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75"/>
      </w:tblGrid>
      <w:tr w:rsidR="004B7E44" w14:paraId="1D266EC7" w14:textId="77777777" w:rsidTr="00CE273B">
        <w:trPr>
          <w:trHeight w:val="2974"/>
        </w:trPr>
        <w:tc>
          <w:tcPr>
            <w:tcW w:w="8375" w:type="dxa"/>
            <w:tcBorders>
              <w:top w:val="nil"/>
              <w:left w:val="nil"/>
              <w:bottom w:val="nil"/>
              <w:right w:val="nil"/>
            </w:tcBorders>
          </w:tcPr>
          <w:p w14:paraId="08C232E0" w14:textId="15BBAF26" w:rsidR="004B7E44" w:rsidRDefault="004B7E44" w:rsidP="004B7E44"/>
        </w:tc>
      </w:tr>
      <w:tr w:rsidR="004B7E44" w14:paraId="00E965A9" w14:textId="77777777" w:rsidTr="00CE273B">
        <w:trPr>
          <w:trHeight w:val="4473"/>
        </w:trPr>
        <w:tc>
          <w:tcPr>
            <w:tcW w:w="8375" w:type="dxa"/>
            <w:tcBorders>
              <w:top w:val="nil"/>
              <w:left w:val="nil"/>
              <w:bottom w:val="nil"/>
              <w:right w:val="nil"/>
            </w:tcBorders>
            <w:vAlign w:val="bottom"/>
          </w:tcPr>
          <w:p w14:paraId="21381E26" w14:textId="24174DE7" w:rsidR="004B7E44" w:rsidRDefault="004B7E44" w:rsidP="004B7E44">
            <w:pPr>
              <w:rPr>
                <w:noProof/>
              </w:rPr>
            </w:pPr>
          </w:p>
        </w:tc>
      </w:tr>
    </w:tbl>
    <w:p w14:paraId="14EDAD4F" w14:textId="15653A10" w:rsidR="004B7E44" w:rsidRDefault="00AD764A" w:rsidP="004B7E44">
      <w:r>
        <w:rPr>
          <w:noProof/>
        </w:rPr>
        <w:drawing>
          <wp:anchor distT="0" distB="0" distL="114300" distR="114300" simplePos="0" relativeHeight="251660288" behindDoc="1" locked="0" layoutInCell="1" allowOverlap="1" wp14:anchorId="2EF67264" wp14:editId="6911A10B">
            <wp:simplePos x="0" y="0"/>
            <wp:positionH relativeFrom="column">
              <wp:posOffset>-1134788</wp:posOffset>
            </wp:positionH>
            <wp:positionV relativeFrom="paragraph">
              <wp:posOffset>-419100</wp:posOffset>
            </wp:positionV>
            <wp:extent cx="8145550" cy="10553700"/>
            <wp:effectExtent l="0" t="0" r="8255" b="0"/>
            <wp:wrapNone/>
            <wp:docPr id="640018528" name="Picture 3"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18528" name="Picture 3" descr="A group of children sitting at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202413" cy="10627374"/>
                    </a:xfrm>
                    <a:prstGeom prst="rect">
                      <a:avLst/>
                    </a:prstGeom>
                  </pic:spPr>
                </pic:pic>
              </a:graphicData>
            </a:graphic>
            <wp14:sizeRelH relativeFrom="margin">
              <wp14:pctWidth>0</wp14:pctWidth>
            </wp14:sizeRelH>
            <wp14:sizeRelV relativeFrom="margin">
              <wp14:pctHeight>0</wp14:pctHeight>
            </wp14:sizeRelV>
          </wp:anchor>
        </w:drawing>
      </w:r>
    </w:p>
    <w:p w14:paraId="1E305757" w14:textId="2D1449A5" w:rsidR="004B7E44" w:rsidRPr="001D41E7" w:rsidRDefault="006C758E" w:rsidP="001D41E7">
      <w:pPr>
        <w:spacing w:line="240" w:lineRule="auto"/>
        <w:ind w:right="-1440"/>
      </w:pPr>
      <w:r>
        <w:rPr>
          <w:noProof/>
        </w:rPr>
        <mc:AlternateContent>
          <mc:Choice Requires="wps">
            <w:drawing>
              <wp:anchor distT="0" distB="0" distL="114300" distR="114300" simplePos="0" relativeHeight="251848704" behindDoc="0" locked="0" layoutInCell="1" allowOverlap="1" wp14:anchorId="41F17340" wp14:editId="00771330">
                <wp:simplePos x="0" y="0"/>
                <wp:positionH relativeFrom="column">
                  <wp:posOffset>-302895</wp:posOffset>
                </wp:positionH>
                <wp:positionV relativeFrom="paragraph">
                  <wp:posOffset>5784850</wp:posOffset>
                </wp:positionV>
                <wp:extent cx="2695575" cy="571500"/>
                <wp:effectExtent l="0" t="0" r="0" b="0"/>
                <wp:wrapNone/>
                <wp:docPr id="438864832" name="Text Box 2"/>
                <wp:cNvGraphicFramePr/>
                <a:graphic xmlns:a="http://schemas.openxmlformats.org/drawingml/2006/main">
                  <a:graphicData uri="http://schemas.microsoft.com/office/word/2010/wordprocessingShape">
                    <wps:wsp>
                      <wps:cNvSpPr txBox="1"/>
                      <wps:spPr>
                        <a:xfrm>
                          <a:off x="0" y="0"/>
                          <a:ext cx="2695575" cy="571500"/>
                        </a:xfrm>
                        <a:prstGeom prst="rect">
                          <a:avLst/>
                        </a:prstGeom>
                        <a:noFill/>
                        <a:ln w="6350">
                          <a:noFill/>
                        </a:ln>
                      </wps:spPr>
                      <wps:txbx>
                        <w:txbxContent>
                          <w:p w14:paraId="1A02185A" w14:textId="0DC5AD0F" w:rsidR="005D2DFC" w:rsidRDefault="005D2DFC">
                            <w:pPr>
                              <w:rPr>
                                <w:sz w:val="20"/>
                                <w:szCs w:val="20"/>
                              </w:rPr>
                            </w:pPr>
                            <w:r>
                              <w:rPr>
                                <w:sz w:val="20"/>
                                <w:szCs w:val="20"/>
                              </w:rPr>
                              <w:t>Approved by Policy Council:  02/26/2024</w:t>
                            </w:r>
                          </w:p>
                          <w:p w14:paraId="7E29F5BA" w14:textId="132C8C13" w:rsidR="005D2DFC" w:rsidRPr="005D2DFC" w:rsidRDefault="005D2DFC">
                            <w:pPr>
                              <w:rPr>
                                <w:sz w:val="20"/>
                                <w:szCs w:val="20"/>
                              </w:rPr>
                            </w:pPr>
                            <w:r>
                              <w:rPr>
                                <w:sz w:val="20"/>
                                <w:szCs w:val="20"/>
                              </w:rPr>
                              <w:t>Approved by Board:</w:t>
                            </w:r>
                            <w:r w:rsidR="006A5D52">
                              <w:rPr>
                                <w:sz w:val="20"/>
                                <w:szCs w:val="20"/>
                              </w:rPr>
                              <w:t xml:space="preserve">  03/05/2024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17340" id="_x0000_t202" coordsize="21600,21600" o:spt="202" path="m,l,21600r21600,l21600,xe">
                <v:stroke joinstyle="miter"/>
                <v:path gradientshapeok="t" o:connecttype="rect"/>
              </v:shapetype>
              <v:shape id="Text Box 2" o:spid="_x0000_s1026" type="#_x0000_t202" style="position:absolute;margin-left:-23.85pt;margin-top:455.5pt;width:212.25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WIGgIAADMEAAAOAAAAZHJzL2Uyb0RvYy54bWysU02P2yAQvVfqf0DcGztpnH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" filled="f" stroked="f" strokeweight=".5pt">
                <v:textbox>
                  <w:txbxContent>
                    <w:p w14:paraId="1A02185A" w14:textId="0DC5AD0F" w:rsidR="005D2DFC" w:rsidRDefault="005D2DFC">
                      <w:pPr>
                        <w:rPr>
                          <w:sz w:val="20"/>
                          <w:szCs w:val="20"/>
                        </w:rPr>
                      </w:pPr>
                      <w:r>
                        <w:rPr>
                          <w:sz w:val="20"/>
                          <w:szCs w:val="20"/>
                        </w:rPr>
                        <w:t>Approved by Policy Council:  02/26/2024</w:t>
                      </w:r>
                    </w:p>
                    <w:p w14:paraId="7E29F5BA" w14:textId="132C8C13" w:rsidR="005D2DFC" w:rsidRPr="005D2DFC" w:rsidRDefault="005D2DFC">
                      <w:pPr>
                        <w:rPr>
                          <w:sz w:val="20"/>
                          <w:szCs w:val="20"/>
                        </w:rPr>
                      </w:pPr>
                      <w:r>
                        <w:rPr>
                          <w:sz w:val="20"/>
                          <w:szCs w:val="20"/>
                        </w:rPr>
                        <w:t>Approved by Board:</w:t>
                      </w:r>
                      <w:r w:rsidR="006A5D52">
                        <w:rPr>
                          <w:sz w:val="20"/>
                          <w:szCs w:val="20"/>
                        </w:rPr>
                        <w:t xml:space="preserve">  03/05/2024</w:t>
                      </w:r>
                    </w:p>
                  </w:txbxContent>
                </v:textbox>
              </v:shape>
            </w:pict>
          </mc:Fallback>
        </mc:AlternateContent>
      </w:r>
      <w:r w:rsidR="00461DD3">
        <w:rPr>
          <w:noProof/>
        </w:rPr>
        <w:drawing>
          <wp:anchor distT="0" distB="0" distL="114300" distR="114300" simplePos="0" relativeHeight="251674624" behindDoc="0" locked="0" layoutInCell="1" allowOverlap="1" wp14:anchorId="5FB27D36" wp14:editId="5D6CFBE0">
            <wp:simplePos x="0" y="0"/>
            <wp:positionH relativeFrom="column">
              <wp:posOffset>4616657</wp:posOffset>
            </wp:positionH>
            <wp:positionV relativeFrom="paragraph">
              <wp:posOffset>7902226</wp:posOffset>
            </wp:positionV>
            <wp:extent cx="1823247" cy="1297905"/>
            <wp:effectExtent l="0" t="0" r="5715" b="0"/>
            <wp:wrapNone/>
            <wp:docPr id="1144446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225" cy="1307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4A">
        <w:rPr>
          <w:noProof/>
        </w:rPr>
        <mc:AlternateContent>
          <mc:Choice Requires="wps">
            <w:drawing>
              <wp:anchor distT="0" distB="0" distL="114300" distR="114300" simplePos="0" relativeHeight="251661312" behindDoc="0" locked="0" layoutInCell="1" allowOverlap="1" wp14:anchorId="06B9AE12" wp14:editId="2002D550">
                <wp:simplePos x="0" y="0"/>
                <wp:positionH relativeFrom="column">
                  <wp:posOffset>-302895</wp:posOffset>
                </wp:positionH>
                <wp:positionV relativeFrom="paragraph">
                  <wp:posOffset>4455160</wp:posOffset>
                </wp:positionV>
                <wp:extent cx="6143625" cy="4438650"/>
                <wp:effectExtent l="0" t="0" r="9525" b="0"/>
                <wp:wrapNone/>
                <wp:docPr id="1390421571" name="Text Box 4"/>
                <wp:cNvGraphicFramePr/>
                <a:graphic xmlns:a="http://schemas.openxmlformats.org/drawingml/2006/main">
                  <a:graphicData uri="http://schemas.microsoft.com/office/word/2010/wordprocessingShape">
                    <wps:wsp>
                      <wps:cNvSpPr txBox="1"/>
                      <wps:spPr>
                        <a:xfrm>
                          <a:off x="0" y="0"/>
                          <a:ext cx="6143625" cy="4438650"/>
                        </a:xfrm>
                        <a:prstGeom prst="rect">
                          <a:avLst/>
                        </a:prstGeom>
                        <a:solidFill>
                          <a:srgbClr val="002060"/>
                        </a:solidFill>
                        <a:ln w="6350">
                          <a:noFill/>
                        </a:ln>
                      </wps:spPr>
                      <wps:txbx>
                        <w:txbxContent>
                          <w:p w14:paraId="286F951C" w14:textId="77777777" w:rsidR="0087076E" w:rsidRPr="0087076E" w:rsidRDefault="0087076E">
                            <w:pPr>
                              <w:rPr>
                                <w:rFonts w:asciiTheme="majorHAnsi" w:hAnsiTheme="majorHAnsi"/>
                                <w:sz w:val="16"/>
                                <w:szCs w:val="16"/>
                              </w:rPr>
                            </w:pPr>
                          </w:p>
                          <w:p w14:paraId="2FDBEC0E" w14:textId="175163D5" w:rsidR="00AD764A" w:rsidRDefault="00AD764A">
                            <w:pPr>
                              <w:rPr>
                                <w:rFonts w:asciiTheme="majorHAnsi" w:hAnsiTheme="majorHAnsi"/>
                                <w:sz w:val="96"/>
                                <w:szCs w:val="96"/>
                              </w:rPr>
                            </w:pPr>
                            <w:r w:rsidRPr="00AD764A">
                              <w:rPr>
                                <w:rFonts w:asciiTheme="majorHAnsi" w:hAnsiTheme="majorHAnsi"/>
                                <w:sz w:val="96"/>
                                <w:szCs w:val="96"/>
                              </w:rPr>
                              <w:t>Annual Report</w:t>
                            </w:r>
                          </w:p>
                          <w:p w14:paraId="0C41C767" w14:textId="77EC28A8" w:rsidR="00AD764A" w:rsidRPr="0087076E" w:rsidRDefault="00AD764A">
                            <w:pPr>
                              <w:rPr>
                                <w:rFonts w:cstheme="minorHAnsi"/>
                                <w:sz w:val="48"/>
                                <w:szCs w:val="48"/>
                              </w:rPr>
                            </w:pPr>
                            <w:r w:rsidRPr="0087076E">
                              <w:rPr>
                                <w:rFonts w:cstheme="minorHAnsi"/>
                                <w:sz w:val="48"/>
                                <w:szCs w:val="48"/>
                              </w:rPr>
                              <w:t>2022 – 2023</w:t>
                            </w:r>
                          </w:p>
                          <w:p w14:paraId="5921F5BE" w14:textId="77777777" w:rsidR="00AD764A" w:rsidRDefault="00AD764A">
                            <w:pPr>
                              <w:rPr>
                                <w:rFonts w:asciiTheme="majorHAnsi" w:hAnsiTheme="majorHAnsi"/>
                                <w:sz w:val="56"/>
                                <w:szCs w:val="56"/>
                              </w:rPr>
                            </w:pPr>
                          </w:p>
                          <w:p w14:paraId="665C1E91" w14:textId="77777777" w:rsidR="0087076E" w:rsidRDefault="0087076E">
                            <w:pPr>
                              <w:rPr>
                                <w:rFonts w:asciiTheme="majorHAnsi" w:hAnsiTheme="majorHAnsi"/>
                                <w:sz w:val="56"/>
                                <w:szCs w:val="56"/>
                              </w:rPr>
                            </w:pPr>
                          </w:p>
                          <w:p w14:paraId="0B7D554B" w14:textId="77777777" w:rsidR="0087076E" w:rsidRDefault="0087076E">
                            <w:pPr>
                              <w:rPr>
                                <w:rFonts w:asciiTheme="majorHAnsi" w:hAnsiTheme="majorHAnsi"/>
                                <w:sz w:val="48"/>
                                <w:szCs w:val="48"/>
                              </w:rPr>
                            </w:pPr>
                          </w:p>
                          <w:p w14:paraId="10927C48" w14:textId="0E631DDD" w:rsidR="0087076E" w:rsidRDefault="0087076E">
                            <w:pPr>
                              <w:rPr>
                                <w:rFonts w:asciiTheme="majorHAnsi" w:hAnsiTheme="majorHAnsi"/>
                                <w:sz w:val="48"/>
                                <w:szCs w:val="48"/>
                              </w:rPr>
                            </w:pPr>
                            <w:r>
                              <w:rPr>
                                <w:rFonts w:asciiTheme="majorHAnsi" w:hAnsiTheme="majorHAnsi"/>
                                <w:sz w:val="48"/>
                                <w:szCs w:val="48"/>
                              </w:rPr>
                              <w:t>Brazoria County Head Start</w:t>
                            </w:r>
                          </w:p>
                          <w:p w14:paraId="666628C9" w14:textId="5D803B41" w:rsidR="0087076E" w:rsidRPr="0087076E" w:rsidRDefault="0087076E">
                            <w:pPr>
                              <w:rPr>
                                <w:rFonts w:asciiTheme="majorHAnsi" w:hAnsiTheme="majorHAnsi"/>
                                <w:sz w:val="48"/>
                                <w:szCs w:val="48"/>
                              </w:rPr>
                            </w:pPr>
                            <w:r>
                              <w:rPr>
                                <w:rFonts w:asciiTheme="majorHAnsi" w:hAnsiTheme="majorHAnsi"/>
                                <w:sz w:val="48"/>
                                <w:szCs w:val="48"/>
                              </w:rPr>
                              <w:t>Early Learning Schools</w:t>
                            </w:r>
                            <w:r w:rsidR="00D85349">
                              <w:rPr>
                                <w:rFonts w:asciiTheme="majorHAnsi" w:hAnsiTheme="majorHAnsi"/>
                                <w:sz w:val="48"/>
                                <w:szCs w:val="48"/>
                              </w:rPr>
                              <w:t xml:space="preserve">, </w:t>
                            </w:r>
                            <w:r w:rsidR="00D85349" w:rsidRPr="00D85349">
                              <w:rPr>
                                <w:rFonts w:asciiTheme="majorHAnsi" w:hAnsiTheme="majorHAnsi"/>
                                <w:sz w:val="36"/>
                                <w:szCs w:val="36"/>
                              </w:rPr>
                              <w:t>Inc</w:t>
                            </w:r>
                            <w:r>
                              <w:rPr>
                                <w:rFonts w:asciiTheme="majorHAnsi" w:hAnsiTheme="majorHAnsi"/>
                                <w:sz w:val="48"/>
                                <w:szCs w:val="48"/>
                              </w:rPr>
                              <w:t xml:space="preserve">                         </w:t>
                            </w:r>
                          </w:p>
                          <w:p w14:paraId="5852FD48" w14:textId="77777777" w:rsidR="0087076E" w:rsidRDefault="0087076E">
                            <w:pPr>
                              <w:rPr>
                                <w:rFonts w:cstheme="minorHAnsi"/>
                                <w:szCs w:val="28"/>
                              </w:rPr>
                            </w:pPr>
                          </w:p>
                          <w:p w14:paraId="5D0CB0A7" w14:textId="77777777" w:rsidR="00D85349" w:rsidRDefault="00D85349">
                            <w:pPr>
                              <w:rPr>
                                <w:rFonts w:cstheme="minorHAnsi"/>
                                <w:szCs w:val="28"/>
                              </w:rPr>
                            </w:pPr>
                          </w:p>
                          <w:p w14:paraId="3ADBDC37" w14:textId="5936A6D3" w:rsidR="0087076E" w:rsidRDefault="0087076E">
                            <w:pPr>
                              <w:rPr>
                                <w:rFonts w:cstheme="minorHAnsi"/>
                                <w:szCs w:val="28"/>
                              </w:rPr>
                            </w:pPr>
                            <w:r>
                              <w:rPr>
                                <w:rFonts w:cstheme="minorHAnsi"/>
                                <w:szCs w:val="28"/>
                              </w:rPr>
                              <w:t>651 W Miller St</w:t>
                            </w:r>
                            <w:r>
                              <w:rPr>
                                <w:rFonts w:cstheme="minorHAnsi"/>
                                <w:szCs w:val="28"/>
                              </w:rPr>
                              <w:tab/>
                            </w:r>
                            <w:r>
                              <w:rPr>
                                <w:rFonts w:cstheme="minorHAnsi"/>
                                <w:szCs w:val="28"/>
                              </w:rPr>
                              <w:tab/>
                            </w:r>
                            <w:r>
                              <w:rPr>
                                <w:rFonts w:cstheme="minorHAnsi"/>
                                <w:szCs w:val="28"/>
                              </w:rPr>
                              <w:tab/>
                              <w:t>979-849-1881</w:t>
                            </w:r>
                          </w:p>
                          <w:p w14:paraId="6E5EBF9E" w14:textId="509095D9" w:rsidR="0087076E" w:rsidRPr="0087076E" w:rsidRDefault="0087076E">
                            <w:pPr>
                              <w:rPr>
                                <w:rFonts w:cstheme="minorHAnsi"/>
                                <w:szCs w:val="28"/>
                              </w:rPr>
                            </w:pPr>
                            <w:r>
                              <w:rPr>
                                <w:rFonts w:cstheme="minorHAnsi"/>
                                <w:szCs w:val="28"/>
                              </w:rPr>
                              <w:t>Angleton, TX  77515</w:t>
                            </w:r>
                            <w:r>
                              <w:rPr>
                                <w:rFonts w:cstheme="minorHAnsi"/>
                                <w:szCs w:val="28"/>
                              </w:rPr>
                              <w:tab/>
                            </w:r>
                            <w:r>
                              <w:rPr>
                                <w:rFonts w:cstheme="minorHAnsi"/>
                                <w:szCs w:val="28"/>
                              </w:rPr>
                              <w:tab/>
                            </w:r>
                            <w:hyperlink r:id="rId10" w:history="1">
                              <w:r w:rsidRPr="00B62610">
                                <w:rPr>
                                  <w:rStyle w:val="Hyperlink"/>
                                  <w:rFonts w:cstheme="minorHAnsi"/>
                                  <w:szCs w:val="28"/>
                                </w:rPr>
                                <w:t>www.headstartbc.org</w:t>
                              </w:r>
                            </w:hyperlink>
                            <w:r>
                              <w:rPr>
                                <w:rFonts w:cstheme="minorHAnsi"/>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AE12" id="Text Box 4" o:spid="_x0000_s1027" type="#_x0000_t202" style="position:absolute;margin-left:-23.85pt;margin-top:350.8pt;width:483.75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" fillcolor="#002060" stroked="f" strokeweight=".5pt">
                <v:textbox>
                  <w:txbxContent>
                    <w:p w14:paraId="286F951C" w14:textId="77777777" w:rsidR="0087076E" w:rsidRPr="0087076E" w:rsidRDefault="0087076E">
                      <w:pPr>
                        <w:rPr>
                          <w:rFonts w:asciiTheme="majorHAnsi" w:hAnsiTheme="majorHAnsi"/>
                          <w:sz w:val="16"/>
                          <w:szCs w:val="16"/>
                        </w:rPr>
                      </w:pPr>
                    </w:p>
                    <w:p w14:paraId="2FDBEC0E" w14:textId="175163D5" w:rsidR="00AD764A" w:rsidRDefault="00AD764A">
                      <w:pPr>
                        <w:rPr>
                          <w:rFonts w:asciiTheme="majorHAnsi" w:hAnsiTheme="majorHAnsi"/>
                          <w:sz w:val="96"/>
                          <w:szCs w:val="96"/>
                        </w:rPr>
                      </w:pPr>
                      <w:r w:rsidRPr="00AD764A">
                        <w:rPr>
                          <w:rFonts w:asciiTheme="majorHAnsi" w:hAnsiTheme="majorHAnsi"/>
                          <w:sz w:val="96"/>
                          <w:szCs w:val="96"/>
                        </w:rPr>
                        <w:t>Annual Report</w:t>
                      </w:r>
                    </w:p>
                    <w:p w14:paraId="0C41C767" w14:textId="77EC28A8" w:rsidR="00AD764A" w:rsidRPr="0087076E" w:rsidRDefault="00AD764A">
                      <w:pPr>
                        <w:rPr>
                          <w:rFonts w:cstheme="minorHAnsi"/>
                          <w:sz w:val="48"/>
                          <w:szCs w:val="48"/>
                        </w:rPr>
                      </w:pPr>
                      <w:r w:rsidRPr="0087076E">
                        <w:rPr>
                          <w:rFonts w:cstheme="minorHAnsi"/>
                          <w:sz w:val="48"/>
                          <w:szCs w:val="48"/>
                        </w:rPr>
                        <w:t>2022 – 2023</w:t>
                      </w:r>
                    </w:p>
                    <w:p w14:paraId="5921F5BE" w14:textId="77777777" w:rsidR="00AD764A" w:rsidRDefault="00AD764A">
                      <w:pPr>
                        <w:rPr>
                          <w:rFonts w:asciiTheme="majorHAnsi" w:hAnsiTheme="majorHAnsi"/>
                          <w:sz w:val="56"/>
                          <w:szCs w:val="56"/>
                        </w:rPr>
                      </w:pPr>
                    </w:p>
                    <w:p w14:paraId="665C1E91" w14:textId="77777777" w:rsidR="0087076E" w:rsidRDefault="0087076E">
                      <w:pPr>
                        <w:rPr>
                          <w:rFonts w:asciiTheme="majorHAnsi" w:hAnsiTheme="majorHAnsi"/>
                          <w:sz w:val="56"/>
                          <w:szCs w:val="56"/>
                        </w:rPr>
                      </w:pPr>
                    </w:p>
                    <w:p w14:paraId="0B7D554B" w14:textId="77777777" w:rsidR="0087076E" w:rsidRDefault="0087076E">
                      <w:pPr>
                        <w:rPr>
                          <w:rFonts w:asciiTheme="majorHAnsi" w:hAnsiTheme="majorHAnsi"/>
                          <w:sz w:val="48"/>
                          <w:szCs w:val="48"/>
                        </w:rPr>
                      </w:pPr>
                    </w:p>
                    <w:p w14:paraId="10927C48" w14:textId="0E631DDD" w:rsidR="0087076E" w:rsidRDefault="0087076E">
                      <w:pPr>
                        <w:rPr>
                          <w:rFonts w:asciiTheme="majorHAnsi" w:hAnsiTheme="majorHAnsi"/>
                          <w:sz w:val="48"/>
                          <w:szCs w:val="48"/>
                        </w:rPr>
                      </w:pPr>
                      <w:r>
                        <w:rPr>
                          <w:rFonts w:asciiTheme="majorHAnsi" w:hAnsiTheme="majorHAnsi"/>
                          <w:sz w:val="48"/>
                          <w:szCs w:val="48"/>
                        </w:rPr>
                        <w:t>Brazoria County Head Start</w:t>
                      </w:r>
                    </w:p>
                    <w:p w14:paraId="666628C9" w14:textId="5D803B41" w:rsidR="0087076E" w:rsidRPr="0087076E" w:rsidRDefault="0087076E">
                      <w:pPr>
                        <w:rPr>
                          <w:rFonts w:asciiTheme="majorHAnsi" w:hAnsiTheme="majorHAnsi"/>
                          <w:sz w:val="48"/>
                          <w:szCs w:val="48"/>
                        </w:rPr>
                      </w:pPr>
                      <w:r>
                        <w:rPr>
                          <w:rFonts w:asciiTheme="majorHAnsi" w:hAnsiTheme="majorHAnsi"/>
                          <w:sz w:val="48"/>
                          <w:szCs w:val="48"/>
                        </w:rPr>
                        <w:t>Early Learning Schools</w:t>
                      </w:r>
                      <w:r w:rsidR="00D85349">
                        <w:rPr>
                          <w:rFonts w:asciiTheme="majorHAnsi" w:hAnsiTheme="majorHAnsi"/>
                          <w:sz w:val="48"/>
                          <w:szCs w:val="48"/>
                        </w:rPr>
                        <w:t xml:space="preserve">, </w:t>
                      </w:r>
                      <w:r w:rsidR="00D85349" w:rsidRPr="00D85349">
                        <w:rPr>
                          <w:rFonts w:asciiTheme="majorHAnsi" w:hAnsiTheme="majorHAnsi"/>
                          <w:sz w:val="36"/>
                          <w:szCs w:val="36"/>
                        </w:rPr>
                        <w:t>Inc</w:t>
                      </w:r>
                      <w:r>
                        <w:rPr>
                          <w:rFonts w:asciiTheme="majorHAnsi" w:hAnsiTheme="majorHAnsi"/>
                          <w:sz w:val="48"/>
                          <w:szCs w:val="48"/>
                        </w:rPr>
                        <w:t xml:space="preserve">                         </w:t>
                      </w:r>
                    </w:p>
                    <w:p w14:paraId="5852FD48" w14:textId="77777777" w:rsidR="0087076E" w:rsidRDefault="0087076E">
                      <w:pPr>
                        <w:rPr>
                          <w:rFonts w:cstheme="minorHAnsi"/>
                          <w:szCs w:val="28"/>
                        </w:rPr>
                      </w:pPr>
                    </w:p>
                    <w:p w14:paraId="5D0CB0A7" w14:textId="77777777" w:rsidR="00D85349" w:rsidRDefault="00D85349">
                      <w:pPr>
                        <w:rPr>
                          <w:rFonts w:cstheme="minorHAnsi"/>
                          <w:szCs w:val="28"/>
                        </w:rPr>
                      </w:pPr>
                    </w:p>
                    <w:p w14:paraId="3ADBDC37" w14:textId="5936A6D3" w:rsidR="0087076E" w:rsidRDefault="0087076E">
                      <w:pPr>
                        <w:rPr>
                          <w:rFonts w:cstheme="minorHAnsi"/>
                          <w:szCs w:val="28"/>
                        </w:rPr>
                      </w:pPr>
                      <w:r>
                        <w:rPr>
                          <w:rFonts w:cstheme="minorHAnsi"/>
                          <w:szCs w:val="28"/>
                        </w:rPr>
                        <w:t>651 W Miller St</w:t>
                      </w:r>
                      <w:r>
                        <w:rPr>
                          <w:rFonts w:cstheme="minorHAnsi"/>
                          <w:szCs w:val="28"/>
                        </w:rPr>
                        <w:tab/>
                      </w:r>
                      <w:r>
                        <w:rPr>
                          <w:rFonts w:cstheme="minorHAnsi"/>
                          <w:szCs w:val="28"/>
                        </w:rPr>
                        <w:tab/>
                      </w:r>
                      <w:r>
                        <w:rPr>
                          <w:rFonts w:cstheme="minorHAnsi"/>
                          <w:szCs w:val="28"/>
                        </w:rPr>
                        <w:tab/>
                        <w:t>979-849-1881</w:t>
                      </w:r>
                    </w:p>
                    <w:p w14:paraId="6E5EBF9E" w14:textId="509095D9" w:rsidR="0087076E" w:rsidRPr="0087076E" w:rsidRDefault="0087076E">
                      <w:pPr>
                        <w:rPr>
                          <w:rFonts w:cstheme="minorHAnsi"/>
                          <w:szCs w:val="28"/>
                        </w:rPr>
                      </w:pPr>
                      <w:r>
                        <w:rPr>
                          <w:rFonts w:cstheme="minorHAnsi"/>
                          <w:szCs w:val="28"/>
                        </w:rPr>
                        <w:t>Angleton, TX  77515</w:t>
                      </w:r>
                      <w:r>
                        <w:rPr>
                          <w:rFonts w:cstheme="minorHAnsi"/>
                          <w:szCs w:val="28"/>
                        </w:rPr>
                        <w:tab/>
                      </w:r>
                      <w:r>
                        <w:rPr>
                          <w:rFonts w:cstheme="minorHAnsi"/>
                          <w:szCs w:val="28"/>
                        </w:rPr>
                        <w:tab/>
                      </w:r>
                      <w:hyperlink r:id="rId11" w:history="1">
                        <w:r w:rsidRPr="00B62610">
                          <w:rPr>
                            <w:rStyle w:val="Hyperlink"/>
                            <w:rFonts w:cstheme="minorHAnsi"/>
                            <w:szCs w:val="28"/>
                          </w:rPr>
                          <w:t>www.headstartbc.org</w:t>
                        </w:r>
                      </w:hyperlink>
                      <w:r>
                        <w:rPr>
                          <w:rFonts w:cstheme="minorHAnsi"/>
                          <w:szCs w:val="28"/>
                        </w:rPr>
                        <w:t xml:space="preserve">          </w:t>
                      </w:r>
                    </w:p>
                  </w:txbxContent>
                </v:textbox>
              </v:shape>
            </w:pict>
          </mc:Fallback>
        </mc:AlternateContent>
      </w:r>
      <w:r w:rsidR="004B7E44">
        <w:br w:type="page"/>
      </w:r>
    </w:p>
    <w:p w14:paraId="6E37C4C0" w14:textId="04621314" w:rsidR="004B7E44" w:rsidRPr="004B6421" w:rsidRDefault="00637A88" w:rsidP="00637A88">
      <w:pPr>
        <w:rPr>
          <w:color w:val="002060"/>
          <w:sz w:val="24"/>
          <w:szCs w:val="24"/>
        </w:rPr>
      </w:pPr>
      <w:r w:rsidRPr="0085618A">
        <w:rPr>
          <w:rFonts w:eastAsia="Times New Roman"/>
          <w:noProof/>
          <w:color w:val="auto"/>
        </w:rPr>
        <w:lastRenderedPageBreak/>
        <w:drawing>
          <wp:anchor distT="0" distB="0" distL="114300" distR="114300" simplePos="0" relativeHeight="251671552" behindDoc="0" locked="0" layoutInCell="1" allowOverlap="1" wp14:anchorId="7D6C5F97" wp14:editId="1444ECA8">
            <wp:simplePos x="0" y="0"/>
            <wp:positionH relativeFrom="column">
              <wp:posOffset>3298220</wp:posOffset>
            </wp:positionH>
            <wp:positionV relativeFrom="paragraph">
              <wp:posOffset>4925917</wp:posOffset>
            </wp:positionV>
            <wp:extent cx="3772415" cy="4327451"/>
            <wp:effectExtent l="0" t="0" r="0" b="0"/>
            <wp:wrapNone/>
            <wp:docPr id="361431861" name="Picture 1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1861" name="Picture 15" descr="A group of children posing for a phot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475" cy="4329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618A">
        <w:rPr>
          <w:noProof/>
          <w:color w:val="002060"/>
        </w:rPr>
        <w:drawing>
          <wp:anchor distT="0" distB="0" distL="114300" distR="114300" simplePos="0" relativeHeight="251670528" behindDoc="0" locked="0" layoutInCell="1" allowOverlap="1" wp14:anchorId="309813D8" wp14:editId="43CC6438">
            <wp:simplePos x="0" y="0"/>
            <wp:positionH relativeFrom="column">
              <wp:posOffset>3298219</wp:posOffset>
            </wp:positionH>
            <wp:positionV relativeFrom="paragraph">
              <wp:posOffset>-847563</wp:posOffset>
            </wp:positionV>
            <wp:extent cx="3772535" cy="5903989"/>
            <wp:effectExtent l="0" t="0" r="0" b="1905"/>
            <wp:wrapNone/>
            <wp:docPr id="1253444366" name="Picture 14" descr="Two girls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44366" name="Picture 14" descr="Two girls standing next to each o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773074" cy="590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18A" w:rsidRPr="0085618A">
        <w:rPr>
          <w:noProof/>
          <w:color w:val="002060"/>
          <w:sz w:val="24"/>
          <w:szCs w:val="24"/>
        </w:rPr>
        <mc:AlternateContent>
          <mc:Choice Requires="wpg">
            <w:drawing>
              <wp:anchor distT="0" distB="0" distL="228600" distR="228600" simplePos="0" relativeHeight="251673600" behindDoc="0" locked="0" layoutInCell="1" allowOverlap="1" wp14:anchorId="1996BE67" wp14:editId="6BD7A1BD">
                <wp:simplePos x="0" y="0"/>
                <wp:positionH relativeFrom="page">
                  <wp:posOffset>308344</wp:posOffset>
                </wp:positionH>
                <wp:positionV relativeFrom="page">
                  <wp:posOffset>255181</wp:posOffset>
                </wp:positionV>
                <wp:extent cx="3211033" cy="9052560"/>
                <wp:effectExtent l="0" t="0" r="8890" b="0"/>
                <wp:wrapSquare wrapText="bothSides"/>
                <wp:docPr id="50" name="Group 5"/>
                <wp:cNvGraphicFramePr/>
                <a:graphic xmlns:a="http://schemas.openxmlformats.org/drawingml/2006/main">
                  <a:graphicData uri="http://schemas.microsoft.com/office/word/2010/wordprocessingGroup">
                    <wpg:wgp>
                      <wpg:cNvGrpSpPr/>
                      <wpg:grpSpPr>
                        <a:xfrm>
                          <a:off x="0" y="0"/>
                          <a:ext cx="3211033" cy="905256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3CA57A1" w14:textId="545FAB57" w:rsidR="00637A88" w:rsidRDefault="00637A88" w:rsidP="00637A88">
                              <w:pPr>
                                <w:pStyle w:val="NoSpacing"/>
                                <w:rPr>
                                  <w:color w:val="002060"/>
                                  <w:sz w:val="24"/>
                                  <w:szCs w:val="24"/>
                                </w:rPr>
                              </w:pPr>
                              <w:r w:rsidRPr="004B6421">
                                <w:rPr>
                                  <w:color w:val="002060"/>
                                  <w:sz w:val="24"/>
                                  <w:szCs w:val="24"/>
                                </w:rPr>
                                <w:t>Brazoria County Head Start Early Learning Schools, Inc. (BCHS) is a nonprofit 501 (3)</w:t>
                              </w:r>
                              <w:r w:rsidR="00E10F70">
                                <w:rPr>
                                  <w:color w:val="002060"/>
                                  <w:sz w:val="24"/>
                                  <w:szCs w:val="24"/>
                                </w:rPr>
                                <w:t>(c)</w:t>
                              </w:r>
                              <w:r w:rsidRPr="004B6421">
                                <w:rPr>
                                  <w:color w:val="002060"/>
                                  <w:sz w:val="24"/>
                                  <w:szCs w:val="24"/>
                                </w:rPr>
                                <w:t xml:space="preserve"> organization that has served the children and families in Brazoria County since 1975. BCHS operates three campuses throughout Brazoria County, one of which is accredited by the National Association for the Education of Young Children (NAEYC). BCHS is a comprehensive birth-to-five program, that serves infants, toddlers and preschoolers; employs a staff of 50 that provides school readiness for children, as well as self-sufficiency and stability support for parents, families and caregivers.</w:t>
                              </w:r>
                            </w:p>
                            <w:p w14:paraId="01338153" w14:textId="77777777" w:rsidR="00637A88" w:rsidRDefault="00637A88" w:rsidP="00637A88">
                              <w:pPr>
                                <w:pStyle w:val="NoSpacing"/>
                                <w:rPr>
                                  <w:color w:val="002060"/>
                                  <w:sz w:val="22"/>
                                  <w:szCs w:val="22"/>
                                </w:rPr>
                              </w:pPr>
                            </w:p>
                            <w:p w14:paraId="446DE65C" w14:textId="77777777" w:rsidR="00637A88" w:rsidRDefault="00637A88" w:rsidP="00E908B6">
                              <w:pPr>
                                <w:pStyle w:val="NoSpacing"/>
                                <w:rPr>
                                  <w:color w:val="002060"/>
                                  <w:sz w:val="22"/>
                                  <w:szCs w:val="22"/>
                                </w:rPr>
                              </w:pPr>
                            </w:p>
                            <w:p w14:paraId="5DE59655" w14:textId="77777777" w:rsidR="00637A88" w:rsidRDefault="00637A88" w:rsidP="00E908B6">
                              <w:pPr>
                                <w:pStyle w:val="NoSpacing"/>
                                <w:rPr>
                                  <w:color w:val="002060"/>
                                  <w:sz w:val="22"/>
                                  <w:szCs w:val="22"/>
                                </w:rPr>
                              </w:pPr>
                            </w:p>
                            <w:p w14:paraId="6D51420D" w14:textId="77777777" w:rsidR="00637A88" w:rsidRDefault="00637A88" w:rsidP="00E908B6">
                              <w:pPr>
                                <w:pStyle w:val="NoSpacing"/>
                                <w:rPr>
                                  <w:color w:val="002060"/>
                                  <w:sz w:val="22"/>
                                  <w:szCs w:val="22"/>
                                </w:rPr>
                              </w:pPr>
                            </w:p>
                            <w:p w14:paraId="63064506" w14:textId="77777777" w:rsidR="00637A88" w:rsidRDefault="00637A88" w:rsidP="00E908B6">
                              <w:pPr>
                                <w:pStyle w:val="NoSpacing"/>
                                <w:rPr>
                                  <w:color w:val="002060"/>
                                  <w:sz w:val="22"/>
                                  <w:szCs w:val="22"/>
                                </w:rPr>
                              </w:pPr>
                            </w:p>
                            <w:p w14:paraId="55EAD8AB" w14:textId="77777777" w:rsidR="00637A88" w:rsidRDefault="00637A88" w:rsidP="00E908B6">
                              <w:pPr>
                                <w:pStyle w:val="NoSpacing"/>
                                <w:rPr>
                                  <w:color w:val="002060"/>
                                  <w:sz w:val="22"/>
                                  <w:szCs w:val="22"/>
                                </w:rPr>
                              </w:pPr>
                            </w:p>
                            <w:p w14:paraId="2DE068D4" w14:textId="77777777" w:rsidR="00637A88" w:rsidRDefault="00637A88" w:rsidP="00E908B6">
                              <w:pPr>
                                <w:pStyle w:val="NoSpacing"/>
                                <w:rPr>
                                  <w:color w:val="002060"/>
                                  <w:sz w:val="22"/>
                                  <w:szCs w:val="22"/>
                                </w:rPr>
                              </w:pPr>
                            </w:p>
                            <w:p w14:paraId="5F97E1DB" w14:textId="77777777" w:rsidR="00637A88" w:rsidRDefault="00637A88" w:rsidP="00E908B6">
                              <w:pPr>
                                <w:pStyle w:val="NoSpacing"/>
                                <w:rPr>
                                  <w:color w:val="002060"/>
                                  <w:sz w:val="22"/>
                                  <w:szCs w:val="22"/>
                                </w:rPr>
                              </w:pPr>
                            </w:p>
                            <w:p w14:paraId="08775421" w14:textId="3EFF2E71" w:rsidR="00E908B6" w:rsidRDefault="0085618A" w:rsidP="00E908B6">
                              <w:pPr>
                                <w:pStyle w:val="NoSpacing"/>
                                <w:rPr>
                                  <w:color w:val="002060"/>
                                  <w:sz w:val="22"/>
                                  <w:szCs w:val="22"/>
                                </w:rPr>
                              </w:pPr>
                              <w:r w:rsidRPr="0085618A">
                                <w:rPr>
                                  <w:color w:val="002060"/>
                                  <w:sz w:val="22"/>
                                  <w:szCs w:val="22"/>
                                </w:rPr>
                                <w:t xml:space="preserve">Brazoria County Head Start Early Learning Schools, Inc., exists to provide case management and school readiness for families and children to foster self-sufficiency and family stability while simultaneously ensuring social, emotional, cognitive, physical and moral mastery for each child. </w:t>
                              </w:r>
                            </w:p>
                            <w:p w14:paraId="5C052FA9" w14:textId="77777777" w:rsidR="00E908B6" w:rsidRDefault="00E908B6" w:rsidP="00E908B6">
                              <w:pPr>
                                <w:pStyle w:val="NoSpacing"/>
                                <w:rPr>
                                  <w:color w:val="002060"/>
                                  <w:sz w:val="22"/>
                                  <w:szCs w:val="22"/>
                                </w:rPr>
                              </w:pPr>
                            </w:p>
                            <w:p w14:paraId="47DCEA2B" w14:textId="77777777" w:rsidR="00E908B6" w:rsidRDefault="00E908B6" w:rsidP="00E908B6">
                              <w:pPr>
                                <w:pStyle w:val="NoSpacing"/>
                                <w:rPr>
                                  <w:color w:val="002060"/>
                                  <w:sz w:val="22"/>
                                  <w:szCs w:val="22"/>
                                </w:rPr>
                              </w:pPr>
                            </w:p>
                            <w:p w14:paraId="67143515" w14:textId="77777777" w:rsidR="00E908B6" w:rsidRDefault="00E908B6" w:rsidP="00E908B6">
                              <w:pPr>
                                <w:pStyle w:val="NoSpacing"/>
                                <w:rPr>
                                  <w:color w:val="002060"/>
                                  <w:sz w:val="22"/>
                                  <w:szCs w:val="22"/>
                                </w:rPr>
                              </w:pPr>
                            </w:p>
                            <w:p w14:paraId="39C63F2E" w14:textId="77777777" w:rsidR="00E908B6" w:rsidRDefault="00E908B6" w:rsidP="00E908B6">
                              <w:pPr>
                                <w:pStyle w:val="NoSpacing"/>
                                <w:rPr>
                                  <w:color w:val="002060"/>
                                  <w:sz w:val="22"/>
                                  <w:szCs w:val="22"/>
                                </w:rPr>
                              </w:pPr>
                            </w:p>
                            <w:p w14:paraId="1989F173" w14:textId="77777777" w:rsidR="00E908B6" w:rsidRDefault="00E908B6" w:rsidP="00E908B6">
                              <w:pPr>
                                <w:pStyle w:val="NoSpacing"/>
                                <w:rPr>
                                  <w:color w:val="002060"/>
                                  <w:sz w:val="22"/>
                                  <w:szCs w:val="22"/>
                                </w:rPr>
                              </w:pPr>
                            </w:p>
                            <w:p w14:paraId="1B43C8EC" w14:textId="77777777" w:rsidR="00E908B6" w:rsidRDefault="00E908B6" w:rsidP="00E908B6">
                              <w:pPr>
                                <w:pStyle w:val="NoSpacing"/>
                                <w:rPr>
                                  <w:color w:val="002060"/>
                                  <w:sz w:val="22"/>
                                  <w:szCs w:val="22"/>
                                </w:rPr>
                              </w:pPr>
                            </w:p>
                            <w:p w14:paraId="4D29EDA9" w14:textId="77777777" w:rsidR="00E908B6" w:rsidRDefault="00E908B6" w:rsidP="00E908B6">
                              <w:pPr>
                                <w:pStyle w:val="NoSpacing"/>
                                <w:rPr>
                                  <w:color w:val="002060"/>
                                  <w:sz w:val="22"/>
                                  <w:szCs w:val="22"/>
                                </w:rPr>
                              </w:pPr>
                            </w:p>
                            <w:p w14:paraId="02F5D5E6" w14:textId="77777777" w:rsidR="00E908B6" w:rsidRDefault="00E908B6" w:rsidP="00E908B6">
                              <w:pPr>
                                <w:pStyle w:val="NoSpacing"/>
                                <w:rPr>
                                  <w:color w:val="002060"/>
                                  <w:sz w:val="22"/>
                                  <w:szCs w:val="22"/>
                                </w:rPr>
                              </w:pPr>
                            </w:p>
                            <w:p w14:paraId="388458D2" w14:textId="77777777" w:rsidR="00E908B6" w:rsidRDefault="00E908B6" w:rsidP="00E908B6">
                              <w:pPr>
                                <w:pStyle w:val="NoSpacing"/>
                                <w:rPr>
                                  <w:color w:val="002060"/>
                                  <w:sz w:val="22"/>
                                  <w:szCs w:val="22"/>
                                </w:rPr>
                              </w:pPr>
                            </w:p>
                            <w:p w14:paraId="4C0A7C38" w14:textId="77777777" w:rsidR="00E908B6" w:rsidRDefault="00E908B6" w:rsidP="00E908B6">
                              <w:pPr>
                                <w:pStyle w:val="NoSpacing"/>
                                <w:rPr>
                                  <w:color w:val="002060"/>
                                  <w:sz w:val="22"/>
                                  <w:szCs w:val="22"/>
                                </w:rPr>
                              </w:pPr>
                            </w:p>
                            <w:p w14:paraId="0F9E550D" w14:textId="77777777" w:rsidR="00E908B6" w:rsidRDefault="00E908B6" w:rsidP="00E908B6">
                              <w:pPr>
                                <w:pStyle w:val="NoSpacing"/>
                                <w:rPr>
                                  <w:color w:val="002060"/>
                                  <w:sz w:val="22"/>
                                  <w:szCs w:val="22"/>
                                </w:rPr>
                              </w:pPr>
                            </w:p>
                            <w:p w14:paraId="2EB7E5BA" w14:textId="77777777" w:rsidR="00E908B6" w:rsidRDefault="00E908B6" w:rsidP="00E908B6">
                              <w:pPr>
                                <w:pStyle w:val="NoSpacing"/>
                                <w:rPr>
                                  <w:color w:val="002060"/>
                                  <w:sz w:val="22"/>
                                  <w:szCs w:val="22"/>
                                </w:rPr>
                              </w:pPr>
                            </w:p>
                            <w:p w14:paraId="505EC080" w14:textId="77777777" w:rsidR="00E908B6" w:rsidRDefault="00E908B6" w:rsidP="00E908B6">
                              <w:pPr>
                                <w:pStyle w:val="NoSpacing"/>
                                <w:rPr>
                                  <w:color w:val="002060"/>
                                  <w:sz w:val="22"/>
                                  <w:szCs w:val="22"/>
                                </w:rPr>
                              </w:pPr>
                            </w:p>
                            <w:p w14:paraId="042E6D7F" w14:textId="77777777" w:rsidR="00E908B6" w:rsidRDefault="00E908B6" w:rsidP="00E908B6">
                              <w:pPr>
                                <w:pStyle w:val="NoSpacing"/>
                                <w:rPr>
                                  <w:color w:val="002060"/>
                                  <w:sz w:val="22"/>
                                  <w:szCs w:val="22"/>
                                </w:rPr>
                              </w:pPr>
                            </w:p>
                            <w:p w14:paraId="10145D49" w14:textId="77777777" w:rsidR="00E908B6" w:rsidRDefault="00E908B6" w:rsidP="00E908B6">
                              <w:pPr>
                                <w:pStyle w:val="NoSpacing"/>
                                <w:rPr>
                                  <w:color w:val="002060"/>
                                  <w:sz w:val="22"/>
                                  <w:szCs w:val="22"/>
                                </w:rPr>
                              </w:pPr>
                            </w:p>
                            <w:p w14:paraId="7FF7ABEF" w14:textId="77777777" w:rsidR="00E908B6" w:rsidRDefault="00E908B6" w:rsidP="00E908B6">
                              <w:pPr>
                                <w:pStyle w:val="NoSpacing"/>
                                <w:rPr>
                                  <w:color w:val="002060"/>
                                  <w:sz w:val="22"/>
                                  <w:szCs w:val="22"/>
                                </w:rPr>
                              </w:pPr>
                            </w:p>
                            <w:p w14:paraId="2466F891" w14:textId="77777777" w:rsidR="00E908B6" w:rsidRDefault="00E908B6" w:rsidP="00E908B6">
                              <w:pPr>
                                <w:pStyle w:val="NoSpacing"/>
                                <w:rPr>
                                  <w:noProof/>
                                  <w:color w:val="002060"/>
                                  <w:sz w:val="24"/>
                                  <w:szCs w:val="24"/>
                                </w:rPr>
                              </w:pPr>
                            </w:p>
                            <w:p w14:paraId="5C286D80" w14:textId="78BD6BB6" w:rsidR="0085618A" w:rsidRPr="00E908B6" w:rsidRDefault="0085618A" w:rsidP="00E908B6">
                              <w:pPr>
                                <w:pStyle w:val="NoSpacing"/>
                                <w:ind w:left="-720"/>
                                <w:rPr>
                                  <w:rFonts w:asciiTheme="majorHAnsi" w:eastAsiaTheme="majorEastAsia" w:hAnsiTheme="majorHAnsi" w:cstheme="majorBidi"/>
                                  <w:b/>
                                  <w:bCs/>
                                  <w:sz w:val="36"/>
                                  <w:szCs w:val="3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5120029"/>
                            <a:ext cx="2466504" cy="384809"/>
                          </a:xfrm>
                          <a:prstGeom prst="homePlate">
                            <a:avLst/>
                          </a:prstGeom>
                          <a:solidFill>
                            <a:srgbClr val="D5E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DBD4A" w14:textId="31560E0B" w:rsidR="0085618A" w:rsidRPr="0085618A" w:rsidRDefault="0085618A">
                              <w:pPr>
                                <w:pStyle w:val="NoSpacing"/>
                                <w:rPr>
                                  <w:rFonts w:asciiTheme="majorHAnsi" w:eastAsiaTheme="majorEastAsia" w:hAnsiTheme="majorHAnsi" w:cstheme="majorBidi"/>
                                  <w:b/>
                                  <w:bCs/>
                                  <w:color w:val="002060"/>
                                  <w:sz w:val="36"/>
                                  <w:szCs w:val="36"/>
                                </w:rPr>
                              </w:pPr>
                              <w:r w:rsidRPr="0085618A">
                                <w:rPr>
                                  <w:rFonts w:asciiTheme="majorHAnsi" w:eastAsiaTheme="majorEastAsia" w:hAnsiTheme="majorHAnsi" w:cstheme="majorBidi"/>
                                  <w:b/>
                                  <w:bCs/>
                                  <w:color w:val="002060"/>
                                  <w:sz w:val="36"/>
                                  <w:szCs w:val="36"/>
                                </w:rPr>
                                <w:t>Our Mission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96BE67" id="Group 5" o:spid="_x0000_s1028" style="position:absolute;margin-left:24.3pt;margin-top:20.1pt;width:252.85pt;height:712.8pt;z-index:251673600;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">
                <v:shape id="_x0000_s102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b4d0f9 [2899]" stroked="f" strokeweight=".5pt">
                  <v:fill color2="#a2c4f8 [3139]" rotate="t" focusposition=".5,.5" focussize="-.5,-.5" focus="100%" type="gradientRadial"/>
                  <v:textbox inset="14.4pt,1in,14.4pt,14.4pt">
                    <w:txbxContent>
                      <w:p w14:paraId="13CA57A1" w14:textId="545FAB57" w:rsidR="00637A88" w:rsidRDefault="00637A88" w:rsidP="00637A88">
                        <w:pPr>
                          <w:pStyle w:val="NoSpacing"/>
                          <w:rPr>
                            <w:color w:val="002060"/>
                            <w:sz w:val="24"/>
                            <w:szCs w:val="24"/>
                          </w:rPr>
                        </w:pPr>
                        <w:r w:rsidRPr="004B6421">
                          <w:rPr>
                            <w:color w:val="002060"/>
                            <w:sz w:val="24"/>
                            <w:szCs w:val="24"/>
                          </w:rPr>
                          <w:t>Brazoria County Head Start Early Learning Schools, Inc. (BCHS) is a nonprofit 501 (3)</w:t>
                        </w:r>
                        <w:r w:rsidR="00E10F70">
                          <w:rPr>
                            <w:color w:val="002060"/>
                            <w:sz w:val="24"/>
                            <w:szCs w:val="24"/>
                          </w:rPr>
                          <w:t>(c)</w:t>
                        </w:r>
                        <w:r w:rsidRPr="004B6421">
                          <w:rPr>
                            <w:color w:val="002060"/>
                            <w:sz w:val="24"/>
                            <w:szCs w:val="24"/>
                          </w:rPr>
                          <w:t xml:space="preserve"> organization that has served the children and families in Brazoria County since 1975. BCHS operates three campuses throughout Brazoria County, one of which is accredited by the National Association for the Education of Young Children (NAEYC). BCHS is a comprehensive birth-to-five program, that serves infants, toddlers and preschoolers; employs a staff of 50 that provides school readiness for children, as well as self-sufficiency and stability support for parents, families and caregivers.</w:t>
                        </w:r>
                      </w:p>
                      <w:p w14:paraId="01338153" w14:textId="77777777" w:rsidR="00637A88" w:rsidRDefault="00637A88" w:rsidP="00637A88">
                        <w:pPr>
                          <w:pStyle w:val="NoSpacing"/>
                          <w:rPr>
                            <w:color w:val="002060"/>
                            <w:sz w:val="22"/>
                            <w:szCs w:val="22"/>
                          </w:rPr>
                        </w:pPr>
                      </w:p>
                      <w:p w14:paraId="446DE65C" w14:textId="77777777" w:rsidR="00637A88" w:rsidRDefault="00637A88" w:rsidP="00E908B6">
                        <w:pPr>
                          <w:pStyle w:val="NoSpacing"/>
                          <w:rPr>
                            <w:color w:val="002060"/>
                            <w:sz w:val="22"/>
                            <w:szCs w:val="22"/>
                          </w:rPr>
                        </w:pPr>
                      </w:p>
                      <w:p w14:paraId="5DE59655" w14:textId="77777777" w:rsidR="00637A88" w:rsidRDefault="00637A88" w:rsidP="00E908B6">
                        <w:pPr>
                          <w:pStyle w:val="NoSpacing"/>
                          <w:rPr>
                            <w:color w:val="002060"/>
                            <w:sz w:val="22"/>
                            <w:szCs w:val="22"/>
                          </w:rPr>
                        </w:pPr>
                      </w:p>
                      <w:p w14:paraId="6D51420D" w14:textId="77777777" w:rsidR="00637A88" w:rsidRDefault="00637A88" w:rsidP="00E908B6">
                        <w:pPr>
                          <w:pStyle w:val="NoSpacing"/>
                          <w:rPr>
                            <w:color w:val="002060"/>
                            <w:sz w:val="22"/>
                            <w:szCs w:val="22"/>
                          </w:rPr>
                        </w:pPr>
                      </w:p>
                      <w:p w14:paraId="63064506" w14:textId="77777777" w:rsidR="00637A88" w:rsidRDefault="00637A88" w:rsidP="00E908B6">
                        <w:pPr>
                          <w:pStyle w:val="NoSpacing"/>
                          <w:rPr>
                            <w:color w:val="002060"/>
                            <w:sz w:val="22"/>
                            <w:szCs w:val="22"/>
                          </w:rPr>
                        </w:pPr>
                      </w:p>
                      <w:p w14:paraId="55EAD8AB" w14:textId="77777777" w:rsidR="00637A88" w:rsidRDefault="00637A88" w:rsidP="00E908B6">
                        <w:pPr>
                          <w:pStyle w:val="NoSpacing"/>
                          <w:rPr>
                            <w:color w:val="002060"/>
                            <w:sz w:val="22"/>
                            <w:szCs w:val="22"/>
                          </w:rPr>
                        </w:pPr>
                      </w:p>
                      <w:p w14:paraId="2DE068D4" w14:textId="77777777" w:rsidR="00637A88" w:rsidRDefault="00637A88" w:rsidP="00E908B6">
                        <w:pPr>
                          <w:pStyle w:val="NoSpacing"/>
                          <w:rPr>
                            <w:color w:val="002060"/>
                            <w:sz w:val="22"/>
                            <w:szCs w:val="22"/>
                          </w:rPr>
                        </w:pPr>
                      </w:p>
                      <w:p w14:paraId="5F97E1DB" w14:textId="77777777" w:rsidR="00637A88" w:rsidRDefault="00637A88" w:rsidP="00E908B6">
                        <w:pPr>
                          <w:pStyle w:val="NoSpacing"/>
                          <w:rPr>
                            <w:color w:val="002060"/>
                            <w:sz w:val="22"/>
                            <w:szCs w:val="22"/>
                          </w:rPr>
                        </w:pPr>
                      </w:p>
                      <w:p w14:paraId="08775421" w14:textId="3EFF2E71" w:rsidR="00E908B6" w:rsidRDefault="0085618A" w:rsidP="00E908B6">
                        <w:pPr>
                          <w:pStyle w:val="NoSpacing"/>
                          <w:rPr>
                            <w:color w:val="002060"/>
                            <w:sz w:val="22"/>
                            <w:szCs w:val="22"/>
                          </w:rPr>
                        </w:pPr>
                        <w:r w:rsidRPr="0085618A">
                          <w:rPr>
                            <w:color w:val="002060"/>
                            <w:sz w:val="22"/>
                            <w:szCs w:val="22"/>
                          </w:rPr>
                          <w:t xml:space="preserve">Brazoria County Head Start Early Learning Schools, Inc., exists to provide case management and school readiness for families and children to foster self-sufficiency and family stability while simultaneously ensuring social, emotional, cognitive, physical and moral mastery for each child. </w:t>
                        </w:r>
                      </w:p>
                      <w:p w14:paraId="5C052FA9" w14:textId="77777777" w:rsidR="00E908B6" w:rsidRDefault="00E908B6" w:rsidP="00E908B6">
                        <w:pPr>
                          <w:pStyle w:val="NoSpacing"/>
                          <w:rPr>
                            <w:color w:val="002060"/>
                            <w:sz w:val="22"/>
                            <w:szCs w:val="22"/>
                          </w:rPr>
                        </w:pPr>
                      </w:p>
                      <w:p w14:paraId="47DCEA2B" w14:textId="77777777" w:rsidR="00E908B6" w:rsidRDefault="00E908B6" w:rsidP="00E908B6">
                        <w:pPr>
                          <w:pStyle w:val="NoSpacing"/>
                          <w:rPr>
                            <w:color w:val="002060"/>
                            <w:sz w:val="22"/>
                            <w:szCs w:val="22"/>
                          </w:rPr>
                        </w:pPr>
                      </w:p>
                      <w:p w14:paraId="67143515" w14:textId="77777777" w:rsidR="00E908B6" w:rsidRDefault="00E908B6" w:rsidP="00E908B6">
                        <w:pPr>
                          <w:pStyle w:val="NoSpacing"/>
                          <w:rPr>
                            <w:color w:val="002060"/>
                            <w:sz w:val="22"/>
                            <w:szCs w:val="22"/>
                          </w:rPr>
                        </w:pPr>
                      </w:p>
                      <w:p w14:paraId="39C63F2E" w14:textId="77777777" w:rsidR="00E908B6" w:rsidRDefault="00E908B6" w:rsidP="00E908B6">
                        <w:pPr>
                          <w:pStyle w:val="NoSpacing"/>
                          <w:rPr>
                            <w:color w:val="002060"/>
                            <w:sz w:val="22"/>
                            <w:szCs w:val="22"/>
                          </w:rPr>
                        </w:pPr>
                      </w:p>
                      <w:p w14:paraId="1989F173" w14:textId="77777777" w:rsidR="00E908B6" w:rsidRDefault="00E908B6" w:rsidP="00E908B6">
                        <w:pPr>
                          <w:pStyle w:val="NoSpacing"/>
                          <w:rPr>
                            <w:color w:val="002060"/>
                            <w:sz w:val="22"/>
                            <w:szCs w:val="22"/>
                          </w:rPr>
                        </w:pPr>
                      </w:p>
                      <w:p w14:paraId="1B43C8EC" w14:textId="77777777" w:rsidR="00E908B6" w:rsidRDefault="00E908B6" w:rsidP="00E908B6">
                        <w:pPr>
                          <w:pStyle w:val="NoSpacing"/>
                          <w:rPr>
                            <w:color w:val="002060"/>
                            <w:sz w:val="22"/>
                            <w:szCs w:val="22"/>
                          </w:rPr>
                        </w:pPr>
                      </w:p>
                      <w:p w14:paraId="4D29EDA9" w14:textId="77777777" w:rsidR="00E908B6" w:rsidRDefault="00E908B6" w:rsidP="00E908B6">
                        <w:pPr>
                          <w:pStyle w:val="NoSpacing"/>
                          <w:rPr>
                            <w:color w:val="002060"/>
                            <w:sz w:val="22"/>
                            <w:szCs w:val="22"/>
                          </w:rPr>
                        </w:pPr>
                      </w:p>
                      <w:p w14:paraId="02F5D5E6" w14:textId="77777777" w:rsidR="00E908B6" w:rsidRDefault="00E908B6" w:rsidP="00E908B6">
                        <w:pPr>
                          <w:pStyle w:val="NoSpacing"/>
                          <w:rPr>
                            <w:color w:val="002060"/>
                            <w:sz w:val="22"/>
                            <w:szCs w:val="22"/>
                          </w:rPr>
                        </w:pPr>
                      </w:p>
                      <w:p w14:paraId="388458D2" w14:textId="77777777" w:rsidR="00E908B6" w:rsidRDefault="00E908B6" w:rsidP="00E908B6">
                        <w:pPr>
                          <w:pStyle w:val="NoSpacing"/>
                          <w:rPr>
                            <w:color w:val="002060"/>
                            <w:sz w:val="22"/>
                            <w:szCs w:val="22"/>
                          </w:rPr>
                        </w:pPr>
                      </w:p>
                      <w:p w14:paraId="4C0A7C38" w14:textId="77777777" w:rsidR="00E908B6" w:rsidRDefault="00E908B6" w:rsidP="00E908B6">
                        <w:pPr>
                          <w:pStyle w:val="NoSpacing"/>
                          <w:rPr>
                            <w:color w:val="002060"/>
                            <w:sz w:val="22"/>
                            <w:szCs w:val="22"/>
                          </w:rPr>
                        </w:pPr>
                      </w:p>
                      <w:p w14:paraId="0F9E550D" w14:textId="77777777" w:rsidR="00E908B6" w:rsidRDefault="00E908B6" w:rsidP="00E908B6">
                        <w:pPr>
                          <w:pStyle w:val="NoSpacing"/>
                          <w:rPr>
                            <w:color w:val="002060"/>
                            <w:sz w:val="22"/>
                            <w:szCs w:val="22"/>
                          </w:rPr>
                        </w:pPr>
                      </w:p>
                      <w:p w14:paraId="2EB7E5BA" w14:textId="77777777" w:rsidR="00E908B6" w:rsidRDefault="00E908B6" w:rsidP="00E908B6">
                        <w:pPr>
                          <w:pStyle w:val="NoSpacing"/>
                          <w:rPr>
                            <w:color w:val="002060"/>
                            <w:sz w:val="22"/>
                            <w:szCs w:val="22"/>
                          </w:rPr>
                        </w:pPr>
                      </w:p>
                      <w:p w14:paraId="505EC080" w14:textId="77777777" w:rsidR="00E908B6" w:rsidRDefault="00E908B6" w:rsidP="00E908B6">
                        <w:pPr>
                          <w:pStyle w:val="NoSpacing"/>
                          <w:rPr>
                            <w:color w:val="002060"/>
                            <w:sz w:val="22"/>
                            <w:szCs w:val="22"/>
                          </w:rPr>
                        </w:pPr>
                      </w:p>
                      <w:p w14:paraId="042E6D7F" w14:textId="77777777" w:rsidR="00E908B6" w:rsidRDefault="00E908B6" w:rsidP="00E908B6">
                        <w:pPr>
                          <w:pStyle w:val="NoSpacing"/>
                          <w:rPr>
                            <w:color w:val="002060"/>
                            <w:sz w:val="22"/>
                            <w:szCs w:val="22"/>
                          </w:rPr>
                        </w:pPr>
                      </w:p>
                      <w:p w14:paraId="10145D49" w14:textId="77777777" w:rsidR="00E908B6" w:rsidRDefault="00E908B6" w:rsidP="00E908B6">
                        <w:pPr>
                          <w:pStyle w:val="NoSpacing"/>
                          <w:rPr>
                            <w:color w:val="002060"/>
                            <w:sz w:val="22"/>
                            <w:szCs w:val="22"/>
                          </w:rPr>
                        </w:pPr>
                      </w:p>
                      <w:p w14:paraId="7FF7ABEF" w14:textId="77777777" w:rsidR="00E908B6" w:rsidRDefault="00E908B6" w:rsidP="00E908B6">
                        <w:pPr>
                          <w:pStyle w:val="NoSpacing"/>
                          <w:rPr>
                            <w:color w:val="002060"/>
                            <w:sz w:val="22"/>
                            <w:szCs w:val="22"/>
                          </w:rPr>
                        </w:pPr>
                      </w:p>
                      <w:p w14:paraId="2466F891" w14:textId="77777777" w:rsidR="00E908B6" w:rsidRDefault="00E908B6" w:rsidP="00E908B6">
                        <w:pPr>
                          <w:pStyle w:val="NoSpacing"/>
                          <w:rPr>
                            <w:noProof/>
                            <w:color w:val="002060"/>
                            <w:sz w:val="24"/>
                            <w:szCs w:val="24"/>
                          </w:rPr>
                        </w:pPr>
                      </w:p>
                      <w:p w14:paraId="5C286D80" w14:textId="78BD6BB6" w:rsidR="0085618A" w:rsidRPr="00E908B6" w:rsidRDefault="0085618A" w:rsidP="00E908B6">
                        <w:pPr>
                          <w:pStyle w:val="NoSpacing"/>
                          <w:ind w:left="-720"/>
                          <w:rPr>
                            <w:rFonts w:asciiTheme="majorHAnsi" w:eastAsiaTheme="majorEastAsia" w:hAnsiTheme="majorHAnsi" w:cstheme="majorBidi"/>
                            <w:b/>
                            <w:bCs/>
                            <w:sz w:val="36"/>
                            <w:szCs w:val="36"/>
                          </w:rPr>
                        </w:pPr>
                      </w:p>
                    </w:txbxContent>
                  </v:textbox>
                </v:shape>
                <v:rect id="Rectangle 3" o:spid="_x0000_s103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" fillcolor="#242852 [3215]" stroked="f" strokeweight="1.52778mm">
                  <v:stroke linestyle="thickThin"/>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1" type="#_x0000_t15" style="position:absolute;top:51200;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" adj="19915" fillcolor="#d5e3ff" stroked="f" strokeweight="1.52778mm">
                  <v:stroke linestyle="thickThin"/>
                  <v:textbox inset="28.8pt,0,14.4pt,0">
                    <w:txbxContent>
                      <w:p w14:paraId="15FDBD4A" w14:textId="31560E0B" w:rsidR="0085618A" w:rsidRPr="0085618A" w:rsidRDefault="0085618A">
                        <w:pPr>
                          <w:pStyle w:val="NoSpacing"/>
                          <w:rPr>
                            <w:rFonts w:asciiTheme="majorHAnsi" w:eastAsiaTheme="majorEastAsia" w:hAnsiTheme="majorHAnsi" w:cstheme="majorBidi"/>
                            <w:b/>
                            <w:bCs/>
                            <w:color w:val="002060"/>
                            <w:sz w:val="36"/>
                            <w:szCs w:val="36"/>
                          </w:rPr>
                        </w:pPr>
                        <w:r w:rsidRPr="0085618A">
                          <w:rPr>
                            <w:rFonts w:asciiTheme="majorHAnsi" w:eastAsiaTheme="majorEastAsia" w:hAnsiTheme="majorHAnsi" w:cstheme="majorBidi"/>
                            <w:b/>
                            <w:bCs/>
                            <w:color w:val="002060"/>
                            <w:sz w:val="36"/>
                            <w:szCs w:val="36"/>
                          </w:rPr>
                          <w:t>Our Mission</w:t>
                        </w:r>
                      </w:p>
                    </w:txbxContent>
                  </v:textbox>
                </v:shape>
                <w10:wrap type="square" anchorx="page" anchory="page"/>
              </v:group>
            </w:pict>
          </mc:Fallback>
        </mc:AlternateContent>
      </w:r>
      <w:r w:rsidR="002537C6">
        <w:rPr>
          <w:color w:val="002060"/>
          <w:sz w:val="24"/>
          <w:szCs w:val="24"/>
        </w:rPr>
        <w:br w:type="page"/>
      </w:r>
    </w:p>
    <w:sdt>
      <w:sdtPr>
        <w:rPr>
          <w:rFonts w:asciiTheme="minorHAnsi" w:eastAsiaTheme="minorEastAsia" w:hAnsiTheme="minorHAnsi" w:cstheme="minorBidi"/>
          <w:color w:val="FFFFFF" w:themeColor="background1"/>
          <w:sz w:val="28"/>
          <w:szCs w:val="22"/>
        </w:rPr>
        <w:id w:val="818922362"/>
        <w:docPartObj>
          <w:docPartGallery w:val="Table of Contents"/>
          <w:docPartUnique/>
        </w:docPartObj>
      </w:sdtPr>
      <w:sdtEndPr>
        <w:rPr>
          <w:rFonts w:ascii="Times New Roman" w:hAnsi="Times New Roman" w:cs="Times New Roman"/>
          <w:b/>
          <w:bCs/>
          <w:noProof/>
          <w:sz w:val="24"/>
          <w:szCs w:val="24"/>
        </w:rPr>
      </w:sdtEndPr>
      <w:sdtContent>
        <w:p w14:paraId="3043A005" w14:textId="5DAB9430" w:rsidR="00C41092" w:rsidRPr="00632461" w:rsidRDefault="009209E5" w:rsidP="003070B7">
          <w:pPr>
            <w:pStyle w:val="TOCHeading"/>
            <w:rPr>
              <w:rStyle w:val="Heading1Char"/>
              <w:rFonts w:eastAsiaTheme="majorEastAsia"/>
              <w:color w:val="002060"/>
            </w:rPr>
          </w:pPr>
          <w:r w:rsidRPr="00632461">
            <w:rPr>
              <w:rStyle w:val="Heading1Char"/>
              <w:rFonts w:eastAsiaTheme="majorEastAsia"/>
              <w:color w:val="002060"/>
            </w:rPr>
            <w:t>Table of Contents</w:t>
          </w:r>
        </w:p>
        <w:p w14:paraId="4E0C1138" w14:textId="2C30EA3F" w:rsidR="009209E5" w:rsidRPr="005233B4" w:rsidRDefault="009209E5" w:rsidP="009209E5">
          <w:pPr>
            <w:rPr>
              <w:color w:val="002060"/>
            </w:rPr>
          </w:pPr>
        </w:p>
        <w:p w14:paraId="41D39497" w14:textId="240EF774" w:rsidR="007E7D8C" w:rsidRPr="007E7D8C" w:rsidRDefault="00C41092">
          <w:pPr>
            <w:pStyle w:val="TOC1"/>
            <w:tabs>
              <w:tab w:val="right" w:leader="dot" w:pos="9926"/>
            </w:tabs>
            <w:rPr>
              <w:noProof/>
              <w:color w:val="002060"/>
              <w:kern w:val="2"/>
              <w:sz w:val="22"/>
              <w14:ligatures w14:val="standardContextual"/>
            </w:rPr>
          </w:pPr>
          <w:r w:rsidRPr="007E7D8C">
            <w:rPr>
              <w:color w:val="002060"/>
            </w:rPr>
            <w:fldChar w:fldCharType="begin"/>
          </w:r>
          <w:r w:rsidRPr="007E7D8C">
            <w:rPr>
              <w:color w:val="002060"/>
            </w:rPr>
            <w:instrText xml:space="preserve"> TOC \o "1-3" \h \z \u </w:instrText>
          </w:r>
          <w:r w:rsidRPr="007E7D8C">
            <w:rPr>
              <w:color w:val="002060"/>
            </w:rPr>
            <w:fldChar w:fldCharType="separate"/>
          </w:r>
          <w:hyperlink w:anchor="_Toc159413268" w:history="1">
            <w:r w:rsidR="007E7D8C" w:rsidRPr="007E7D8C">
              <w:rPr>
                <w:rStyle w:val="Hyperlink"/>
                <w:noProof/>
                <w:color w:val="002060"/>
              </w:rPr>
              <w:t>Campus Information &amp; Locations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_Toc159413268 \h </w:instrText>
            </w:r>
            <w:r w:rsidR="007E7D8C" w:rsidRPr="007E7D8C">
              <w:rPr>
                <w:noProof/>
                <w:webHidden/>
                <w:color w:val="002060"/>
              </w:rPr>
            </w:r>
            <w:r w:rsidR="007E7D8C" w:rsidRPr="007E7D8C">
              <w:rPr>
                <w:noProof/>
                <w:webHidden/>
                <w:color w:val="002060"/>
              </w:rPr>
              <w:fldChar w:fldCharType="separate"/>
            </w:r>
            <w:r w:rsidR="00BB665D">
              <w:rPr>
                <w:noProof/>
                <w:webHidden/>
                <w:color w:val="002060"/>
              </w:rPr>
              <w:t>4</w:t>
            </w:r>
            <w:r w:rsidR="007E7D8C" w:rsidRPr="007E7D8C">
              <w:rPr>
                <w:noProof/>
                <w:webHidden/>
                <w:color w:val="002060"/>
              </w:rPr>
              <w:fldChar w:fldCharType="end"/>
            </w:r>
          </w:hyperlink>
        </w:p>
        <w:p w14:paraId="6CF83254" w14:textId="65F6265E" w:rsidR="007E7D8C" w:rsidRPr="007E7D8C" w:rsidRDefault="00BB665D">
          <w:pPr>
            <w:pStyle w:val="TOC1"/>
            <w:tabs>
              <w:tab w:val="right" w:leader="dot" w:pos="9926"/>
            </w:tabs>
            <w:rPr>
              <w:noProof/>
              <w:color w:val="002060"/>
              <w:kern w:val="2"/>
              <w:sz w:val="22"/>
              <w14:ligatures w14:val="standardContextual"/>
            </w:rPr>
          </w:pPr>
          <w:hyperlink w:anchor="_Toc159413269" w:history="1">
            <w:r w:rsidR="007E7D8C" w:rsidRPr="007E7D8C">
              <w:rPr>
                <w:rStyle w:val="Hyperlink"/>
                <w:noProof/>
                <w:color w:val="002060"/>
              </w:rPr>
              <w:t>Board of Directors and Policy Council</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_Toc159413269 \h </w:instrText>
            </w:r>
            <w:r w:rsidR="007E7D8C" w:rsidRPr="007E7D8C">
              <w:rPr>
                <w:noProof/>
                <w:webHidden/>
                <w:color w:val="002060"/>
              </w:rPr>
            </w:r>
            <w:r w:rsidR="007E7D8C" w:rsidRPr="007E7D8C">
              <w:rPr>
                <w:noProof/>
                <w:webHidden/>
                <w:color w:val="002060"/>
              </w:rPr>
              <w:fldChar w:fldCharType="separate"/>
            </w:r>
            <w:r>
              <w:rPr>
                <w:noProof/>
                <w:webHidden/>
                <w:color w:val="002060"/>
              </w:rPr>
              <w:t>5</w:t>
            </w:r>
            <w:r w:rsidR="007E7D8C" w:rsidRPr="007E7D8C">
              <w:rPr>
                <w:noProof/>
                <w:webHidden/>
                <w:color w:val="002060"/>
              </w:rPr>
              <w:fldChar w:fldCharType="end"/>
            </w:r>
          </w:hyperlink>
        </w:p>
        <w:p w14:paraId="08AFB9AE" w14:textId="1B3985DD" w:rsidR="007E7D8C" w:rsidRPr="007E7D8C" w:rsidRDefault="00BB665D">
          <w:pPr>
            <w:pStyle w:val="TOC1"/>
            <w:tabs>
              <w:tab w:val="right" w:leader="dot" w:pos="9926"/>
            </w:tabs>
            <w:rPr>
              <w:noProof/>
              <w:color w:val="002060"/>
              <w:kern w:val="2"/>
              <w:sz w:val="22"/>
              <w14:ligatures w14:val="standardContextual"/>
            </w:rPr>
          </w:pPr>
          <w:hyperlink w:anchor="_Toc159413270" w:history="1">
            <w:r w:rsidR="007E7D8C" w:rsidRPr="007E7D8C">
              <w:rPr>
                <w:rStyle w:val="Hyperlink"/>
                <w:noProof/>
                <w:color w:val="002060"/>
              </w:rPr>
              <w:t>Message from the President &amp; CEO</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_Toc159413270 \h </w:instrText>
            </w:r>
            <w:r w:rsidR="007E7D8C" w:rsidRPr="007E7D8C">
              <w:rPr>
                <w:noProof/>
                <w:webHidden/>
                <w:color w:val="002060"/>
              </w:rPr>
            </w:r>
            <w:r w:rsidR="007E7D8C" w:rsidRPr="007E7D8C">
              <w:rPr>
                <w:noProof/>
                <w:webHidden/>
                <w:color w:val="002060"/>
              </w:rPr>
              <w:fldChar w:fldCharType="separate"/>
            </w:r>
            <w:r>
              <w:rPr>
                <w:noProof/>
                <w:webHidden/>
                <w:color w:val="002060"/>
              </w:rPr>
              <w:t>6</w:t>
            </w:r>
            <w:r w:rsidR="007E7D8C" w:rsidRPr="007E7D8C">
              <w:rPr>
                <w:noProof/>
                <w:webHidden/>
                <w:color w:val="002060"/>
              </w:rPr>
              <w:fldChar w:fldCharType="end"/>
            </w:r>
          </w:hyperlink>
        </w:p>
        <w:p w14:paraId="5872F0BF" w14:textId="598B8BE2" w:rsidR="007E7D8C" w:rsidRPr="007E7D8C" w:rsidRDefault="00BB665D">
          <w:pPr>
            <w:pStyle w:val="TOC1"/>
            <w:tabs>
              <w:tab w:val="right" w:leader="dot" w:pos="9926"/>
            </w:tabs>
            <w:rPr>
              <w:noProof/>
              <w:color w:val="002060"/>
              <w:kern w:val="2"/>
              <w:sz w:val="22"/>
              <w14:ligatures w14:val="standardContextual"/>
            </w:rPr>
          </w:pPr>
          <w:hyperlink w:anchor="_Toc159413271" w:history="1">
            <w:r w:rsidR="007E7D8C" w:rsidRPr="007E7D8C">
              <w:rPr>
                <w:rStyle w:val="Hyperlink"/>
                <w:noProof/>
                <w:color w:val="002060"/>
              </w:rPr>
              <w:t>Financial Data</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_Toc159413271 \h </w:instrText>
            </w:r>
            <w:r w:rsidR="007E7D8C" w:rsidRPr="007E7D8C">
              <w:rPr>
                <w:noProof/>
                <w:webHidden/>
                <w:color w:val="002060"/>
              </w:rPr>
            </w:r>
            <w:r w:rsidR="007E7D8C" w:rsidRPr="007E7D8C">
              <w:rPr>
                <w:noProof/>
                <w:webHidden/>
                <w:color w:val="002060"/>
              </w:rPr>
              <w:fldChar w:fldCharType="separate"/>
            </w:r>
            <w:r>
              <w:rPr>
                <w:noProof/>
                <w:webHidden/>
                <w:color w:val="002060"/>
              </w:rPr>
              <w:t>7</w:t>
            </w:r>
            <w:r w:rsidR="007E7D8C" w:rsidRPr="007E7D8C">
              <w:rPr>
                <w:noProof/>
                <w:webHidden/>
                <w:color w:val="002060"/>
              </w:rPr>
              <w:fldChar w:fldCharType="end"/>
            </w:r>
          </w:hyperlink>
        </w:p>
        <w:p w14:paraId="4C8AB37E" w14:textId="742665D9" w:rsidR="007E7D8C" w:rsidRPr="007E7D8C" w:rsidRDefault="00BB665D">
          <w:pPr>
            <w:pStyle w:val="TOC1"/>
            <w:tabs>
              <w:tab w:val="right" w:leader="dot" w:pos="9926"/>
            </w:tabs>
            <w:rPr>
              <w:noProof/>
              <w:color w:val="002060"/>
              <w:kern w:val="2"/>
              <w:sz w:val="22"/>
              <w14:ligatures w14:val="standardContextual"/>
            </w:rPr>
          </w:pPr>
          <w:hyperlink w:anchor="_Toc159413272" w:history="1">
            <w:r w:rsidR="007E7D8C" w:rsidRPr="007E7D8C">
              <w:rPr>
                <w:rStyle w:val="Hyperlink"/>
                <w:noProof/>
                <w:color w:val="002060"/>
              </w:rPr>
              <w:t>Legacy Fund Drive</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_Toc159413272 \h </w:instrText>
            </w:r>
            <w:r w:rsidR="007E7D8C" w:rsidRPr="007E7D8C">
              <w:rPr>
                <w:noProof/>
                <w:webHidden/>
                <w:color w:val="002060"/>
              </w:rPr>
            </w:r>
            <w:r w:rsidR="007E7D8C" w:rsidRPr="007E7D8C">
              <w:rPr>
                <w:noProof/>
                <w:webHidden/>
                <w:color w:val="002060"/>
              </w:rPr>
              <w:fldChar w:fldCharType="separate"/>
            </w:r>
            <w:r>
              <w:rPr>
                <w:noProof/>
                <w:webHidden/>
                <w:color w:val="002060"/>
              </w:rPr>
              <w:t>8</w:t>
            </w:r>
            <w:r w:rsidR="007E7D8C" w:rsidRPr="007E7D8C">
              <w:rPr>
                <w:noProof/>
                <w:webHidden/>
                <w:color w:val="002060"/>
              </w:rPr>
              <w:fldChar w:fldCharType="end"/>
            </w:r>
          </w:hyperlink>
        </w:p>
        <w:p w14:paraId="0014B607" w14:textId="1D1F0AE1" w:rsidR="007E7D8C" w:rsidRPr="007E7D8C" w:rsidRDefault="007E7D8C">
          <w:pPr>
            <w:pStyle w:val="TOC1"/>
            <w:tabs>
              <w:tab w:val="right" w:leader="dot" w:pos="9926"/>
            </w:tabs>
            <w:rPr>
              <w:noProof/>
              <w:color w:val="002060"/>
              <w:kern w:val="2"/>
              <w:sz w:val="22"/>
              <w14:ligatures w14:val="standardContextual"/>
            </w:rPr>
          </w:pPr>
          <w:r w:rsidRPr="007E7D8C">
            <w:rPr>
              <w:rStyle w:val="Hyperlink"/>
              <w:noProof/>
              <w:color w:val="002060"/>
              <w:u w:val="none"/>
            </w:rPr>
            <w:t>2023 Raffle Prize Donors</w:t>
          </w:r>
          <w:hyperlink w:anchor="_Toc159413273" w:history="1">
            <w:r w:rsidRPr="007E7D8C">
              <w:rPr>
                <w:noProof/>
                <w:webHidden/>
                <w:color w:val="002060"/>
              </w:rPr>
              <w:tab/>
            </w:r>
            <w:r>
              <w:rPr>
                <w:noProof/>
                <w:webHidden/>
                <w:color w:val="002060"/>
              </w:rPr>
              <w:t>9</w:t>
            </w:r>
          </w:hyperlink>
        </w:p>
        <w:p w14:paraId="1FBCC584" w14:textId="7C5A39C2" w:rsidR="007E7D8C" w:rsidRPr="007E7D8C" w:rsidRDefault="00BB665D">
          <w:pPr>
            <w:pStyle w:val="TOC1"/>
            <w:tabs>
              <w:tab w:val="right" w:leader="dot" w:pos="9926"/>
            </w:tabs>
            <w:rPr>
              <w:noProof/>
              <w:color w:val="002060"/>
              <w:kern w:val="2"/>
              <w:sz w:val="22"/>
              <w14:ligatures w14:val="standardContextual"/>
            </w:rPr>
          </w:pPr>
          <w:hyperlink w:anchor="_Toc159413275" w:history="1">
            <w:r w:rsidR="007E7D8C" w:rsidRPr="007E7D8C">
              <w:rPr>
                <w:rStyle w:val="Hyperlink"/>
                <w:noProof/>
                <w:color w:val="002060"/>
              </w:rPr>
              <w:t>Program Enrollment &amp; Information</w:t>
            </w:r>
            <w:r w:rsidR="007E7D8C" w:rsidRPr="007E7D8C">
              <w:rPr>
                <w:noProof/>
                <w:webHidden/>
                <w:color w:val="002060"/>
              </w:rPr>
              <w:tab/>
            </w:r>
            <w:r w:rsidR="007E7D8C">
              <w:rPr>
                <w:noProof/>
                <w:webHidden/>
                <w:color w:val="002060"/>
              </w:rPr>
              <w:t>10</w:t>
            </w:r>
          </w:hyperlink>
        </w:p>
        <w:p w14:paraId="27F21C3E" w14:textId="21457204" w:rsidR="007E7D8C" w:rsidRDefault="00BB665D">
          <w:pPr>
            <w:pStyle w:val="TOC1"/>
            <w:tabs>
              <w:tab w:val="right" w:leader="dot" w:pos="9926"/>
            </w:tabs>
            <w:rPr>
              <w:rStyle w:val="Hyperlink"/>
              <w:noProof/>
              <w:color w:val="002060"/>
            </w:rPr>
          </w:pPr>
          <w:hyperlink w:anchor="_Toc159413276" w:history="1">
            <w:r w:rsidR="007E7D8C" w:rsidRPr="007E7D8C">
              <w:rPr>
                <w:rStyle w:val="Hyperlink"/>
                <w:noProof/>
                <w:color w:val="002060"/>
              </w:rPr>
              <w:t>Health &amp; Disability Services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_Toc159413276 \h </w:instrText>
            </w:r>
            <w:r w:rsidR="007E7D8C" w:rsidRPr="007E7D8C">
              <w:rPr>
                <w:noProof/>
                <w:webHidden/>
                <w:color w:val="002060"/>
              </w:rPr>
            </w:r>
            <w:r w:rsidR="007E7D8C" w:rsidRPr="007E7D8C">
              <w:rPr>
                <w:noProof/>
                <w:webHidden/>
                <w:color w:val="002060"/>
              </w:rPr>
              <w:fldChar w:fldCharType="separate"/>
            </w:r>
            <w:r>
              <w:rPr>
                <w:noProof/>
                <w:webHidden/>
                <w:color w:val="002060"/>
              </w:rPr>
              <w:t>10</w:t>
            </w:r>
            <w:r w:rsidR="007E7D8C" w:rsidRPr="007E7D8C">
              <w:rPr>
                <w:noProof/>
                <w:webHidden/>
                <w:color w:val="002060"/>
              </w:rPr>
              <w:fldChar w:fldCharType="end"/>
            </w:r>
          </w:hyperlink>
        </w:p>
        <w:p w14:paraId="045C85E5" w14:textId="5F6195F3" w:rsidR="007E7D8C" w:rsidRPr="007E7D8C" w:rsidRDefault="007E7D8C" w:rsidP="007E7D8C">
          <w:pPr>
            <w:pStyle w:val="TOC1"/>
            <w:tabs>
              <w:tab w:val="right" w:leader="dot" w:pos="9926"/>
            </w:tabs>
            <w:rPr>
              <w:noProof/>
              <w:color w:val="002060"/>
              <w:kern w:val="2"/>
              <w:sz w:val="22"/>
              <w14:ligatures w14:val="standardContextual"/>
            </w:rPr>
          </w:pPr>
          <w:r w:rsidRPr="007E7D8C">
            <w:rPr>
              <w:rStyle w:val="Hyperlink"/>
              <w:noProof/>
              <w:color w:val="002060"/>
              <w:u w:val="none"/>
            </w:rPr>
            <w:t>Family Engagement</w:t>
          </w:r>
          <w:hyperlink w:anchor="_Toc159413276" w:history="1">
            <w:r w:rsidRPr="007E7D8C">
              <w:rPr>
                <w:noProof/>
                <w:webHidden/>
                <w:color w:val="002060"/>
              </w:rPr>
              <w:tab/>
            </w:r>
            <w:r w:rsidRPr="007E7D8C">
              <w:rPr>
                <w:noProof/>
                <w:webHidden/>
                <w:color w:val="002060"/>
              </w:rPr>
              <w:fldChar w:fldCharType="begin"/>
            </w:r>
            <w:r w:rsidRPr="007E7D8C">
              <w:rPr>
                <w:noProof/>
                <w:webHidden/>
                <w:color w:val="002060"/>
              </w:rPr>
              <w:instrText xml:space="preserve"> PAGEREF _Toc159413276 \h </w:instrText>
            </w:r>
            <w:r w:rsidRPr="007E7D8C">
              <w:rPr>
                <w:noProof/>
                <w:webHidden/>
                <w:color w:val="002060"/>
              </w:rPr>
            </w:r>
            <w:r w:rsidRPr="007E7D8C">
              <w:rPr>
                <w:noProof/>
                <w:webHidden/>
                <w:color w:val="002060"/>
              </w:rPr>
              <w:fldChar w:fldCharType="separate"/>
            </w:r>
            <w:r w:rsidR="00BB665D">
              <w:rPr>
                <w:noProof/>
                <w:webHidden/>
                <w:color w:val="002060"/>
              </w:rPr>
              <w:t>10</w:t>
            </w:r>
            <w:r w:rsidRPr="007E7D8C">
              <w:rPr>
                <w:noProof/>
                <w:webHidden/>
                <w:color w:val="002060"/>
              </w:rPr>
              <w:fldChar w:fldCharType="end"/>
            </w:r>
          </w:hyperlink>
        </w:p>
        <w:p w14:paraId="0E322E59" w14:textId="6AA1B6EC" w:rsidR="007E7D8C" w:rsidRPr="007E7D8C" w:rsidRDefault="00BB665D">
          <w:pPr>
            <w:pStyle w:val="TOC1"/>
            <w:tabs>
              <w:tab w:val="right" w:leader="dot" w:pos="9926"/>
            </w:tabs>
            <w:rPr>
              <w:noProof/>
              <w:color w:val="002060"/>
              <w:kern w:val="2"/>
              <w:sz w:val="22"/>
              <w14:ligatures w14:val="standardContextual"/>
            </w:rPr>
          </w:pPr>
          <w:hyperlink w:anchor="_Toc159413277" w:history="1">
            <w:r w:rsidR="007E7D8C" w:rsidRPr="007E7D8C">
              <w:rPr>
                <w:rStyle w:val="Hyperlink"/>
                <w:noProof/>
                <w:color w:val="002060"/>
              </w:rPr>
              <w:t>Comprehensive Services to Families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_Toc159413277 \h </w:instrText>
            </w:r>
            <w:r w:rsidR="007E7D8C" w:rsidRPr="007E7D8C">
              <w:rPr>
                <w:noProof/>
                <w:webHidden/>
                <w:color w:val="002060"/>
              </w:rPr>
            </w:r>
            <w:r w:rsidR="007E7D8C" w:rsidRPr="007E7D8C">
              <w:rPr>
                <w:noProof/>
                <w:webHidden/>
                <w:color w:val="002060"/>
              </w:rPr>
              <w:fldChar w:fldCharType="separate"/>
            </w:r>
            <w:r>
              <w:rPr>
                <w:noProof/>
                <w:webHidden/>
                <w:color w:val="002060"/>
              </w:rPr>
              <w:t>11</w:t>
            </w:r>
            <w:r w:rsidR="007E7D8C" w:rsidRPr="007E7D8C">
              <w:rPr>
                <w:noProof/>
                <w:webHidden/>
                <w:color w:val="002060"/>
              </w:rPr>
              <w:fldChar w:fldCharType="end"/>
            </w:r>
          </w:hyperlink>
        </w:p>
        <w:p w14:paraId="3628CC2C" w14:textId="0CF8399E" w:rsidR="007E7D8C" w:rsidRPr="007E7D8C" w:rsidRDefault="00BB665D">
          <w:pPr>
            <w:pStyle w:val="TOC1"/>
            <w:tabs>
              <w:tab w:val="right" w:leader="dot" w:pos="9926"/>
            </w:tabs>
            <w:rPr>
              <w:noProof/>
              <w:color w:val="002060"/>
              <w:kern w:val="2"/>
              <w:sz w:val="22"/>
              <w14:ligatures w14:val="standardContextual"/>
            </w:rPr>
          </w:pPr>
          <w:hyperlink w:anchor="_Toc159413278" w:history="1">
            <w:r w:rsidR="007E7D8C" w:rsidRPr="007E7D8C">
              <w:rPr>
                <w:rStyle w:val="Hyperlink"/>
                <w:noProof/>
                <w:color w:val="002060"/>
              </w:rPr>
              <w:t>School Readiness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_Toc159413278 \h </w:instrText>
            </w:r>
            <w:r w:rsidR="007E7D8C" w:rsidRPr="007E7D8C">
              <w:rPr>
                <w:noProof/>
                <w:webHidden/>
                <w:color w:val="002060"/>
              </w:rPr>
            </w:r>
            <w:r w:rsidR="007E7D8C" w:rsidRPr="007E7D8C">
              <w:rPr>
                <w:noProof/>
                <w:webHidden/>
                <w:color w:val="002060"/>
              </w:rPr>
              <w:fldChar w:fldCharType="separate"/>
            </w:r>
            <w:r>
              <w:rPr>
                <w:noProof/>
                <w:webHidden/>
                <w:color w:val="002060"/>
              </w:rPr>
              <w:t>11</w:t>
            </w:r>
            <w:r w:rsidR="007E7D8C" w:rsidRPr="007E7D8C">
              <w:rPr>
                <w:noProof/>
                <w:webHidden/>
                <w:color w:val="002060"/>
              </w:rPr>
              <w:fldChar w:fldCharType="end"/>
            </w:r>
          </w:hyperlink>
        </w:p>
        <w:p w14:paraId="562D8488" w14:textId="55C4625D" w:rsidR="007E7D8C" w:rsidRPr="007E7D8C" w:rsidRDefault="00BB665D">
          <w:pPr>
            <w:pStyle w:val="TOC1"/>
            <w:tabs>
              <w:tab w:val="right" w:leader="dot" w:pos="9926"/>
            </w:tabs>
            <w:rPr>
              <w:noProof/>
              <w:color w:val="002060"/>
              <w:kern w:val="2"/>
              <w:sz w:val="22"/>
              <w14:ligatures w14:val="standardContextual"/>
            </w:rPr>
          </w:pPr>
          <w:hyperlink w:anchor="_Toc159413279" w:history="1">
            <w:r w:rsidR="007E7D8C" w:rsidRPr="007E7D8C">
              <w:rPr>
                <w:rStyle w:val="Hyperlink"/>
                <w:noProof/>
                <w:color w:val="002060"/>
              </w:rPr>
              <w:t>Staff Education Demographics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_Toc159413279 \h </w:instrText>
            </w:r>
            <w:r w:rsidR="007E7D8C" w:rsidRPr="007E7D8C">
              <w:rPr>
                <w:noProof/>
                <w:webHidden/>
                <w:color w:val="002060"/>
              </w:rPr>
            </w:r>
            <w:r w:rsidR="007E7D8C" w:rsidRPr="007E7D8C">
              <w:rPr>
                <w:noProof/>
                <w:webHidden/>
                <w:color w:val="002060"/>
              </w:rPr>
              <w:fldChar w:fldCharType="separate"/>
            </w:r>
            <w:r>
              <w:rPr>
                <w:noProof/>
                <w:webHidden/>
                <w:color w:val="002060"/>
              </w:rPr>
              <w:t>13</w:t>
            </w:r>
            <w:r w:rsidR="007E7D8C" w:rsidRPr="007E7D8C">
              <w:rPr>
                <w:noProof/>
                <w:webHidden/>
                <w:color w:val="002060"/>
              </w:rPr>
              <w:fldChar w:fldCharType="end"/>
            </w:r>
          </w:hyperlink>
        </w:p>
        <w:p w14:paraId="2B42395D" w14:textId="62A7BB9C" w:rsidR="007E7D8C" w:rsidRPr="007E7D8C" w:rsidRDefault="00BB665D">
          <w:pPr>
            <w:pStyle w:val="TOC1"/>
            <w:tabs>
              <w:tab w:val="right" w:leader="dot" w:pos="9926"/>
            </w:tabs>
            <w:rPr>
              <w:noProof/>
              <w:color w:val="002060"/>
              <w:kern w:val="2"/>
              <w:sz w:val="22"/>
              <w14:ligatures w14:val="standardContextual"/>
            </w:rPr>
          </w:pPr>
          <w:hyperlink w:anchor="_Toc159413280" w:history="1">
            <w:r w:rsidR="007E7D8C" w:rsidRPr="007E7D8C">
              <w:rPr>
                <w:rStyle w:val="Hyperlink"/>
                <w:noProof/>
                <w:color w:val="002060"/>
              </w:rPr>
              <w:t>Community Partners</w:t>
            </w:r>
            <w:r w:rsidR="007E7D8C" w:rsidRPr="007E7D8C">
              <w:rPr>
                <w:noProof/>
                <w:webHidden/>
                <w:color w:val="002060"/>
              </w:rPr>
              <w:tab/>
            </w:r>
            <w:r w:rsidR="007E7D8C" w:rsidRPr="007E7D8C">
              <w:rPr>
                <w:noProof/>
                <w:webHidden/>
                <w:color w:val="002060"/>
              </w:rPr>
              <w:fldChar w:fldCharType="begin"/>
            </w:r>
            <w:r w:rsidR="007E7D8C" w:rsidRPr="007E7D8C">
              <w:rPr>
                <w:noProof/>
                <w:webHidden/>
                <w:color w:val="002060"/>
              </w:rPr>
              <w:instrText xml:space="preserve"> PAGEREF _Toc159413280 \h </w:instrText>
            </w:r>
            <w:r w:rsidR="007E7D8C" w:rsidRPr="007E7D8C">
              <w:rPr>
                <w:noProof/>
                <w:webHidden/>
                <w:color w:val="002060"/>
              </w:rPr>
            </w:r>
            <w:r w:rsidR="007E7D8C" w:rsidRPr="007E7D8C">
              <w:rPr>
                <w:noProof/>
                <w:webHidden/>
                <w:color w:val="002060"/>
              </w:rPr>
              <w:fldChar w:fldCharType="separate"/>
            </w:r>
            <w:r>
              <w:rPr>
                <w:noProof/>
                <w:webHidden/>
                <w:color w:val="002060"/>
              </w:rPr>
              <w:t>13</w:t>
            </w:r>
            <w:r w:rsidR="007E7D8C" w:rsidRPr="007E7D8C">
              <w:rPr>
                <w:noProof/>
                <w:webHidden/>
                <w:color w:val="002060"/>
              </w:rPr>
              <w:fldChar w:fldCharType="end"/>
            </w:r>
          </w:hyperlink>
        </w:p>
        <w:p w14:paraId="7D58124D" w14:textId="058CAB35" w:rsidR="00A70948" w:rsidRPr="007E7D8C" w:rsidRDefault="00C41092">
          <w:pPr>
            <w:rPr>
              <w:b/>
              <w:bCs/>
              <w:noProof/>
              <w:color w:val="002060"/>
            </w:rPr>
          </w:pPr>
          <w:r w:rsidRPr="007E7D8C">
            <w:rPr>
              <w:b/>
              <w:bCs/>
              <w:noProof/>
              <w:color w:val="002060"/>
            </w:rPr>
            <w:fldChar w:fldCharType="end"/>
          </w:r>
        </w:p>
        <w:p w14:paraId="75A78B8E" w14:textId="61739010" w:rsidR="00A70948" w:rsidRDefault="00E46219">
          <w:pPr>
            <w:spacing w:after="200"/>
            <w:rPr>
              <w:b/>
              <w:bCs/>
              <w:noProof/>
            </w:rPr>
          </w:pPr>
          <w:r w:rsidRPr="00E46219">
            <w:rPr>
              <w:rFonts w:ascii="Times New Roman" w:eastAsia="Times New Roman" w:hAnsi="Times New Roman" w:cs="Times New Roman"/>
              <w:noProof/>
              <w:color w:val="auto"/>
              <w:sz w:val="24"/>
              <w:szCs w:val="24"/>
            </w:rPr>
            <w:drawing>
              <wp:anchor distT="0" distB="0" distL="114300" distR="114300" simplePos="0" relativeHeight="251724800" behindDoc="0" locked="0" layoutInCell="1" allowOverlap="1" wp14:anchorId="4441BA64" wp14:editId="4FF59C32">
                <wp:simplePos x="0" y="0"/>
                <wp:positionH relativeFrom="column">
                  <wp:posOffset>-190296</wp:posOffset>
                </wp:positionH>
                <wp:positionV relativeFrom="paragraph">
                  <wp:posOffset>281940</wp:posOffset>
                </wp:positionV>
                <wp:extent cx="6677025" cy="2924175"/>
                <wp:effectExtent l="0" t="0" r="9525" b="9525"/>
                <wp:wrapNone/>
                <wp:docPr id="385882215" name="Picture 6" descr="A collage of images of children and school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2215" name="Picture 6" descr="A collage of images of children and school bu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02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948">
            <w:rPr>
              <w:b/>
              <w:bCs/>
              <w:noProof/>
            </w:rPr>
            <w:br w:type="page"/>
          </w:r>
        </w:p>
        <w:p w14:paraId="7BE533D1" w14:textId="06FE7ED9" w:rsidR="00FA7066" w:rsidRDefault="00BB665D" w:rsidP="00FA7066">
          <w:pPr>
            <w:pStyle w:val="NormalWeb"/>
            <w:rPr>
              <w:b/>
              <w:bCs/>
              <w:noProof/>
            </w:rPr>
          </w:pPr>
        </w:p>
      </w:sdtContent>
    </w:sdt>
    <w:p w14:paraId="06ADF3FD" w14:textId="3B566172" w:rsidR="00B54CD3" w:rsidRDefault="00C41092" w:rsidP="003D415B">
      <w:pPr>
        <w:pStyle w:val="Heading1"/>
        <w:rPr>
          <w:color w:val="002060"/>
        </w:rPr>
      </w:pPr>
      <w:bookmarkStart w:id="0" w:name="_Toc159413268"/>
      <w:r w:rsidRPr="00632461">
        <w:rPr>
          <w:color w:val="002060"/>
        </w:rPr>
        <w:t>Campus Information &amp; Locations</w:t>
      </w:r>
      <w:bookmarkEnd w:id="0"/>
    </w:p>
    <w:p w14:paraId="1329F380" w14:textId="40C3A6B5" w:rsidR="006D3DB0" w:rsidRPr="00FA7066" w:rsidRDefault="006D3DB0" w:rsidP="006D3DB0">
      <w:pPr>
        <w:pStyle w:val="Heading1"/>
        <w:jc w:val="center"/>
        <w:rPr>
          <w:sz w:val="28"/>
          <w:szCs w:val="28"/>
        </w:rPr>
      </w:pPr>
    </w:p>
    <w:tbl>
      <w:tblPr>
        <w:tblStyle w:val="TableGrid"/>
        <w:tblW w:w="0" w:type="auto"/>
        <w:tblLook w:val="04A0" w:firstRow="1" w:lastRow="0" w:firstColumn="1" w:lastColumn="0" w:noHBand="0" w:noVBand="1"/>
      </w:tblPr>
      <w:tblGrid>
        <w:gridCol w:w="3308"/>
        <w:gridCol w:w="3309"/>
        <w:gridCol w:w="3309"/>
      </w:tblGrid>
      <w:tr w:rsidR="006D3DB0" w14:paraId="5415093A" w14:textId="77777777" w:rsidTr="00880214">
        <w:tc>
          <w:tcPr>
            <w:tcW w:w="3308" w:type="dxa"/>
            <w:tcBorders>
              <w:top w:val="nil"/>
              <w:left w:val="nil"/>
              <w:bottom w:val="nil"/>
              <w:right w:val="nil"/>
            </w:tcBorders>
          </w:tcPr>
          <w:p w14:paraId="20617F41" w14:textId="10F9400D" w:rsidR="006D3DB0" w:rsidRDefault="006D3DB0" w:rsidP="006D3DB0">
            <w:pPr>
              <w:rPr>
                <w:b/>
                <w:bCs/>
                <w:color w:val="002060"/>
              </w:rPr>
            </w:pPr>
            <w:r>
              <w:rPr>
                <w:b/>
                <w:bCs/>
                <w:color w:val="002060"/>
              </w:rPr>
              <w:t>Angleton Campus</w:t>
            </w:r>
          </w:p>
          <w:p w14:paraId="416AD687" w14:textId="772F3734" w:rsidR="006D3DB0" w:rsidRPr="00E90007" w:rsidRDefault="006D3DB0" w:rsidP="006D3DB0">
            <w:pPr>
              <w:rPr>
                <w:color w:val="002060"/>
                <w:sz w:val="22"/>
              </w:rPr>
            </w:pPr>
            <w:r w:rsidRPr="00E90007">
              <w:rPr>
                <w:color w:val="002060"/>
                <w:sz w:val="22"/>
              </w:rPr>
              <w:t xml:space="preserve">Funded Enrollment – </w:t>
            </w:r>
            <w:r w:rsidR="00FD4141">
              <w:rPr>
                <w:color w:val="002060"/>
                <w:sz w:val="22"/>
              </w:rPr>
              <w:t>59</w:t>
            </w:r>
          </w:p>
          <w:p w14:paraId="46CDA976" w14:textId="77777777" w:rsidR="006D3DB0" w:rsidRPr="00E90007" w:rsidRDefault="006D3DB0" w:rsidP="006D3DB0">
            <w:pPr>
              <w:rPr>
                <w:color w:val="002060"/>
                <w:sz w:val="22"/>
              </w:rPr>
            </w:pPr>
            <w:r w:rsidRPr="00E90007">
              <w:rPr>
                <w:color w:val="002060"/>
                <w:sz w:val="22"/>
              </w:rPr>
              <w:t>Principal:  Tamara Fisher</w:t>
            </w:r>
          </w:p>
          <w:p w14:paraId="2D9327D3" w14:textId="040760E1" w:rsidR="006D3DB0" w:rsidRPr="006D3DB0" w:rsidRDefault="006D3DB0" w:rsidP="006D3DB0">
            <w:pPr>
              <w:rPr>
                <w:color w:val="002060"/>
                <w:sz w:val="24"/>
                <w:szCs w:val="24"/>
              </w:rPr>
            </w:pPr>
            <w:r w:rsidRPr="00E90007">
              <w:rPr>
                <w:color w:val="002060"/>
                <w:sz w:val="22"/>
              </w:rPr>
              <w:t>(979) 849-9261</w:t>
            </w:r>
          </w:p>
        </w:tc>
        <w:tc>
          <w:tcPr>
            <w:tcW w:w="3309" w:type="dxa"/>
            <w:tcBorders>
              <w:top w:val="nil"/>
              <w:left w:val="nil"/>
              <w:bottom w:val="nil"/>
              <w:right w:val="nil"/>
            </w:tcBorders>
          </w:tcPr>
          <w:p w14:paraId="487DA0B0" w14:textId="6DF614DB" w:rsidR="006D3DB0" w:rsidRDefault="006D3DB0" w:rsidP="006D3DB0">
            <w:pPr>
              <w:rPr>
                <w:b/>
                <w:bCs/>
                <w:color w:val="002060"/>
              </w:rPr>
            </w:pPr>
            <w:r>
              <w:rPr>
                <w:b/>
                <w:bCs/>
                <w:color w:val="002060"/>
              </w:rPr>
              <w:t>Brazoria Campus</w:t>
            </w:r>
          </w:p>
          <w:p w14:paraId="30F4F4DF" w14:textId="4AFF26A5" w:rsidR="00E90007" w:rsidRPr="00E90007" w:rsidRDefault="00E90007" w:rsidP="006D3DB0">
            <w:pPr>
              <w:rPr>
                <w:color w:val="002060"/>
                <w:sz w:val="22"/>
              </w:rPr>
            </w:pPr>
            <w:r w:rsidRPr="00E90007">
              <w:rPr>
                <w:color w:val="002060"/>
                <w:sz w:val="22"/>
              </w:rPr>
              <w:t xml:space="preserve">Funded Enrollment – </w:t>
            </w:r>
            <w:r w:rsidR="00FD4141">
              <w:rPr>
                <w:color w:val="002060"/>
                <w:sz w:val="22"/>
              </w:rPr>
              <w:t>89</w:t>
            </w:r>
          </w:p>
          <w:p w14:paraId="3988E055" w14:textId="77777777" w:rsidR="00E90007" w:rsidRPr="00E90007" w:rsidRDefault="00E90007" w:rsidP="006D3DB0">
            <w:pPr>
              <w:rPr>
                <w:color w:val="002060"/>
                <w:sz w:val="22"/>
              </w:rPr>
            </w:pPr>
            <w:r w:rsidRPr="00E90007">
              <w:rPr>
                <w:color w:val="002060"/>
                <w:sz w:val="22"/>
              </w:rPr>
              <w:t>Principal:  Brenda Tinsley</w:t>
            </w:r>
          </w:p>
          <w:p w14:paraId="016BA751" w14:textId="3E38216F" w:rsidR="00E90007" w:rsidRPr="00E90007" w:rsidRDefault="00E90007" w:rsidP="006D3DB0">
            <w:pPr>
              <w:rPr>
                <w:color w:val="002060"/>
                <w:sz w:val="24"/>
                <w:szCs w:val="24"/>
              </w:rPr>
            </w:pPr>
            <w:r w:rsidRPr="00E90007">
              <w:rPr>
                <w:color w:val="002060"/>
                <w:sz w:val="22"/>
              </w:rPr>
              <w:t>(979) 798-2391</w:t>
            </w:r>
          </w:p>
        </w:tc>
        <w:tc>
          <w:tcPr>
            <w:tcW w:w="3309" w:type="dxa"/>
            <w:tcBorders>
              <w:top w:val="nil"/>
              <w:left w:val="nil"/>
              <w:bottom w:val="nil"/>
              <w:right w:val="nil"/>
            </w:tcBorders>
          </w:tcPr>
          <w:p w14:paraId="3DB73C68" w14:textId="43CF746C" w:rsidR="006D3DB0" w:rsidRDefault="006D3DB0" w:rsidP="006D3DB0">
            <w:pPr>
              <w:rPr>
                <w:b/>
                <w:bCs/>
                <w:color w:val="002060"/>
              </w:rPr>
            </w:pPr>
            <w:r>
              <w:rPr>
                <w:b/>
                <w:bCs/>
                <w:color w:val="002060"/>
              </w:rPr>
              <w:t>Lake Jackson Campus</w:t>
            </w:r>
          </w:p>
          <w:p w14:paraId="22D6F698" w14:textId="2F3ADEF8" w:rsidR="00E90007" w:rsidRPr="00E90007" w:rsidRDefault="00E90007" w:rsidP="006D3DB0">
            <w:pPr>
              <w:rPr>
                <w:color w:val="002060"/>
                <w:sz w:val="22"/>
              </w:rPr>
            </w:pPr>
            <w:r w:rsidRPr="00E90007">
              <w:rPr>
                <w:color w:val="002060"/>
                <w:sz w:val="22"/>
              </w:rPr>
              <w:t xml:space="preserve">Funded Enrollment – </w:t>
            </w:r>
            <w:r w:rsidR="00FD4141">
              <w:rPr>
                <w:color w:val="002060"/>
                <w:sz w:val="22"/>
              </w:rPr>
              <w:t>57</w:t>
            </w:r>
          </w:p>
          <w:p w14:paraId="1E8412FF" w14:textId="77777777" w:rsidR="00E90007" w:rsidRDefault="00E90007" w:rsidP="006D3DB0">
            <w:pPr>
              <w:rPr>
                <w:color w:val="002060"/>
                <w:sz w:val="22"/>
              </w:rPr>
            </w:pPr>
            <w:r w:rsidRPr="00E90007">
              <w:rPr>
                <w:color w:val="002060"/>
                <w:sz w:val="22"/>
              </w:rPr>
              <w:t>Principal:  Cabrienna Gardner</w:t>
            </w:r>
          </w:p>
          <w:p w14:paraId="19FE83DA" w14:textId="568DA618" w:rsidR="00E90007" w:rsidRPr="00E90007" w:rsidRDefault="00E90007" w:rsidP="006D3DB0">
            <w:pPr>
              <w:rPr>
                <w:color w:val="002060"/>
                <w:sz w:val="24"/>
                <w:szCs w:val="24"/>
              </w:rPr>
            </w:pPr>
            <w:r>
              <w:rPr>
                <w:color w:val="002060"/>
                <w:sz w:val="22"/>
              </w:rPr>
              <w:t>(979) 297-8018</w:t>
            </w:r>
          </w:p>
        </w:tc>
      </w:tr>
    </w:tbl>
    <w:p w14:paraId="19B70FF2" w14:textId="77777777" w:rsidR="00FA7066" w:rsidRDefault="00FA7066" w:rsidP="00880214"/>
    <w:p w14:paraId="4796F8EC" w14:textId="6FC9777E" w:rsidR="00FA7066" w:rsidRDefault="00FA7066" w:rsidP="00880214">
      <w:r>
        <w:rPr>
          <w:noProof/>
        </w:rPr>
        <w:drawing>
          <wp:anchor distT="36576" distB="36576" distL="36576" distR="36576" simplePos="0" relativeHeight="251663360" behindDoc="0" locked="0" layoutInCell="1" allowOverlap="1" wp14:anchorId="28E8A7B8" wp14:editId="77F50581">
            <wp:simplePos x="0" y="0"/>
            <wp:positionH relativeFrom="column">
              <wp:posOffset>-36195</wp:posOffset>
            </wp:positionH>
            <wp:positionV relativeFrom="paragraph">
              <wp:posOffset>168275</wp:posOffset>
            </wp:positionV>
            <wp:extent cx="6405463" cy="6400800"/>
            <wp:effectExtent l="0" t="0" r="0" b="0"/>
            <wp:wrapNone/>
            <wp:docPr id="594158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718" cy="640505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89ADD1" w14:textId="7E8D2286" w:rsidR="00880214" w:rsidRPr="00880214" w:rsidRDefault="00880214" w:rsidP="00880214"/>
    <w:p w14:paraId="1225AD0B" w14:textId="2D64556B" w:rsidR="00A70948" w:rsidRDefault="00A70948">
      <w:pPr>
        <w:spacing w:after="200"/>
      </w:pPr>
      <w:r>
        <w:rPr>
          <w:rFonts w:ascii="Times New Roman" w:hAnsi="Times New Roman"/>
          <w:noProof/>
          <w:color w:val="auto"/>
          <w:sz w:val="24"/>
          <w:szCs w:val="24"/>
        </w:rPr>
        <mc:AlternateContent>
          <mc:Choice Requires="wps">
            <w:drawing>
              <wp:anchor distT="36576" distB="36576" distL="36576" distR="36576" simplePos="0" relativeHeight="251665408" behindDoc="0" locked="0" layoutInCell="1" allowOverlap="1" wp14:anchorId="178B8035" wp14:editId="6DEB3EC0">
                <wp:simplePos x="0" y="0"/>
                <wp:positionH relativeFrom="column">
                  <wp:posOffset>3139293</wp:posOffset>
                </wp:positionH>
                <wp:positionV relativeFrom="paragraph">
                  <wp:posOffset>4168790</wp:posOffset>
                </wp:positionV>
                <wp:extent cx="333375" cy="228600"/>
                <wp:effectExtent l="38100" t="19050" r="47625" b="38100"/>
                <wp:wrapNone/>
                <wp:docPr id="1265219879" name="Star: 5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star5">
                          <a:avLst/>
                        </a:prstGeom>
                        <a:solidFill>
                          <a:srgbClr val="333399"/>
                        </a:solidFill>
                        <a:ln w="25400">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7741" id="Star: 5 Points 11" o:spid="_x0000_s1026" style="position:absolute;margin-left:247.2pt;margin-top:328.25pt;width:26.25pt;height:1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333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" path="m,87317r127339,1l166688,r39348,87318l333375,87317,230355,141282r39351,87317l166688,174634,63669,228599r39351,-87317l,87317xe" fillcolor="#339" strokecolor="navy" strokeweight="2pt">
                <v:stroke joinstyle="miter"/>
                <v:shadow color="navy"/>
                <v:path o:connecttype="custom" o:connectlocs="0,87317;127339,87318;166688,0;206036,87318;333375,87317;230355,141282;269706,228599;166688,174634;63669,228599;103020,141282;0,87317" o:connectangles="0,0,0,0,0,0,0,0,0,0,0"/>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67456" behindDoc="0" locked="0" layoutInCell="1" allowOverlap="1" wp14:anchorId="1A60F707" wp14:editId="28E25B51">
                <wp:simplePos x="0" y="0"/>
                <wp:positionH relativeFrom="column">
                  <wp:posOffset>2312390</wp:posOffset>
                </wp:positionH>
                <wp:positionV relativeFrom="paragraph">
                  <wp:posOffset>3677477</wp:posOffset>
                </wp:positionV>
                <wp:extent cx="333375" cy="228600"/>
                <wp:effectExtent l="66675" t="47625" r="66675" b="47625"/>
                <wp:wrapNone/>
                <wp:docPr id="44901863"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star5">
                          <a:avLst/>
                        </a:prstGeom>
                        <a:solidFill>
                          <a:srgbClr val="333399"/>
                        </a:solidFill>
                        <a:ln w="25400">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59BF" id="Star: 5 Points 12" o:spid="_x0000_s1026" style="position:absolute;margin-left:182.1pt;margin-top:289.55pt;width:26.25pt;height:1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333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" path="m,87317r127339,1l166688,r39348,87318l333375,87317,230355,141282r39351,87317l166688,174634,63669,228599r39351,-87317l,87317xe" fillcolor="#339" strokecolor="navy" strokeweight="2pt">
                <v:stroke joinstyle="miter"/>
                <v:shadow color="navy"/>
                <v:path o:connecttype="custom" o:connectlocs="0,87317;127339,87318;166688,0;206036,87318;333375,87317;230355,141282;269706,228599;166688,174634;63669,228599;103020,141282;0,87317" o:connectangles="0,0,0,0,0,0,0,0,0,0,0"/>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69504" behindDoc="0" locked="0" layoutInCell="1" allowOverlap="1" wp14:anchorId="68B6956F" wp14:editId="0CA5682A">
                <wp:simplePos x="0" y="0"/>
                <wp:positionH relativeFrom="column">
                  <wp:posOffset>3710246</wp:posOffset>
                </wp:positionH>
                <wp:positionV relativeFrom="paragraph">
                  <wp:posOffset>2861266</wp:posOffset>
                </wp:positionV>
                <wp:extent cx="333375" cy="228600"/>
                <wp:effectExtent l="66675" t="47625" r="66675" b="47625"/>
                <wp:wrapNone/>
                <wp:docPr id="2075128696" name="Star: 5 Point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star5">
                          <a:avLst/>
                        </a:prstGeom>
                        <a:solidFill>
                          <a:srgbClr val="333399"/>
                        </a:solidFill>
                        <a:ln w="25400">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CA9D6" id="Star: 5 Points 13" o:spid="_x0000_s1026" style="position:absolute;margin-left:292.15pt;margin-top:225.3pt;width:26.25pt;height: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333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" path="m,87317r127339,1l166688,r39348,87318l333375,87317,230355,141282r39351,87317l166688,174634,63669,228599r39351,-87317l,87317xe" fillcolor="#339" strokecolor="navy" strokeweight="2pt">
                <v:stroke joinstyle="miter"/>
                <v:shadow color="navy"/>
                <v:path o:connecttype="custom" o:connectlocs="0,87317;127339,87318;166688,0;206036,87318;333375,87317;230355,141282;269706,228599;166688,174634;63669,228599;103020,141282;0,87317" o:connectangles="0,0,0,0,0,0,0,0,0,0,0"/>
              </v:shape>
            </w:pict>
          </mc:Fallback>
        </mc:AlternateContent>
      </w:r>
      <w:r>
        <w:br w:type="page"/>
      </w:r>
    </w:p>
    <w:bookmarkStart w:id="1" w:name="_Toc159413269"/>
    <w:p w14:paraId="44348BA4" w14:textId="1F52B74A" w:rsidR="00ED1E53" w:rsidRPr="00632461" w:rsidRDefault="00063E4D" w:rsidP="001F7B69">
      <w:pPr>
        <w:pStyle w:val="Heading1"/>
        <w:rPr>
          <w:color w:val="002060"/>
        </w:rPr>
      </w:pPr>
      <w:r w:rsidRPr="00632461">
        <w:rPr>
          <w:noProof/>
          <w:color w:val="002060"/>
        </w:rPr>
        <w:lastRenderedPageBreak/>
        <mc:AlternateContent>
          <mc:Choice Requires="wpg">
            <w:drawing>
              <wp:anchor distT="0" distB="0" distL="228600" distR="228600" simplePos="0" relativeHeight="251676672" behindDoc="0" locked="0" layoutInCell="1" allowOverlap="1" wp14:anchorId="792A29EF" wp14:editId="2FBE89F4">
                <wp:simplePos x="0" y="0"/>
                <wp:positionH relativeFrom="page">
                  <wp:posOffset>530225</wp:posOffset>
                </wp:positionH>
                <wp:positionV relativeFrom="page">
                  <wp:posOffset>1520190</wp:posOffset>
                </wp:positionV>
                <wp:extent cx="2519045" cy="7984490"/>
                <wp:effectExtent l="0" t="0" r="0" b="0"/>
                <wp:wrapSquare wrapText="bothSides"/>
                <wp:docPr id="729794282" name="Group 5"/>
                <wp:cNvGraphicFramePr/>
                <a:graphic xmlns:a="http://schemas.openxmlformats.org/drawingml/2006/main">
                  <a:graphicData uri="http://schemas.microsoft.com/office/word/2010/wordprocessingGroup">
                    <wpg:wgp>
                      <wpg:cNvGrpSpPr/>
                      <wpg:grpSpPr>
                        <a:xfrm>
                          <a:off x="0" y="0"/>
                          <a:ext cx="2519045" cy="7984490"/>
                          <a:chOff x="-1419" y="0"/>
                          <a:chExt cx="2573169" cy="8229600"/>
                        </a:xfrm>
                      </wpg:grpSpPr>
                      <wps:wsp>
                        <wps:cNvPr id="214686255" name="Text Box 214686255"/>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47EC86E" w14:textId="77777777" w:rsidR="008C1806" w:rsidRDefault="008C1806" w:rsidP="00E74A81">
                              <w:pPr>
                                <w:rPr>
                                  <w:color w:val="002060"/>
                                  <w:sz w:val="24"/>
                                  <w:szCs w:val="24"/>
                                </w:rPr>
                              </w:pPr>
                            </w:p>
                            <w:p w14:paraId="71F2C8A7" w14:textId="47369855" w:rsidR="00E74A81" w:rsidRDefault="002A0EC9" w:rsidP="00E74A81">
                              <w:pPr>
                                <w:rPr>
                                  <w:color w:val="002060"/>
                                  <w:sz w:val="24"/>
                                  <w:szCs w:val="24"/>
                                </w:rPr>
                              </w:pPr>
                              <w:r>
                                <w:rPr>
                                  <w:color w:val="002060"/>
                                  <w:sz w:val="24"/>
                                  <w:szCs w:val="24"/>
                                </w:rPr>
                                <w:t>Ester Williams – Chair</w:t>
                              </w:r>
                            </w:p>
                            <w:p w14:paraId="5FD50AA2" w14:textId="342B49C1" w:rsidR="002A0EC9" w:rsidRDefault="0090179E" w:rsidP="00E74A81">
                              <w:pPr>
                                <w:rPr>
                                  <w:color w:val="002060"/>
                                  <w:sz w:val="24"/>
                                  <w:szCs w:val="24"/>
                                </w:rPr>
                              </w:pPr>
                              <w:r>
                                <w:rPr>
                                  <w:color w:val="002060"/>
                                  <w:sz w:val="24"/>
                                  <w:szCs w:val="24"/>
                                </w:rPr>
                                <w:t xml:space="preserve">Cindy </w:t>
                              </w:r>
                              <w:proofErr w:type="spellStart"/>
                              <w:r>
                                <w:rPr>
                                  <w:color w:val="002060"/>
                                  <w:sz w:val="24"/>
                                  <w:szCs w:val="24"/>
                                </w:rPr>
                                <w:t>Massoletti</w:t>
                              </w:r>
                              <w:proofErr w:type="spellEnd"/>
                              <w:r>
                                <w:rPr>
                                  <w:color w:val="002060"/>
                                  <w:sz w:val="24"/>
                                  <w:szCs w:val="24"/>
                                </w:rPr>
                                <w:t xml:space="preserve"> – Vice Chair</w:t>
                              </w:r>
                            </w:p>
                            <w:p w14:paraId="0B69A7C0" w14:textId="76992B35" w:rsidR="0090179E" w:rsidRDefault="0090179E" w:rsidP="00E74A81">
                              <w:pPr>
                                <w:rPr>
                                  <w:color w:val="002060"/>
                                  <w:sz w:val="24"/>
                                  <w:szCs w:val="24"/>
                                </w:rPr>
                              </w:pPr>
                              <w:r>
                                <w:rPr>
                                  <w:color w:val="002060"/>
                                  <w:sz w:val="24"/>
                                  <w:szCs w:val="24"/>
                                </w:rPr>
                                <w:t>Carrie Robertson – Treasurer</w:t>
                              </w:r>
                            </w:p>
                            <w:p w14:paraId="02EFEC71" w14:textId="6DC9C4C2" w:rsidR="0090179E" w:rsidRDefault="0090179E" w:rsidP="00E74A81">
                              <w:pPr>
                                <w:rPr>
                                  <w:color w:val="002060"/>
                                  <w:sz w:val="24"/>
                                  <w:szCs w:val="24"/>
                                </w:rPr>
                              </w:pPr>
                              <w:r>
                                <w:rPr>
                                  <w:color w:val="002060"/>
                                  <w:sz w:val="24"/>
                                  <w:szCs w:val="24"/>
                                </w:rPr>
                                <w:t>Vicki Harmon – Secretary</w:t>
                              </w:r>
                            </w:p>
                            <w:p w14:paraId="7C5D95F4" w14:textId="708E42C8" w:rsidR="0090179E" w:rsidRDefault="0090179E" w:rsidP="00E74A81">
                              <w:pPr>
                                <w:rPr>
                                  <w:color w:val="002060"/>
                                  <w:sz w:val="24"/>
                                  <w:szCs w:val="24"/>
                                </w:rPr>
                              </w:pPr>
                              <w:r>
                                <w:rPr>
                                  <w:color w:val="002060"/>
                                  <w:sz w:val="24"/>
                                  <w:szCs w:val="24"/>
                                </w:rPr>
                                <w:t xml:space="preserve">   </w:t>
                              </w:r>
                            </w:p>
                            <w:p w14:paraId="2612B973" w14:textId="77777777" w:rsidR="001D652D" w:rsidRDefault="001D652D" w:rsidP="00E74A81">
                              <w:pPr>
                                <w:rPr>
                                  <w:color w:val="002060"/>
                                  <w:sz w:val="24"/>
                                  <w:szCs w:val="24"/>
                                </w:rPr>
                              </w:pPr>
                            </w:p>
                            <w:p w14:paraId="27B540E3" w14:textId="77777777" w:rsidR="001D652D" w:rsidRDefault="001D652D" w:rsidP="00E74A81">
                              <w:pPr>
                                <w:rPr>
                                  <w:color w:val="002060"/>
                                  <w:sz w:val="24"/>
                                  <w:szCs w:val="24"/>
                                </w:rPr>
                              </w:pPr>
                            </w:p>
                            <w:p w14:paraId="2CD9FFD3" w14:textId="77777777" w:rsidR="00063E4D" w:rsidRDefault="00063E4D" w:rsidP="00E74A81">
                              <w:pPr>
                                <w:rPr>
                                  <w:color w:val="002060"/>
                                  <w:sz w:val="24"/>
                                  <w:szCs w:val="24"/>
                                </w:rPr>
                              </w:pPr>
                            </w:p>
                            <w:p w14:paraId="7AE5C093" w14:textId="77777777" w:rsidR="00063E4D" w:rsidRDefault="00063E4D" w:rsidP="00E74A81">
                              <w:pPr>
                                <w:rPr>
                                  <w:color w:val="002060"/>
                                  <w:sz w:val="24"/>
                                  <w:szCs w:val="24"/>
                                </w:rPr>
                              </w:pPr>
                            </w:p>
                            <w:p w14:paraId="33142D49" w14:textId="42380A09" w:rsidR="0090179E" w:rsidRDefault="0090179E" w:rsidP="00E74A81">
                              <w:pPr>
                                <w:rPr>
                                  <w:color w:val="002060"/>
                                  <w:sz w:val="24"/>
                                  <w:szCs w:val="24"/>
                                </w:rPr>
                              </w:pPr>
                              <w:r>
                                <w:rPr>
                                  <w:color w:val="002060"/>
                                  <w:sz w:val="24"/>
                                  <w:szCs w:val="24"/>
                                </w:rPr>
                                <w:t>Dodie Armstrong</w:t>
                              </w:r>
                            </w:p>
                            <w:p w14:paraId="46A1D581" w14:textId="0995C211" w:rsidR="0090179E" w:rsidRDefault="0090179E" w:rsidP="00E74A81">
                              <w:pPr>
                                <w:rPr>
                                  <w:color w:val="002060"/>
                                  <w:sz w:val="24"/>
                                  <w:szCs w:val="24"/>
                                </w:rPr>
                              </w:pPr>
                              <w:r>
                                <w:rPr>
                                  <w:color w:val="002060"/>
                                  <w:sz w:val="24"/>
                                  <w:szCs w:val="24"/>
                                </w:rPr>
                                <w:t>Luis Cruz</w:t>
                              </w:r>
                            </w:p>
                            <w:p w14:paraId="750F80BD" w14:textId="1A6C7C45" w:rsidR="0090179E" w:rsidRDefault="0090179E" w:rsidP="00E74A81">
                              <w:pPr>
                                <w:rPr>
                                  <w:color w:val="002060"/>
                                  <w:sz w:val="24"/>
                                  <w:szCs w:val="24"/>
                                </w:rPr>
                              </w:pPr>
                              <w:r>
                                <w:rPr>
                                  <w:color w:val="002060"/>
                                  <w:sz w:val="24"/>
                                  <w:szCs w:val="24"/>
                                </w:rPr>
                                <w:t>Teresia Green</w:t>
                              </w:r>
                            </w:p>
                            <w:p w14:paraId="37E8D840" w14:textId="201F93E5" w:rsidR="0090179E" w:rsidRDefault="0090179E" w:rsidP="00E74A81">
                              <w:pPr>
                                <w:rPr>
                                  <w:color w:val="002060"/>
                                  <w:sz w:val="24"/>
                                  <w:szCs w:val="24"/>
                                </w:rPr>
                              </w:pPr>
                              <w:r>
                                <w:rPr>
                                  <w:color w:val="002060"/>
                                  <w:sz w:val="24"/>
                                  <w:szCs w:val="24"/>
                                </w:rPr>
                                <w:t>Jennifer Kelly</w:t>
                              </w:r>
                            </w:p>
                            <w:p w14:paraId="2DD911A0" w14:textId="561A0E32" w:rsidR="0090179E" w:rsidRDefault="0090179E" w:rsidP="00E74A81">
                              <w:pPr>
                                <w:rPr>
                                  <w:color w:val="002060"/>
                                  <w:sz w:val="24"/>
                                  <w:szCs w:val="24"/>
                                </w:rPr>
                              </w:pPr>
                              <w:r>
                                <w:rPr>
                                  <w:color w:val="002060"/>
                                  <w:sz w:val="24"/>
                                  <w:szCs w:val="24"/>
                                </w:rPr>
                                <w:t>Gerald Roznovsky</w:t>
                              </w:r>
                            </w:p>
                            <w:p w14:paraId="3ED33378" w14:textId="0046F90C" w:rsidR="0090179E" w:rsidRDefault="0090179E" w:rsidP="00E74A81">
                              <w:pPr>
                                <w:rPr>
                                  <w:color w:val="002060"/>
                                  <w:sz w:val="24"/>
                                  <w:szCs w:val="24"/>
                                </w:rPr>
                              </w:pPr>
                              <w:r>
                                <w:rPr>
                                  <w:color w:val="002060"/>
                                  <w:sz w:val="24"/>
                                  <w:szCs w:val="24"/>
                                </w:rPr>
                                <w:t>Jeannetta Williams</w:t>
                              </w:r>
                            </w:p>
                            <w:p w14:paraId="2C42D2F6" w14:textId="77777777" w:rsidR="00F12627" w:rsidRDefault="00F12627" w:rsidP="00E74A81">
                              <w:pPr>
                                <w:rPr>
                                  <w:color w:val="002060"/>
                                  <w:sz w:val="24"/>
                                  <w:szCs w:val="24"/>
                                </w:rPr>
                              </w:pPr>
                            </w:p>
                            <w:p w14:paraId="1BB05AE7" w14:textId="77777777" w:rsidR="00F12627" w:rsidRDefault="00F12627" w:rsidP="00E74A81">
                              <w:pPr>
                                <w:rPr>
                                  <w:color w:val="002060"/>
                                  <w:sz w:val="24"/>
                                  <w:szCs w:val="24"/>
                                </w:rPr>
                              </w:pPr>
                            </w:p>
                            <w:p w14:paraId="1712CD2D" w14:textId="77777777" w:rsidR="00F12627" w:rsidRDefault="00F12627" w:rsidP="00E74A81">
                              <w:pPr>
                                <w:rPr>
                                  <w:color w:val="002060"/>
                                  <w:sz w:val="24"/>
                                  <w:szCs w:val="24"/>
                                </w:rPr>
                              </w:pPr>
                            </w:p>
                            <w:p w14:paraId="320FE5F3" w14:textId="77777777" w:rsidR="00063E4D" w:rsidRDefault="00063E4D" w:rsidP="00E74A81">
                              <w:pPr>
                                <w:rPr>
                                  <w:color w:val="002060"/>
                                  <w:sz w:val="24"/>
                                  <w:szCs w:val="24"/>
                                </w:rPr>
                              </w:pPr>
                            </w:p>
                            <w:p w14:paraId="2DD21D28" w14:textId="77777777" w:rsidR="00063E4D" w:rsidRDefault="00063E4D" w:rsidP="00E74A81">
                              <w:pPr>
                                <w:rPr>
                                  <w:color w:val="002060"/>
                                  <w:sz w:val="24"/>
                                  <w:szCs w:val="24"/>
                                </w:rPr>
                              </w:pPr>
                            </w:p>
                            <w:p w14:paraId="74BC60DA" w14:textId="77777777" w:rsidR="00063E4D" w:rsidRDefault="00063E4D" w:rsidP="00E74A81">
                              <w:pPr>
                                <w:rPr>
                                  <w:color w:val="002060"/>
                                  <w:sz w:val="24"/>
                                  <w:szCs w:val="24"/>
                                </w:rPr>
                              </w:pPr>
                            </w:p>
                            <w:p w14:paraId="3EA3DFE5" w14:textId="70B54246" w:rsidR="0090179E" w:rsidRDefault="0090179E" w:rsidP="00E74A81">
                              <w:pPr>
                                <w:rPr>
                                  <w:color w:val="002060"/>
                                  <w:sz w:val="24"/>
                                  <w:szCs w:val="24"/>
                                </w:rPr>
                              </w:pPr>
                              <w:r>
                                <w:rPr>
                                  <w:color w:val="002060"/>
                                  <w:sz w:val="24"/>
                                  <w:szCs w:val="24"/>
                                </w:rPr>
                                <w:t>Bob Garcia – Chairman of the Board Emeritus</w:t>
                              </w:r>
                            </w:p>
                            <w:p w14:paraId="2E809B55" w14:textId="4BD7671E" w:rsidR="0090179E" w:rsidRDefault="0090179E" w:rsidP="00E74A81">
                              <w:pPr>
                                <w:rPr>
                                  <w:color w:val="002060"/>
                                  <w:sz w:val="24"/>
                                  <w:szCs w:val="24"/>
                                </w:rPr>
                              </w:pPr>
                              <w:r>
                                <w:rPr>
                                  <w:color w:val="002060"/>
                                  <w:sz w:val="24"/>
                                  <w:szCs w:val="24"/>
                                </w:rPr>
                                <w:t>Tommie Calderon</w:t>
                              </w:r>
                            </w:p>
                            <w:p w14:paraId="6625307D" w14:textId="5CF67411" w:rsidR="0090179E" w:rsidRDefault="0090179E" w:rsidP="00E74A81">
                              <w:pPr>
                                <w:rPr>
                                  <w:color w:val="002060"/>
                                  <w:sz w:val="24"/>
                                  <w:szCs w:val="24"/>
                                </w:rPr>
                              </w:pPr>
                              <w:r>
                                <w:rPr>
                                  <w:color w:val="002060"/>
                                  <w:sz w:val="24"/>
                                  <w:szCs w:val="24"/>
                                </w:rPr>
                                <w:t>Terry Comingore – Treasurer Emeritus</w:t>
                              </w:r>
                            </w:p>
                            <w:p w14:paraId="70C680AC" w14:textId="18D71CD5" w:rsidR="0090179E" w:rsidRDefault="0090179E" w:rsidP="00E74A81">
                              <w:pPr>
                                <w:rPr>
                                  <w:color w:val="002060"/>
                                  <w:sz w:val="24"/>
                                  <w:szCs w:val="24"/>
                                </w:rPr>
                              </w:pPr>
                              <w:r>
                                <w:rPr>
                                  <w:color w:val="002060"/>
                                  <w:sz w:val="24"/>
                                  <w:szCs w:val="24"/>
                                </w:rPr>
                                <w:t xml:space="preserve">Carol Bertholf </w:t>
                              </w:r>
                            </w:p>
                            <w:p w14:paraId="410BCFBD" w14:textId="1859A193" w:rsidR="0090179E" w:rsidRDefault="0090179E" w:rsidP="00E74A81">
                              <w:pPr>
                                <w:rPr>
                                  <w:color w:val="002060"/>
                                  <w:sz w:val="24"/>
                                  <w:szCs w:val="24"/>
                                </w:rPr>
                              </w:pPr>
                              <w:r>
                                <w:rPr>
                                  <w:color w:val="002060"/>
                                  <w:sz w:val="24"/>
                                  <w:szCs w:val="24"/>
                                </w:rPr>
                                <w:t>Barbara Fratila</w:t>
                              </w:r>
                            </w:p>
                            <w:p w14:paraId="57BF6EAC" w14:textId="2BDC2355" w:rsidR="0090179E" w:rsidRDefault="0090179E" w:rsidP="00E74A81">
                              <w:pPr>
                                <w:rPr>
                                  <w:color w:val="002060"/>
                                  <w:sz w:val="24"/>
                                  <w:szCs w:val="24"/>
                                </w:rPr>
                              </w:pPr>
                              <w:r>
                                <w:rPr>
                                  <w:color w:val="002060"/>
                                  <w:sz w:val="24"/>
                                  <w:szCs w:val="24"/>
                                </w:rPr>
                                <w:t>Erica Flores</w:t>
                              </w:r>
                            </w:p>
                            <w:p w14:paraId="0A5911CA" w14:textId="5108CCE1" w:rsidR="0090179E" w:rsidRDefault="0090179E" w:rsidP="00E74A81">
                              <w:pPr>
                                <w:rPr>
                                  <w:color w:val="002060"/>
                                  <w:sz w:val="24"/>
                                  <w:szCs w:val="24"/>
                                </w:rPr>
                              </w:pPr>
                            </w:p>
                            <w:p w14:paraId="7B19EC04" w14:textId="77777777" w:rsidR="0090179E" w:rsidRPr="002A0EC9" w:rsidRDefault="0090179E" w:rsidP="00E74A81">
                              <w:pPr>
                                <w:rPr>
                                  <w:color w:val="00206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22532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960050" name="Pentagon 4"/>
                        <wps:cNvSpPr/>
                        <wps:spPr>
                          <a:xfrm>
                            <a:off x="-1419" y="641790"/>
                            <a:ext cx="2572005" cy="384809"/>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27E96" w14:textId="2BD68FD5" w:rsidR="00E74A81" w:rsidRPr="003E0452" w:rsidRDefault="001D652D">
                              <w:pPr>
                                <w:pStyle w:val="NoSpacing"/>
                                <w:rPr>
                                  <w:rFonts w:asciiTheme="majorHAnsi" w:eastAsiaTheme="majorEastAsia" w:hAnsiTheme="majorHAnsi" w:cstheme="majorBidi"/>
                                  <w:b/>
                                  <w:bCs/>
                                  <w:color w:val="002060"/>
                                  <w:sz w:val="28"/>
                                  <w:szCs w:val="28"/>
                                </w:rPr>
                              </w:pPr>
                              <w:r w:rsidRPr="003E0452">
                                <w:rPr>
                                  <w:rFonts w:asciiTheme="majorHAnsi" w:eastAsiaTheme="majorEastAsia" w:hAnsiTheme="majorHAnsi" w:cstheme="majorBidi"/>
                                  <w:b/>
                                  <w:bCs/>
                                  <w:color w:val="002060"/>
                                  <w:sz w:val="28"/>
                                  <w:szCs w:val="28"/>
                                </w:rPr>
                                <w:t>Officers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2A29EF" id="_x0000_s1032" style="position:absolute;margin-left:41.75pt;margin-top:119.7pt;width:198.35pt;height:628.7pt;z-index:251676672;mso-wrap-distance-left:18pt;mso-wrap-distance-right:18pt;mso-position-horizontal-relative:page;mso-position-vertical-relative:page" coordorigin="-14" coordsize="25731,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">
                <v:shape id="Text Box 214686255" o:spid="_x0000_s103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" fillcolor="#b4d0f9 [2899]" stroked="f" strokeweight=".5pt">
                  <v:fill color2="#a2c4f8 [3139]" rotate="t" focusposition=".5,.5" focussize="-.5,-.5" focus="100%" type="gradientRadial"/>
                  <v:textbox inset="14.4pt,1in,14.4pt,14.4pt">
                    <w:txbxContent>
                      <w:p w14:paraId="147EC86E" w14:textId="77777777" w:rsidR="008C1806" w:rsidRDefault="008C1806" w:rsidP="00E74A81">
                        <w:pPr>
                          <w:rPr>
                            <w:color w:val="002060"/>
                            <w:sz w:val="24"/>
                            <w:szCs w:val="24"/>
                          </w:rPr>
                        </w:pPr>
                      </w:p>
                      <w:p w14:paraId="71F2C8A7" w14:textId="47369855" w:rsidR="00E74A81" w:rsidRDefault="002A0EC9" w:rsidP="00E74A81">
                        <w:pPr>
                          <w:rPr>
                            <w:color w:val="002060"/>
                            <w:sz w:val="24"/>
                            <w:szCs w:val="24"/>
                          </w:rPr>
                        </w:pPr>
                        <w:r>
                          <w:rPr>
                            <w:color w:val="002060"/>
                            <w:sz w:val="24"/>
                            <w:szCs w:val="24"/>
                          </w:rPr>
                          <w:t>Ester Williams – Chair</w:t>
                        </w:r>
                      </w:p>
                      <w:p w14:paraId="5FD50AA2" w14:textId="342B49C1" w:rsidR="002A0EC9" w:rsidRDefault="0090179E" w:rsidP="00E74A81">
                        <w:pPr>
                          <w:rPr>
                            <w:color w:val="002060"/>
                            <w:sz w:val="24"/>
                            <w:szCs w:val="24"/>
                          </w:rPr>
                        </w:pPr>
                        <w:r>
                          <w:rPr>
                            <w:color w:val="002060"/>
                            <w:sz w:val="24"/>
                            <w:szCs w:val="24"/>
                          </w:rPr>
                          <w:t xml:space="preserve">Cindy </w:t>
                        </w:r>
                        <w:proofErr w:type="spellStart"/>
                        <w:r>
                          <w:rPr>
                            <w:color w:val="002060"/>
                            <w:sz w:val="24"/>
                            <w:szCs w:val="24"/>
                          </w:rPr>
                          <w:t>Massoletti</w:t>
                        </w:r>
                        <w:proofErr w:type="spellEnd"/>
                        <w:r>
                          <w:rPr>
                            <w:color w:val="002060"/>
                            <w:sz w:val="24"/>
                            <w:szCs w:val="24"/>
                          </w:rPr>
                          <w:t xml:space="preserve"> – Vice Chair</w:t>
                        </w:r>
                      </w:p>
                      <w:p w14:paraId="0B69A7C0" w14:textId="76992B35" w:rsidR="0090179E" w:rsidRDefault="0090179E" w:rsidP="00E74A81">
                        <w:pPr>
                          <w:rPr>
                            <w:color w:val="002060"/>
                            <w:sz w:val="24"/>
                            <w:szCs w:val="24"/>
                          </w:rPr>
                        </w:pPr>
                        <w:r>
                          <w:rPr>
                            <w:color w:val="002060"/>
                            <w:sz w:val="24"/>
                            <w:szCs w:val="24"/>
                          </w:rPr>
                          <w:t>Carrie Robertson – Treasurer</w:t>
                        </w:r>
                      </w:p>
                      <w:p w14:paraId="02EFEC71" w14:textId="6DC9C4C2" w:rsidR="0090179E" w:rsidRDefault="0090179E" w:rsidP="00E74A81">
                        <w:pPr>
                          <w:rPr>
                            <w:color w:val="002060"/>
                            <w:sz w:val="24"/>
                            <w:szCs w:val="24"/>
                          </w:rPr>
                        </w:pPr>
                        <w:r>
                          <w:rPr>
                            <w:color w:val="002060"/>
                            <w:sz w:val="24"/>
                            <w:szCs w:val="24"/>
                          </w:rPr>
                          <w:t>Vicki Harmon – Secretary</w:t>
                        </w:r>
                      </w:p>
                      <w:p w14:paraId="7C5D95F4" w14:textId="708E42C8" w:rsidR="0090179E" w:rsidRDefault="0090179E" w:rsidP="00E74A81">
                        <w:pPr>
                          <w:rPr>
                            <w:color w:val="002060"/>
                            <w:sz w:val="24"/>
                            <w:szCs w:val="24"/>
                          </w:rPr>
                        </w:pPr>
                        <w:r>
                          <w:rPr>
                            <w:color w:val="002060"/>
                            <w:sz w:val="24"/>
                            <w:szCs w:val="24"/>
                          </w:rPr>
                          <w:t xml:space="preserve">   </w:t>
                        </w:r>
                      </w:p>
                      <w:p w14:paraId="2612B973" w14:textId="77777777" w:rsidR="001D652D" w:rsidRDefault="001D652D" w:rsidP="00E74A81">
                        <w:pPr>
                          <w:rPr>
                            <w:color w:val="002060"/>
                            <w:sz w:val="24"/>
                            <w:szCs w:val="24"/>
                          </w:rPr>
                        </w:pPr>
                      </w:p>
                      <w:p w14:paraId="27B540E3" w14:textId="77777777" w:rsidR="001D652D" w:rsidRDefault="001D652D" w:rsidP="00E74A81">
                        <w:pPr>
                          <w:rPr>
                            <w:color w:val="002060"/>
                            <w:sz w:val="24"/>
                            <w:szCs w:val="24"/>
                          </w:rPr>
                        </w:pPr>
                      </w:p>
                      <w:p w14:paraId="2CD9FFD3" w14:textId="77777777" w:rsidR="00063E4D" w:rsidRDefault="00063E4D" w:rsidP="00E74A81">
                        <w:pPr>
                          <w:rPr>
                            <w:color w:val="002060"/>
                            <w:sz w:val="24"/>
                            <w:szCs w:val="24"/>
                          </w:rPr>
                        </w:pPr>
                      </w:p>
                      <w:p w14:paraId="7AE5C093" w14:textId="77777777" w:rsidR="00063E4D" w:rsidRDefault="00063E4D" w:rsidP="00E74A81">
                        <w:pPr>
                          <w:rPr>
                            <w:color w:val="002060"/>
                            <w:sz w:val="24"/>
                            <w:szCs w:val="24"/>
                          </w:rPr>
                        </w:pPr>
                      </w:p>
                      <w:p w14:paraId="33142D49" w14:textId="42380A09" w:rsidR="0090179E" w:rsidRDefault="0090179E" w:rsidP="00E74A81">
                        <w:pPr>
                          <w:rPr>
                            <w:color w:val="002060"/>
                            <w:sz w:val="24"/>
                            <w:szCs w:val="24"/>
                          </w:rPr>
                        </w:pPr>
                        <w:r>
                          <w:rPr>
                            <w:color w:val="002060"/>
                            <w:sz w:val="24"/>
                            <w:szCs w:val="24"/>
                          </w:rPr>
                          <w:t>Dodie Armstrong</w:t>
                        </w:r>
                      </w:p>
                      <w:p w14:paraId="46A1D581" w14:textId="0995C211" w:rsidR="0090179E" w:rsidRDefault="0090179E" w:rsidP="00E74A81">
                        <w:pPr>
                          <w:rPr>
                            <w:color w:val="002060"/>
                            <w:sz w:val="24"/>
                            <w:szCs w:val="24"/>
                          </w:rPr>
                        </w:pPr>
                        <w:r>
                          <w:rPr>
                            <w:color w:val="002060"/>
                            <w:sz w:val="24"/>
                            <w:szCs w:val="24"/>
                          </w:rPr>
                          <w:t>Luis Cruz</w:t>
                        </w:r>
                      </w:p>
                      <w:p w14:paraId="750F80BD" w14:textId="1A6C7C45" w:rsidR="0090179E" w:rsidRDefault="0090179E" w:rsidP="00E74A81">
                        <w:pPr>
                          <w:rPr>
                            <w:color w:val="002060"/>
                            <w:sz w:val="24"/>
                            <w:szCs w:val="24"/>
                          </w:rPr>
                        </w:pPr>
                        <w:r>
                          <w:rPr>
                            <w:color w:val="002060"/>
                            <w:sz w:val="24"/>
                            <w:szCs w:val="24"/>
                          </w:rPr>
                          <w:t>Teresia Green</w:t>
                        </w:r>
                      </w:p>
                      <w:p w14:paraId="37E8D840" w14:textId="201F93E5" w:rsidR="0090179E" w:rsidRDefault="0090179E" w:rsidP="00E74A81">
                        <w:pPr>
                          <w:rPr>
                            <w:color w:val="002060"/>
                            <w:sz w:val="24"/>
                            <w:szCs w:val="24"/>
                          </w:rPr>
                        </w:pPr>
                        <w:r>
                          <w:rPr>
                            <w:color w:val="002060"/>
                            <w:sz w:val="24"/>
                            <w:szCs w:val="24"/>
                          </w:rPr>
                          <w:t>Jennifer Kelly</w:t>
                        </w:r>
                      </w:p>
                      <w:p w14:paraId="2DD911A0" w14:textId="561A0E32" w:rsidR="0090179E" w:rsidRDefault="0090179E" w:rsidP="00E74A81">
                        <w:pPr>
                          <w:rPr>
                            <w:color w:val="002060"/>
                            <w:sz w:val="24"/>
                            <w:szCs w:val="24"/>
                          </w:rPr>
                        </w:pPr>
                        <w:r>
                          <w:rPr>
                            <w:color w:val="002060"/>
                            <w:sz w:val="24"/>
                            <w:szCs w:val="24"/>
                          </w:rPr>
                          <w:t>Gerald Roznovsky</w:t>
                        </w:r>
                      </w:p>
                      <w:p w14:paraId="3ED33378" w14:textId="0046F90C" w:rsidR="0090179E" w:rsidRDefault="0090179E" w:rsidP="00E74A81">
                        <w:pPr>
                          <w:rPr>
                            <w:color w:val="002060"/>
                            <w:sz w:val="24"/>
                            <w:szCs w:val="24"/>
                          </w:rPr>
                        </w:pPr>
                        <w:r>
                          <w:rPr>
                            <w:color w:val="002060"/>
                            <w:sz w:val="24"/>
                            <w:szCs w:val="24"/>
                          </w:rPr>
                          <w:t>Jeannetta Williams</w:t>
                        </w:r>
                      </w:p>
                      <w:p w14:paraId="2C42D2F6" w14:textId="77777777" w:rsidR="00F12627" w:rsidRDefault="00F12627" w:rsidP="00E74A81">
                        <w:pPr>
                          <w:rPr>
                            <w:color w:val="002060"/>
                            <w:sz w:val="24"/>
                            <w:szCs w:val="24"/>
                          </w:rPr>
                        </w:pPr>
                      </w:p>
                      <w:p w14:paraId="1BB05AE7" w14:textId="77777777" w:rsidR="00F12627" w:rsidRDefault="00F12627" w:rsidP="00E74A81">
                        <w:pPr>
                          <w:rPr>
                            <w:color w:val="002060"/>
                            <w:sz w:val="24"/>
                            <w:szCs w:val="24"/>
                          </w:rPr>
                        </w:pPr>
                      </w:p>
                      <w:p w14:paraId="1712CD2D" w14:textId="77777777" w:rsidR="00F12627" w:rsidRDefault="00F12627" w:rsidP="00E74A81">
                        <w:pPr>
                          <w:rPr>
                            <w:color w:val="002060"/>
                            <w:sz w:val="24"/>
                            <w:szCs w:val="24"/>
                          </w:rPr>
                        </w:pPr>
                      </w:p>
                      <w:p w14:paraId="320FE5F3" w14:textId="77777777" w:rsidR="00063E4D" w:rsidRDefault="00063E4D" w:rsidP="00E74A81">
                        <w:pPr>
                          <w:rPr>
                            <w:color w:val="002060"/>
                            <w:sz w:val="24"/>
                            <w:szCs w:val="24"/>
                          </w:rPr>
                        </w:pPr>
                      </w:p>
                      <w:p w14:paraId="2DD21D28" w14:textId="77777777" w:rsidR="00063E4D" w:rsidRDefault="00063E4D" w:rsidP="00E74A81">
                        <w:pPr>
                          <w:rPr>
                            <w:color w:val="002060"/>
                            <w:sz w:val="24"/>
                            <w:szCs w:val="24"/>
                          </w:rPr>
                        </w:pPr>
                      </w:p>
                      <w:p w14:paraId="74BC60DA" w14:textId="77777777" w:rsidR="00063E4D" w:rsidRDefault="00063E4D" w:rsidP="00E74A81">
                        <w:pPr>
                          <w:rPr>
                            <w:color w:val="002060"/>
                            <w:sz w:val="24"/>
                            <w:szCs w:val="24"/>
                          </w:rPr>
                        </w:pPr>
                      </w:p>
                      <w:p w14:paraId="3EA3DFE5" w14:textId="70B54246" w:rsidR="0090179E" w:rsidRDefault="0090179E" w:rsidP="00E74A81">
                        <w:pPr>
                          <w:rPr>
                            <w:color w:val="002060"/>
                            <w:sz w:val="24"/>
                            <w:szCs w:val="24"/>
                          </w:rPr>
                        </w:pPr>
                        <w:r>
                          <w:rPr>
                            <w:color w:val="002060"/>
                            <w:sz w:val="24"/>
                            <w:szCs w:val="24"/>
                          </w:rPr>
                          <w:t>Bob Garcia – Chairman of the Board Emeritus</w:t>
                        </w:r>
                      </w:p>
                      <w:p w14:paraId="2E809B55" w14:textId="4BD7671E" w:rsidR="0090179E" w:rsidRDefault="0090179E" w:rsidP="00E74A81">
                        <w:pPr>
                          <w:rPr>
                            <w:color w:val="002060"/>
                            <w:sz w:val="24"/>
                            <w:szCs w:val="24"/>
                          </w:rPr>
                        </w:pPr>
                        <w:r>
                          <w:rPr>
                            <w:color w:val="002060"/>
                            <w:sz w:val="24"/>
                            <w:szCs w:val="24"/>
                          </w:rPr>
                          <w:t>Tommie Calderon</w:t>
                        </w:r>
                      </w:p>
                      <w:p w14:paraId="6625307D" w14:textId="5CF67411" w:rsidR="0090179E" w:rsidRDefault="0090179E" w:rsidP="00E74A81">
                        <w:pPr>
                          <w:rPr>
                            <w:color w:val="002060"/>
                            <w:sz w:val="24"/>
                            <w:szCs w:val="24"/>
                          </w:rPr>
                        </w:pPr>
                        <w:r>
                          <w:rPr>
                            <w:color w:val="002060"/>
                            <w:sz w:val="24"/>
                            <w:szCs w:val="24"/>
                          </w:rPr>
                          <w:t>Terry Comingore – Treasurer Emeritus</w:t>
                        </w:r>
                      </w:p>
                      <w:p w14:paraId="70C680AC" w14:textId="18D71CD5" w:rsidR="0090179E" w:rsidRDefault="0090179E" w:rsidP="00E74A81">
                        <w:pPr>
                          <w:rPr>
                            <w:color w:val="002060"/>
                            <w:sz w:val="24"/>
                            <w:szCs w:val="24"/>
                          </w:rPr>
                        </w:pPr>
                        <w:r>
                          <w:rPr>
                            <w:color w:val="002060"/>
                            <w:sz w:val="24"/>
                            <w:szCs w:val="24"/>
                          </w:rPr>
                          <w:t xml:space="preserve">Carol Bertholf </w:t>
                        </w:r>
                      </w:p>
                      <w:p w14:paraId="410BCFBD" w14:textId="1859A193" w:rsidR="0090179E" w:rsidRDefault="0090179E" w:rsidP="00E74A81">
                        <w:pPr>
                          <w:rPr>
                            <w:color w:val="002060"/>
                            <w:sz w:val="24"/>
                            <w:szCs w:val="24"/>
                          </w:rPr>
                        </w:pPr>
                        <w:r>
                          <w:rPr>
                            <w:color w:val="002060"/>
                            <w:sz w:val="24"/>
                            <w:szCs w:val="24"/>
                          </w:rPr>
                          <w:t>Barbara Fratila</w:t>
                        </w:r>
                      </w:p>
                      <w:p w14:paraId="57BF6EAC" w14:textId="2BDC2355" w:rsidR="0090179E" w:rsidRDefault="0090179E" w:rsidP="00E74A81">
                        <w:pPr>
                          <w:rPr>
                            <w:color w:val="002060"/>
                            <w:sz w:val="24"/>
                            <w:szCs w:val="24"/>
                          </w:rPr>
                        </w:pPr>
                        <w:r>
                          <w:rPr>
                            <w:color w:val="002060"/>
                            <w:sz w:val="24"/>
                            <w:szCs w:val="24"/>
                          </w:rPr>
                          <w:t>Erica Flores</w:t>
                        </w:r>
                      </w:p>
                      <w:p w14:paraId="0A5911CA" w14:textId="5108CCE1" w:rsidR="0090179E" w:rsidRDefault="0090179E" w:rsidP="00E74A81">
                        <w:pPr>
                          <w:rPr>
                            <w:color w:val="002060"/>
                            <w:sz w:val="24"/>
                            <w:szCs w:val="24"/>
                          </w:rPr>
                        </w:pPr>
                      </w:p>
                      <w:p w14:paraId="7B19EC04" w14:textId="77777777" w:rsidR="0090179E" w:rsidRPr="002A0EC9" w:rsidRDefault="0090179E" w:rsidP="00E74A81">
                        <w:pPr>
                          <w:rPr>
                            <w:color w:val="002060"/>
                            <w:sz w:val="24"/>
                            <w:szCs w:val="24"/>
                          </w:rPr>
                        </w:pPr>
                      </w:p>
                    </w:txbxContent>
                  </v:textbox>
                </v:shape>
                <v:rect id="Rectangle 3" o:spid="_x0000_s103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" fillcolor="#242852 [3215]" stroked="f" strokeweight="1.52778mm">
                  <v:stroke linestyle="thickThin"/>
                </v:rect>
                <v:shape id="_x0000_s1035" type="#_x0000_t15" style="position:absolute;left:-14;top:6417;width:2571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" adj="19984" fillcolor="#9cf" stroked="f" strokeweight="1.52778mm">
                  <v:stroke linestyle="thickThin"/>
                  <v:textbox inset="28.8pt,0,14.4pt,0">
                    <w:txbxContent>
                      <w:p w14:paraId="39627E96" w14:textId="2BD68FD5" w:rsidR="00E74A81" w:rsidRPr="003E0452" w:rsidRDefault="001D652D">
                        <w:pPr>
                          <w:pStyle w:val="NoSpacing"/>
                          <w:rPr>
                            <w:rFonts w:asciiTheme="majorHAnsi" w:eastAsiaTheme="majorEastAsia" w:hAnsiTheme="majorHAnsi" w:cstheme="majorBidi"/>
                            <w:b/>
                            <w:bCs/>
                            <w:color w:val="002060"/>
                            <w:sz w:val="28"/>
                            <w:szCs w:val="28"/>
                          </w:rPr>
                        </w:pPr>
                        <w:r w:rsidRPr="003E0452">
                          <w:rPr>
                            <w:rFonts w:asciiTheme="majorHAnsi" w:eastAsiaTheme="majorEastAsia" w:hAnsiTheme="majorHAnsi" w:cstheme="majorBidi"/>
                            <w:b/>
                            <w:bCs/>
                            <w:color w:val="002060"/>
                            <w:sz w:val="28"/>
                            <w:szCs w:val="28"/>
                          </w:rPr>
                          <w:t>Officers</w:t>
                        </w:r>
                      </w:p>
                    </w:txbxContent>
                  </v:textbox>
                </v:shape>
                <w10:wrap type="square" anchorx="page" anchory="page"/>
              </v:group>
            </w:pict>
          </mc:Fallback>
        </mc:AlternateContent>
      </w:r>
      <w:r w:rsidR="001D652D" w:rsidRPr="002313B7">
        <w:rPr>
          <w:rFonts w:asciiTheme="minorHAnsi" w:hAnsiTheme="minorHAnsi"/>
          <w:color w:val="002060"/>
        </w:rPr>
        <w:t>Board of Director</w:t>
      </w:r>
      <w:r w:rsidR="002F3EDF" w:rsidRPr="002313B7">
        <w:rPr>
          <w:rFonts w:asciiTheme="minorHAnsi" w:hAnsiTheme="minorHAnsi"/>
          <w:color w:val="002060"/>
        </w:rPr>
        <w:t>s</w:t>
      </w:r>
      <w:r w:rsidR="001D652D" w:rsidRPr="002313B7">
        <w:rPr>
          <w:rFonts w:asciiTheme="minorHAnsi" w:hAnsiTheme="minorHAnsi"/>
          <w:color w:val="002060"/>
        </w:rPr>
        <w:t xml:space="preserve"> and Policy Council</w:t>
      </w:r>
      <w:bookmarkEnd w:id="1"/>
    </w:p>
    <w:p w14:paraId="127E99A6" w14:textId="03B18548" w:rsidR="00ED1E53" w:rsidRPr="00ED1E53" w:rsidRDefault="001F7B69" w:rsidP="00ED1E53">
      <w:r>
        <w:rPr>
          <w:noProof/>
          <w:color w:val="002060"/>
        </w:rPr>
        <mc:AlternateContent>
          <mc:Choice Requires="wps">
            <w:drawing>
              <wp:anchor distT="0" distB="0" distL="114300" distR="114300" simplePos="0" relativeHeight="251722752" behindDoc="0" locked="0" layoutInCell="1" allowOverlap="1" wp14:anchorId="0BB27231" wp14:editId="038D5FF7">
                <wp:simplePos x="0" y="0"/>
                <wp:positionH relativeFrom="column">
                  <wp:posOffset>-7620</wp:posOffset>
                </wp:positionH>
                <wp:positionV relativeFrom="paragraph">
                  <wp:posOffset>59055</wp:posOffset>
                </wp:positionV>
                <wp:extent cx="2327910" cy="495097"/>
                <wp:effectExtent l="0" t="0" r="15240" b="19685"/>
                <wp:wrapNone/>
                <wp:docPr id="1817901350" name="Text Box 4"/>
                <wp:cNvGraphicFramePr/>
                <a:graphic xmlns:a="http://schemas.openxmlformats.org/drawingml/2006/main">
                  <a:graphicData uri="http://schemas.microsoft.com/office/word/2010/wordprocessingShape">
                    <wps:wsp>
                      <wps:cNvSpPr txBox="1"/>
                      <wps:spPr>
                        <a:xfrm>
                          <a:off x="0" y="0"/>
                          <a:ext cx="2327910" cy="495097"/>
                        </a:xfrm>
                        <a:prstGeom prst="rect">
                          <a:avLst/>
                        </a:prstGeom>
                        <a:solidFill>
                          <a:srgbClr val="002060"/>
                        </a:solidFill>
                        <a:ln w="6350">
                          <a:solidFill>
                            <a:prstClr val="black"/>
                          </a:solidFill>
                        </a:ln>
                      </wps:spPr>
                      <wps:txbx>
                        <w:txbxContent>
                          <w:p w14:paraId="27B8A630" w14:textId="1051E9FD" w:rsidR="002F3EDF" w:rsidRPr="002F3EDF" w:rsidRDefault="002F3EDF">
                            <w:pPr>
                              <w:rPr>
                                <w:b/>
                                <w:bCs/>
                                <w:sz w:val="36"/>
                                <w:szCs w:val="36"/>
                              </w:rPr>
                            </w:pPr>
                            <w:r w:rsidRPr="002F3EDF">
                              <w:rPr>
                                <w:b/>
                                <w:bCs/>
                                <w:sz w:val="36"/>
                                <w:szCs w:val="36"/>
                              </w:rPr>
                              <w:t>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7231" id="_x0000_s1036" type="#_x0000_t202" style="position:absolute;margin-left:-.6pt;margin-top:4.65pt;width:183.3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" fillcolor="#002060" strokeweight=".5pt">
                <v:textbox>
                  <w:txbxContent>
                    <w:p w14:paraId="27B8A630" w14:textId="1051E9FD" w:rsidR="002F3EDF" w:rsidRPr="002F3EDF" w:rsidRDefault="002F3EDF">
                      <w:pPr>
                        <w:rPr>
                          <w:b/>
                          <w:bCs/>
                          <w:sz w:val="36"/>
                          <w:szCs w:val="36"/>
                        </w:rPr>
                      </w:pPr>
                      <w:r w:rsidRPr="002F3EDF">
                        <w:rPr>
                          <w:b/>
                          <w:bCs/>
                          <w:sz w:val="36"/>
                          <w:szCs w:val="36"/>
                        </w:rPr>
                        <w:t>Board of Directors</w:t>
                      </w:r>
                    </w:p>
                  </w:txbxContent>
                </v:textbox>
              </v:shape>
            </w:pict>
          </mc:Fallback>
        </mc:AlternateContent>
      </w:r>
    </w:p>
    <w:p w14:paraId="323FECD3" w14:textId="5D787FC6" w:rsidR="00ED1E53" w:rsidRPr="00ED1E53" w:rsidRDefault="00ED1E53" w:rsidP="00ED1E53"/>
    <w:p w14:paraId="4C92224F" w14:textId="66A1D7B7" w:rsidR="00ED1E53" w:rsidRPr="002F3EDF" w:rsidRDefault="00F12627" w:rsidP="00ED1E53">
      <w:pPr>
        <w:rPr>
          <w:b/>
          <w:bCs/>
        </w:rPr>
      </w:pPr>
      <w:r w:rsidRPr="00632461">
        <w:rPr>
          <w:noProof/>
          <w:color w:val="002060"/>
        </w:rPr>
        <mc:AlternateContent>
          <mc:Choice Requires="wpg">
            <w:drawing>
              <wp:anchor distT="0" distB="0" distL="228600" distR="228600" simplePos="0" relativeHeight="251678720" behindDoc="1" locked="0" layoutInCell="1" allowOverlap="1" wp14:anchorId="2639C197" wp14:editId="13C5CBF9">
                <wp:simplePos x="0" y="0"/>
                <wp:positionH relativeFrom="margin">
                  <wp:posOffset>2259965</wp:posOffset>
                </wp:positionH>
                <wp:positionV relativeFrom="margin">
                  <wp:posOffset>1515110</wp:posOffset>
                </wp:positionV>
                <wp:extent cx="1828165" cy="6334125"/>
                <wp:effectExtent l="0" t="0" r="635" b="9525"/>
                <wp:wrapSquare wrapText="bothSides"/>
                <wp:docPr id="201" name="Group 65"/>
                <wp:cNvGraphicFramePr/>
                <a:graphic xmlns:a="http://schemas.openxmlformats.org/drawingml/2006/main">
                  <a:graphicData uri="http://schemas.microsoft.com/office/word/2010/wordprocessingGroup">
                    <wpg:wgp>
                      <wpg:cNvGrpSpPr/>
                      <wpg:grpSpPr>
                        <a:xfrm>
                          <a:off x="0" y="0"/>
                          <a:ext cx="1828165" cy="6334125"/>
                          <a:chOff x="-118" y="-37497"/>
                          <a:chExt cx="1828941" cy="8094732"/>
                        </a:xfrm>
                      </wpg:grpSpPr>
                      <wps:wsp>
                        <wps:cNvPr id="202" name="Rectangle 202"/>
                        <wps:cNvSpPr/>
                        <wps:spPr>
                          <a:xfrm>
                            <a:off x="70" y="-37497"/>
                            <a:ext cx="1828457" cy="59596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3" y="1231664"/>
                            <a:ext cx="1828800" cy="682557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D7A44" w14:textId="77777777" w:rsidR="006E756E" w:rsidRDefault="006E756E" w:rsidP="003818D2">
                              <w:pPr>
                                <w:rPr>
                                  <w:sz w:val="24"/>
                                  <w:szCs w:val="24"/>
                                </w:rPr>
                              </w:pPr>
                            </w:p>
                            <w:p w14:paraId="719CC1A1" w14:textId="19BEE07D" w:rsidR="003818D2" w:rsidRDefault="00B82200" w:rsidP="003818D2">
                              <w:pPr>
                                <w:rPr>
                                  <w:sz w:val="24"/>
                                  <w:szCs w:val="24"/>
                                </w:rPr>
                              </w:pPr>
                              <w:r>
                                <w:rPr>
                                  <w:sz w:val="24"/>
                                  <w:szCs w:val="24"/>
                                </w:rPr>
                                <w:t>Alex Ingham</w:t>
                              </w:r>
                            </w:p>
                            <w:p w14:paraId="0BBB3AC5" w14:textId="1E978C94" w:rsidR="003818D2" w:rsidRDefault="003818D2" w:rsidP="003818D2">
                              <w:pPr>
                                <w:rPr>
                                  <w:sz w:val="24"/>
                                  <w:szCs w:val="24"/>
                                </w:rPr>
                              </w:pPr>
                              <w:r>
                                <w:rPr>
                                  <w:sz w:val="24"/>
                                  <w:szCs w:val="24"/>
                                </w:rPr>
                                <w:t xml:space="preserve">   President</w:t>
                              </w:r>
                            </w:p>
                            <w:p w14:paraId="02C53F91" w14:textId="67343A39" w:rsidR="003818D2" w:rsidRDefault="00B82200" w:rsidP="003818D2">
                              <w:pPr>
                                <w:rPr>
                                  <w:sz w:val="24"/>
                                  <w:szCs w:val="24"/>
                                </w:rPr>
                              </w:pPr>
                              <w:r>
                                <w:rPr>
                                  <w:sz w:val="24"/>
                                  <w:szCs w:val="24"/>
                                </w:rPr>
                                <w:t>Yazmine Guzman</w:t>
                              </w:r>
                            </w:p>
                            <w:p w14:paraId="49C50700" w14:textId="5215255E" w:rsidR="003818D2" w:rsidRDefault="003818D2" w:rsidP="00B82200">
                              <w:pPr>
                                <w:rPr>
                                  <w:sz w:val="24"/>
                                  <w:szCs w:val="24"/>
                                </w:rPr>
                              </w:pPr>
                              <w:r>
                                <w:rPr>
                                  <w:sz w:val="24"/>
                                  <w:szCs w:val="24"/>
                                </w:rPr>
                                <w:t xml:space="preserve">   Vice President</w:t>
                              </w:r>
                            </w:p>
                            <w:p w14:paraId="20829781" w14:textId="2EDD36CD" w:rsidR="003818D2" w:rsidRDefault="00B82200" w:rsidP="003818D2">
                              <w:pPr>
                                <w:rPr>
                                  <w:sz w:val="24"/>
                                  <w:szCs w:val="24"/>
                                </w:rPr>
                              </w:pPr>
                              <w:r>
                                <w:rPr>
                                  <w:sz w:val="24"/>
                                  <w:szCs w:val="24"/>
                                </w:rPr>
                                <w:t>Jessica Jimenez</w:t>
                              </w:r>
                            </w:p>
                            <w:p w14:paraId="2DA16AEB" w14:textId="72E5B847" w:rsidR="003818D2" w:rsidRDefault="003818D2" w:rsidP="003818D2">
                              <w:pPr>
                                <w:rPr>
                                  <w:sz w:val="24"/>
                                  <w:szCs w:val="24"/>
                                </w:rPr>
                              </w:pPr>
                              <w:r>
                                <w:rPr>
                                  <w:sz w:val="24"/>
                                  <w:szCs w:val="24"/>
                                </w:rPr>
                                <w:t xml:space="preserve">   Secretary</w:t>
                              </w:r>
                            </w:p>
                            <w:p w14:paraId="0A5F0C56" w14:textId="062AE3F8" w:rsidR="003818D2" w:rsidRDefault="00B82200" w:rsidP="003818D2">
                              <w:pPr>
                                <w:rPr>
                                  <w:sz w:val="24"/>
                                  <w:szCs w:val="24"/>
                                </w:rPr>
                              </w:pPr>
                              <w:r>
                                <w:rPr>
                                  <w:sz w:val="24"/>
                                  <w:szCs w:val="24"/>
                                </w:rPr>
                                <w:t>Yessica Espinoza</w:t>
                              </w:r>
                            </w:p>
                            <w:p w14:paraId="36E9A7EE" w14:textId="72817F0B" w:rsidR="002F3EDF" w:rsidRDefault="00B82200" w:rsidP="002F3EDF">
                              <w:pPr>
                                <w:rPr>
                                  <w:sz w:val="24"/>
                                  <w:szCs w:val="24"/>
                                </w:rPr>
                              </w:pPr>
                              <w:r>
                                <w:rPr>
                                  <w:sz w:val="24"/>
                                  <w:szCs w:val="24"/>
                                </w:rPr>
                                <w:t xml:space="preserve">Ocean </w:t>
                              </w:r>
                              <w:proofErr w:type="spellStart"/>
                              <w:r>
                                <w:rPr>
                                  <w:sz w:val="24"/>
                                  <w:szCs w:val="24"/>
                                </w:rPr>
                                <w:t>Geolge</w:t>
                              </w:r>
                              <w:proofErr w:type="spellEnd"/>
                            </w:p>
                            <w:p w14:paraId="5F251139" w14:textId="2671D793" w:rsidR="003818D2" w:rsidRDefault="00B82200" w:rsidP="003818D2">
                              <w:pPr>
                                <w:rPr>
                                  <w:sz w:val="24"/>
                                  <w:szCs w:val="24"/>
                                </w:rPr>
                              </w:pPr>
                              <w:r>
                                <w:rPr>
                                  <w:sz w:val="24"/>
                                  <w:szCs w:val="24"/>
                                </w:rPr>
                                <w:t>Jessica Holloway</w:t>
                              </w:r>
                            </w:p>
                            <w:p w14:paraId="297FEEBA" w14:textId="2909D61C" w:rsidR="003818D2" w:rsidRDefault="00B82200" w:rsidP="003818D2">
                              <w:pPr>
                                <w:rPr>
                                  <w:sz w:val="24"/>
                                  <w:szCs w:val="24"/>
                                </w:rPr>
                              </w:pPr>
                              <w:r>
                                <w:rPr>
                                  <w:sz w:val="24"/>
                                  <w:szCs w:val="24"/>
                                </w:rPr>
                                <w:t>Karla Monroy</w:t>
                              </w:r>
                            </w:p>
                            <w:p w14:paraId="18964220" w14:textId="77777777" w:rsidR="00B82200" w:rsidRDefault="00B82200" w:rsidP="003818D2">
                              <w:pPr>
                                <w:rPr>
                                  <w:sz w:val="24"/>
                                  <w:szCs w:val="24"/>
                                </w:rPr>
                              </w:pPr>
                            </w:p>
                            <w:p w14:paraId="05AE9877" w14:textId="27092F64" w:rsidR="00B82200" w:rsidRDefault="00B82200" w:rsidP="003818D2">
                              <w:pPr>
                                <w:rPr>
                                  <w:b/>
                                  <w:bCs/>
                                  <w:sz w:val="24"/>
                                  <w:szCs w:val="24"/>
                                  <w:u w:val="single"/>
                                </w:rPr>
                              </w:pPr>
                              <w:r w:rsidRPr="00B82200">
                                <w:rPr>
                                  <w:b/>
                                  <w:bCs/>
                                  <w:sz w:val="24"/>
                                  <w:szCs w:val="24"/>
                                  <w:u w:val="single"/>
                                </w:rPr>
                                <w:t>Alternate Members</w:t>
                              </w:r>
                            </w:p>
                            <w:p w14:paraId="13759876" w14:textId="262E9A1D" w:rsidR="00B82200" w:rsidRDefault="00B82200" w:rsidP="003818D2">
                              <w:pPr>
                                <w:rPr>
                                  <w:sz w:val="24"/>
                                  <w:szCs w:val="24"/>
                                </w:rPr>
                              </w:pPr>
                              <w:r>
                                <w:rPr>
                                  <w:sz w:val="24"/>
                                  <w:szCs w:val="24"/>
                                </w:rPr>
                                <w:t>Kelly Aaron</w:t>
                              </w:r>
                            </w:p>
                            <w:p w14:paraId="41499F83" w14:textId="614885EE" w:rsidR="00B82200" w:rsidRDefault="00B82200" w:rsidP="003818D2">
                              <w:pPr>
                                <w:rPr>
                                  <w:sz w:val="24"/>
                                  <w:szCs w:val="24"/>
                                </w:rPr>
                              </w:pPr>
                              <w:r>
                                <w:rPr>
                                  <w:sz w:val="24"/>
                                  <w:szCs w:val="24"/>
                                </w:rPr>
                                <w:t>Tamaria Campbell</w:t>
                              </w:r>
                            </w:p>
                            <w:p w14:paraId="59998F4E" w14:textId="40499BA1" w:rsidR="00B82200" w:rsidRDefault="00B82200" w:rsidP="003818D2">
                              <w:pPr>
                                <w:rPr>
                                  <w:sz w:val="24"/>
                                  <w:szCs w:val="24"/>
                                </w:rPr>
                              </w:pPr>
                              <w:r>
                                <w:rPr>
                                  <w:sz w:val="24"/>
                                  <w:szCs w:val="24"/>
                                </w:rPr>
                                <w:t>Leticia Cervantes</w:t>
                              </w:r>
                            </w:p>
                            <w:p w14:paraId="697F3CF7" w14:textId="0D152EAE" w:rsidR="00B82200" w:rsidRDefault="00B82200" w:rsidP="003818D2">
                              <w:pPr>
                                <w:rPr>
                                  <w:sz w:val="24"/>
                                  <w:szCs w:val="24"/>
                                </w:rPr>
                              </w:pPr>
                              <w:r>
                                <w:rPr>
                                  <w:sz w:val="24"/>
                                  <w:szCs w:val="24"/>
                                </w:rPr>
                                <w:t>Christina Guajardo</w:t>
                              </w:r>
                            </w:p>
                            <w:p w14:paraId="76E73EB3" w14:textId="05076547" w:rsidR="00B82200" w:rsidRDefault="00B82200" w:rsidP="003818D2">
                              <w:pPr>
                                <w:rPr>
                                  <w:sz w:val="24"/>
                                  <w:szCs w:val="24"/>
                                </w:rPr>
                              </w:pPr>
                              <w:r>
                                <w:rPr>
                                  <w:sz w:val="24"/>
                                  <w:szCs w:val="24"/>
                                </w:rPr>
                                <w:t>Gabriel Cuellar</w:t>
                              </w:r>
                            </w:p>
                            <w:p w14:paraId="2D902898" w14:textId="656CAF9D" w:rsidR="00B82200" w:rsidRDefault="00B82200" w:rsidP="003818D2">
                              <w:pPr>
                                <w:rPr>
                                  <w:sz w:val="24"/>
                                  <w:szCs w:val="24"/>
                                </w:rPr>
                              </w:pPr>
                              <w:r>
                                <w:rPr>
                                  <w:sz w:val="24"/>
                                  <w:szCs w:val="24"/>
                                </w:rPr>
                                <w:t>Brady Holloway</w:t>
                              </w:r>
                            </w:p>
                            <w:p w14:paraId="4F1F2AA6" w14:textId="3D0F5C0C" w:rsidR="00B82200" w:rsidRDefault="00B82200" w:rsidP="003818D2">
                              <w:pPr>
                                <w:rPr>
                                  <w:sz w:val="24"/>
                                  <w:szCs w:val="24"/>
                                </w:rPr>
                              </w:pPr>
                              <w:r>
                                <w:rPr>
                                  <w:sz w:val="24"/>
                                  <w:szCs w:val="24"/>
                                </w:rPr>
                                <w:t>Taylor Horn</w:t>
                              </w:r>
                            </w:p>
                            <w:p w14:paraId="05DE1909" w14:textId="1C46F859" w:rsidR="00B82200" w:rsidRDefault="00B82200" w:rsidP="003818D2">
                              <w:pPr>
                                <w:rPr>
                                  <w:sz w:val="24"/>
                                  <w:szCs w:val="24"/>
                                </w:rPr>
                              </w:pPr>
                              <w:r>
                                <w:rPr>
                                  <w:sz w:val="24"/>
                                  <w:szCs w:val="24"/>
                                </w:rPr>
                                <w:t>Virginia Lopez</w:t>
                              </w:r>
                            </w:p>
                            <w:p w14:paraId="713DDA13" w14:textId="24A6E1E7" w:rsidR="00B82200" w:rsidRDefault="00B82200" w:rsidP="003818D2">
                              <w:pPr>
                                <w:rPr>
                                  <w:sz w:val="24"/>
                                  <w:szCs w:val="24"/>
                                </w:rPr>
                              </w:pPr>
                              <w:r>
                                <w:rPr>
                                  <w:sz w:val="24"/>
                                  <w:szCs w:val="24"/>
                                </w:rPr>
                                <w:t>Elizabeth Martinez</w:t>
                              </w:r>
                            </w:p>
                            <w:p w14:paraId="5CCEFAD8" w14:textId="728B04D5" w:rsidR="00B82200" w:rsidRDefault="00B82200" w:rsidP="003818D2">
                              <w:pPr>
                                <w:rPr>
                                  <w:sz w:val="24"/>
                                  <w:szCs w:val="24"/>
                                </w:rPr>
                              </w:pPr>
                              <w:r>
                                <w:rPr>
                                  <w:sz w:val="24"/>
                                  <w:szCs w:val="24"/>
                                </w:rPr>
                                <w:t>Delores Olivares</w:t>
                              </w:r>
                            </w:p>
                            <w:p w14:paraId="3065806A" w14:textId="7468D8C1" w:rsidR="00B82200" w:rsidRDefault="00B82200" w:rsidP="003818D2">
                              <w:pPr>
                                <w:rPr>
                                  <w:sz w:val="24"/>
                                  <w:szCs w:val="24"/>
                                </w:rPr>
                              </w:pPr>
                              <w:r>
                                <w:rPr>
                                  <w:sz w:val="24"/>
                                  <w:szCs w:val="24"/>
                                </w:rPr>
                                <w:t>Nicole Ward</w:t>
                              </w:r>
                            </w:p>
                            <w:p w14:paraId="28F71FA9" w14:textId="3D47C608" w:rsidR="00B82200" w:rsidRDefault="00B82200" w:rsidP="003818D2">
                              <w:pPr>
                                <w:rPr>
                                  <w:sz w:val="24"/>
                                  <w:szCs w:val="24"/>
                                </w:rPr>
                              </w:pPr>
                              <w:r>
                                <w:rPr>
                                  <w:sz w:val="24"/>
                                  <w:szCs w:val="24"/>
                                </w:rPr>
                                <w:t>Gabriella Montalvo</w:t>
                              </w:r>
                            </w:p>
                            <w:p w14:paraId="33E5CF53" w14:textId="4076AA0B" w:rsidR="002F3EDF" w:rsidRPr="00B82200" w:rsidRDefault="002F3EDF" w:rsidP="002F3EDF">
                              <w:pPr>
                                <w:ind w:left="288"/>
                                <w:rPr>
                                  <w:sz w:val="24"/>
                                  <w:szCs w:val="24"/>
                                </w:rPr>
                              </w:pPr>
                            </w:p>
                            <w:p w14:paraId="7AA03817" w14:textId="77777777" w:rsidR="00B82200" w:rsidRPr="00B82200" w:rsidRDefault="00B82200" w:rsidP="003818D2">
                              <w:pPr>
                                <w:rPr>
                                  <w:b/>
                                  <w:bCs/>
                                  <w:sz w:val="24"/>
                                  <w:szCs w:val="24"/>
                                  <w:u w:val="single"/>
                                </w:rPr>
                              </w:pPr>
                            </w:p>
                            <w:p w14:paraId="6FF6DC83" w14:textId="77777777" w:rsidR="00B82200" w:rsidRDefault="00B82200" w:rsidP="003818D2">
                              <w:pPr>
                                <w:rPr>
                                  <w:sz w:val="24"/>
                                  <w:szCs w:val="24"/>
                                </w:rPr>
                              </w:pPr>
                            </w:p>
                            <w:p w14:paraId="37759D24" w14:textId="77777777" w:rsidR="00B82200" w:rsidRPr="003818D2" w:rsidRDefault="00B82200" w:rsidP="003818D2">
                              <w:pPr>
                                <w:rPr>
                                  <w:sz w:val="24"/>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18" y="502174"/>
                            <a:ext cx="1828911" cy="11575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D384C" w14:textId="5323AEE9" w:rsidR="003818D2" w:rsidRPr="00626DE5" w:rsidRDefault="003818D2">
                              <w:pPr>
                                <w:pStyle w:val="NoSpacing"/>
                                <w:jc w:val="center"/>
                                <w:rPr>
                                  <w:rFonts w:asciiTheme="majorHAnsi" w:eastAsiaTheme="majorEastAsia" w:hAnsiTheme="majorHAnsi" w:cstheme="majorBidi"/>
                                  <w:b/>
                                  <w:bCs/>
                                  <w:caps/>
                                  <w:color w:val="002060"/>
                                  <w:sz w:val="28"/>
                                  <w:szCs w:val="28"/>
                                </w:rPr>
                              </w:pPr>
                              <w:r w:rsidRPr="00626DE5">
                                <w:rPr>
                                  <w:rFonts w:asciiTheme="majorHAnsi" w:eastAsiaTheme="majorEastAsia" w:hAnsiTheme="majorHAnsi" w:cstheme="majorBidi"/>
                                  <w:b/>
                                  <w:bCs/>
                                  <w:caps/>
                                  <w:color w:val="002060"/>
                                  <w:sz w:val="28"/>
                                  <w:szCs w:val="28"/>
                                </w:rPr>
                                <w:t>Policy Council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9C197" id="Group 65" o:spid="_x0000_s1037" style="position:absolute;margin-left:177.95pt;margin-top:119.3pt;width:143.95pt;height:498.75pt;z-index:-251637760;mso-wrap-distance-left:18pt;mso-wrap-distance-right:18pt;mso-position-horizontal-relative:margin;mso-position-vertical-relative:margin;mso-width-relative:margin;mso-height-relative:margin" coordorigin="-1,-374" coordsize="18289,8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">
                <v:rect id="Rectangle 202" o:spid="_x0000_s1038" style="position:absolute;top:-374;width:18285;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" fillcolor="#002060" stroked="f" strokeweight="1.52778mm">
                  <v:stroke linestyle="thickThin"/>
                </v:rect>
                <v:rect id="Rectangle 203" o:spid="_x0000_s1039" style="position:absolute;top:12316;width:18288;height:68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" fillcolor="#002060" stroked="f" strokeweight="1.52778mm">
                  <v:stroke linestyle="thickThin"/>
                  <v:textbox inset=",14.4pt,8.64pt,18pt">
                    <w:txbxContent>
                      <w:p w14:paraId="21FD7A44" w14:textId="77777777" w:rsidR="006E756E" w:rsidRDefault="006E756E" w:rsidP="003818D2">
                        <w:pPr>
                          <w:rPr>
                            <w:sz w:val="24"/>
                            <w:szCs w:val="24"/>
                          </w:rPr>
                        </w:pPr>
                      </w:p>
                      <w:p w14:paraId="719CC1A1" w14:textId="19BEE07D" w:rsidR="003818D2" w:rsidRDefault="00B82200" w:rsidP="003818D2">
                        <w:pPr>
                          <w:rPr>
                            <w:sz w:val="24"/>
                            <w:szCs w:val="24"/>
                          </w:rPr>
                        </w:pPr>
                        <w:r>
                          <w:rPr>
                            <w:sz w:val="24"/>
                            <w:szCs w:val="24"/>
                          </w:rPr>
                          <w:t>Alex Ingham</w:t>
                        </w:r>
                      </w:p>
                      <w:p w14:paraId="0BBB3AC5" w14:textId="1E978C94" w:rsidR="003818D2" w:rsidRDefault="003818D2" w:rsidP="003818D2">
                        <w:pPr>
                          <w:rPr>
                            <w:sz w:val="24"/>
                            <w:szCs w:val="24"/>
                          </w:rPr>
                        </w:pPr>
                        <w:r>
                          <w:rPr>
                            <w:sz w:val="24"/>
                            <w:szCs w:val="24"/>
                          </w:rPr>
                          <w:t xml:space="preserve">   President</w:t>
                        </w:r>
                      </w:p>
                      <w:p w14:paraId="02C53F91" w14:textId="67343A39" w:rsidR="003818D2" w:rsidRDefault="00B82200" w:rsidP="003818D2">
                        <w:pPr>
                          <w:rPr>
                            <w:sz w:val="24"/>
                            <w:szCs w:val="24"/>
                          </w:rPr>
                        </w:pPr>
                        <w:r>
                          <w:rPr>
                            <w:sz w:val="24"/>
                            <w:szCs w:val="24"/>
                          </w:rPr>
                          <w:t>Yazmine Guzman</w:t>
                        </w:r>
                      </w:p>
                      <w:p w14:paraId="49C50700" w14:textId="5215255E" w:rsidR="003818D2" w:rsidRDefault="003818D2" w:rsidP="00B82200">
                        <w:pPr>
                          <w:rPr>
                            <w:sz w:val="24"/>
                            <w:szCs w:val="24"/>
                          </w:rPr>
                        </w:pPr>
                        <w:r>
                          <w:rPr>
                            <w:sz w:val="24"/>
                            <w:szCs w:val="24"/>
                          </w:rPr>
                          <w:t xml:space="preserve">   Vice President</w:t>
                        </w:r>
                      </w:p>
                      <w:p w14:paraId="20829781" w14:textId="2EDD36CD" w:rsidR="003818D2" w:rsidRDefault="00B82200" w:rsidP="003818D2">
                        <w:pPr>
                          <w:rPr>
                            <w:sz w:val="24"/>
                            <w:szCs w:val="24"/>
                          </w:rPr>
                        </w:pPr>
                        <w:r>
                          <w:rPr>
                            <w:sz w:val="24"/>
                            <w:szCs w:val="24"/>
                          </w:rPr>
                          <w:t>Jessica Jimenez</w:t>
                        </w:r>
                      </w:p>
                      <w:p w14:paraId="2DA16AEB" w14:textId="72E5B847" w:rsidR="003818D2" w:rsidRDefault="003818D2" w:rsidP="003818D2">
                        <w:pPr>
                          <w:rPr>
                            <w:sz w:val="24"/>
                            <w:szCs w:val="24"/>
                          </w:rPr>
                        </w:pPr>
                        <w:r>
                          <w:rPr>
                            <w:sz w:val="24"/>
                            <w:szCs w:val="24"/>
                          </w:rPr>
                          <w:t xml:space="preserve">   Secretary</w:t>
                        </w:r>
                      </w:p>
                      <w:p w14:paraId="0A5F0C56" w14:textId="062AE3F8" w:rsidR="003818D2" w:rsidRDefault="00B82200" w:rsidP="003818D2">
                        <w:pPr>
                          <w:rPr>
                            <w:sz w:val="24"/>
                            <w:szCs w:val="24"/>
                          </w:rPr>
                        </w:pPr>
                        <w:r>
                          <w:rPr>
                            <w:sz w:val="24"/>
                            <w:szCs w:val="24"/>
                          </w:rPr>
                          <w:t>Yessica Espinoza</w:t>
                        </w:r>
                      </w:p>
                      <w:p w14:paraId="36E9A7EE" w14:textId="72817F0B" w:rsidR="002F3EDF" w:rsidRDefault="00B82200" w:rsidP="002F3EDF">
                        <w:pPr>
                          <w:rPr>
                            <w:sz w:val="24"/>
                            <w:szCs w:val="24"/>
                          </w:rPr>
                        </w:pPr>
                        <w:r>
                          <w:rPr>
                            <w:sz w:val="24"/>
                            <w:szCs w:val="24"/>
                          </w:rPr>
                          <w:t xml:space="preserve">Ocean </w:t>
                        </w:r>
                        <w:proofErr w:type="spellStart"/>
                        <w:r>
                          <w:rPr>
                            <w:sz w:val="24"/>
                            <w:szCs w:val="24"/>
                          </w:rPr>
                          <w:t>Geolge</w:t>
                        </w:r>
                        <w:proofErr w:type="spellEnd"/>
                      </w:p>
                      <w:p w14:paraId="5F251139" w14:textId="2671D793" w:rsidR="003818D2" w:rsidRDefault="00B82200" w:rsidP="003818D2">
                        <w:pPr>
                          <w:rPr>
                            <w:sz w:val="24"/>
                            <w:szCs w:val="24"/>
                          </w:rPr>
                        </w:pPr>
                        <w:r>
                          <w:rPr>
                            <w:sz w:val="24"/>
                            <w:szCs w:val="24"/>
                          </w:rPr>
                          <w:t>Jessica Holloway</w:t>
                        </w:r>
                      </w:p>
                      <w:p w14:paraId="297FEEBA" w14:textId="2909D61C" w:rsidR="003818D2" w:rsidRDefault="00B82200" w:rsidP="003818D2">
                        <w:pPr>
                          <w:rPr>
                            <w:sz w:val="24"/>
                            <w:szCs w:val="24"/>
                          </w:rPr>
                        </w:pPr>
                        <w:r>
                          <w:rPr>
                            <w:sz w:val="24"/>
                            <w:szCs w:val="24"/>
                          </w:rPr>
                          <w:t>Karla Monroy</w:t>
                        </w:r>
                      </w:p>
                      <w:p w14:paraId="18964220" w14:textId="77777777" w:rsidR="00B82200" w:rsidRDefault="00B82200" w:rsidP="003818D2">
                        <w:pPr>
                          <w:rPr>
                            <w:sz w:val="24"/>
                            <w:szCs w:val="24"/>
                          </w:rPr>
                        </w:pPr>
                      </w:p>
                      <w:p w14:paraId="05AE9877" w14:textId="27092F64" w:rsidR="00B82200" w:rsidRDefault="00B82200" w:rsidP="003818D2">
                        <w:pPr>
                          <w:rPr>
                            <w:b/>
                            <w:bCs/>
                            <w:sz w:val="24"/>
                            <w:szCs w:val="24"/>
                            <w:u w:val="single"/>
                          </w:rPr>
                        </w:pPr>
                        <w:r w:rsidRPr="00B82200">
                          <w:rPr>
                            <w:b/>
                            <w:bCs/>
                            <w:sz w:val="24"/>
                            <w:szCs w:val="24"/>
                            <w:u w:val="single"/>
                          </w:rPr>
                          <w:t>Alternate Members</w:t>
                        </w:r>
                      </w:p>
                      <w:p w14:paraId="13759876" w14:textId="262E9A1D" w:rsidR="00B82200" w:rsidRDefault="00B82200" w:rsidP="003818D2">
                        <w:pPr>
                          <w:rPr>
                            <w:sz w:val="24"/>
                            <w:szCs w:val="24"/>
                          </w:rPr>
                        </w:pPr>
                        <w:r>
                          <w:rPr>
                            <w:sz w:val="24"/>
                            <w:szCs w:val="24"/>
                          </w:rPr>
                          <w:t>Kelly Aaron</w:t>
                        </w:r>
                      </w:p>
                      <w:p w14:paraId="41499F83" w14:textId="614885EE" w:rsidR="00B82200" w:rsidRDefault="00B82200" w:rsidP="003818D2">
                        <w:pPr>
                          <w:rPr>
                            <w:sz w:val="24"/>
                            <w:szCs w:val="24"/>
                          </w:rPr>
                        </w:pPr>
                        <w:r>
                          <w:rPr>
                            <w:sz w:val="24"/>
                            <w:szCs w:val="24"/>
                          </w:rPr>
                          <w:t>Tamaria Campbell</w:t>
                        </w:r>
                      </w:p>
                      <w:p w14:paraId="59998F4E" w14:textId="40499BA1" w:rsidR="00B82200" w:rsidRDefault="00B82200" w:rsidP="003818D2">
                        <w:pPr>
                          <w:rPr>
                            <w:sz w:val="24"/>
                            <w:szCs w:val="24"/>
                          </w:rPr>
                        </w:pPr>
                        <w:r>
                          <w:rPr>
                            <w:sz w:val="24"/>
                            <w:szCs w:val="24"/>
                          </w:rPr>
                          <w:t>Leticia Cervantes</w:t>
                        </w:r>
                      </w:p>
                      <w:p w14:paraId="697F3CF7" w14:textId="0D152EAE" w:rsidR="00B82200" w:rsidRDefault="00B82200" w:rsidP="003818D2">
                        <w:pPr>
                          <w:rPr>
                            <w:sz w:val="24"/>
                            <w:szCs w:val="24"/>
                          </w:rPr>
                        </w:pPr>
                        <w:r>
                          <w:rPr>
                            <w:sz w:val="24"/>
                            <w:szCs w:val="24"/>
                          </w:rPr>
                          <w:t>Christina Guajardo</w:t>
                        </w:r>
                      </w:p>
                      <w:p w14:paraId="76E73EB3" w14:textId="05076547" w:rsidR="00B82200" w:rsidRDefault="00B82200" w:rsidP="003818D2">
                        <w:pPr>
                          <w:rPr>
                            <w:sz w:val="24"/>
                            <w:szCs w:val="24"/>
                          </w:rPr>
                        </w:pPr>
                        <w:r>
                          <w:rPr>
                            <w:sz w:val="24"/>
                            <w:szCs w:val="24"/>
                          </w:rPr>
                          <w:t>Gabriel Cuellar</w:t>
                        </w:r>
                      </w:p>
                      <w:p w14:paraId="2D902898" w14:textId="656CAF9D" w:rsidR="00B82200" w:rsidRDefault="00B82200" w:rsidP="003818D2">
                        <w:pPr>
                          <w:rPr>
                            <w:sz w:val="24"/>
                            <w:szCs w:val="24"/>
                          </w:rPr>
                        </w:pPr>
                        <w:r>
                          <w:rPr>
                            <w:sz w:val="24"/>
                            <w:szCs w:val="24"/>
                          </w:rPr>
                          <w:t>Brady Holloway</w:t>
                        </w:r>
                      </w:p>
                      <w:p w14:paraId="4F1F2AA6" w14:textId="3D0F5C0C" w:rsidR="00B82200" w:rsidRDefault="00B82200" w:rsidP="003818D2">
                        <w:pPr>
                          <w:rPr>
                            <w:sz w:val="24"/>
                            <w:szCs w:val="24"/>
                          </w:rPr>
                        </w:pPr>
                        <w:r>
                          <w:rPr>
                            <w:sz w:val="24"/>
                            <w:szCs w:val="24"/>
                          </w:rPr>
                          <w:t>Taylor Horn</w:t>
                        </w:r>
                      </w:p>
                      <w:p w14:paraId="05DE1909" w14:textId="1C46F859" w:rsidR="00B82200" w:rsidRDefault="00B82200" w:rsidP="003818D2">
                        <w:pPr>
                          <w:rPr>
                            <w:sz w:val="24"/>
                            <w:szCs w:val="24"/>
                          </w:rPr>
                        </w:pPr>
                        <w:r>
                          <w:rPr>
                            <w:sz w:val="24"/>
                            <w:szCs w:val="24"/>
                          </w:rPr>
                          <w:t>Virginia Lopez</w:t>
                        </w:r>
                      </w:p>
                      <w:p w14:paraId="713DDA13" w14:textId="24A6E1E7" w:rsidR="00B82200" w:rsidRDefault="00B82200" w:rsidP="003818D2">
                        <w:pPr>
                          <w:rPr>
                            <w:sz w:val="24"/>
                            <w:szCs w:val="24"/>
                          </w:rPr>
                        </w:pPr>
                        <w:r>
                          <w:rPr>
                            <w:sz w:val="24"/>
                            <w:szCs w:val="24"/>
                          </w:rPr>
                          <w:t>Elizabeth Martinez</w:t>
                        </w:r>
                      </w:p>
                      <w:p w14:paraId="5CCEFAD8" w14:textId="728B04D5" w:rsidR="00B82200" w:rsidRDefault="00B82200" w:rsidP="003818D2">
                        <w:pPr>
                          <w:rPr>
                            <w:sz w:val="24"/>
                            <w:szCs w:val="24"/>
                          </w:rPr>
                        </w:pPr>
                        <w:r>
                          <w:rPr>
                            <w:sz w:val="24"/>
                            <w:szCs w:val="24"/>
                          </w:rPr>
                          <w:t>Delores Olivares</w:t>
                        </w:r>
                      </w:p>
                      <w:p w14:paraId="3065806A" w14:textId="7468D8C1" w:rsidR="00B82200" w:rsidRDefault="00B82200" w:rsidP="003818D2">
                        <w:pPr>
                          <w:rPr>
                            <w:sz w:val="24"/>
                            <w:szCs w:val="24"/>
                          </w:rPr>
                        </w:pPr>
                        <w:r>
                          <w:rPr>
                            <w:sz w:val="24"/>
                            <w:szCs w:val="24"/>
                          </w:rPr>
                          <w:t>Nicole Ward</w:t>
                        </w:r>
                      </w:p>
                      <w:p w14:paraId="28F71FA9" w14:textId="3D47C608" w:rsidR="00B82200" w:rsidRDefault="00B82200" w:rsidP="003818D2">
                        <w:pPr>
                          <w:rPr>
                            <w:sz w:val="24"/>
                            <w:szCs w:val="24"/>
                          </w:rPr>
                        </w:pPr>
                        <w:r>
                          <w:rPr>
                            <w:sz w:val="24"/>
                            <w:szCs w:val="24"/>
                          </w:rPr>
                          <w:t>Gabriella Montalvo</w:t>
                        </w:r>
                      </w:p>
                      <w:p w14:paraId="33E5CF53" w14:textId="4076AA0B" w:rsidR="002F3EDF" w:rsidRPr="00B82200" w:rsidRDefault="002F3EDF" w:rsidP="002F3EDF">
                        <w:pPr>
                          <w:ind w:left="288"/>
                          <w:rPr>
                            <w:sz w:val="24"/>
                            <w:szCs w:val="24"/>
                          </w:rPr>
                        </w:pPr>
                      </w:p>
                      <w:p w14:paraId="7AA03817" w14:textId="77777777" w:rsidR="00B82200" w:rsidRPr="00B82200" w:rsidRDefault="00B82200" w:rsidP="003818D2">
                        <w:pPr>
                          <w:rPr>
                            <w:b/>
                            <w:bCs/>
                            <w:sz w:val="24"/>
                            <w:szCs w:val="24"/>
                            <w:u w:val="single"/>
                          </w:rPr>
                        </w:pPr>
                      </w:p>
                      <w:p w14:paraId="6FF6DC83" w14:textId="77777777" w:rsidR="00B82200" w:rsidRDefault="00B82200" w:rsidP="003818D2">
                        <w:pPr>
                          <w:rPr>
                            <w:sz w:val="24"/>
                            <w:szCs w:val="24"/>
                          </w:rPr>
                        </w:pPr>
                      </w:p>
                      <w:p w14:paraId="37759D24" w14:textId="77777777" w:rsidR="00B82200" w:rsidRPr="003818D2" w:rsidRDefault="00B82200" w:rsidP="003818D2">
                        <w:pPr>
                          <w:rPr>
                            <w:sz w:val="24"/>
                            <w:szCs w:val="24"/>
                          </w:rPr>
                        </w:pPr>
                      </w:p>
                    </w:txbxContent>
                  </v:textbox>
                </v:rect>
                <v:shape id="Text Box 204" o:spid="_x0000_s1040" type="#_x0000_t202" style="position:absolute;left:-1;top:5021;width:18288;height:1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5BD384C" w14:textId="5323AEE9" w:rsidR="003818D2" w:rsidRPr="00626DE5" w:rsidRDefault="003818D2">
                        <w:pPr>
                          <w:pStyle w:val="NoSpacing"/>
                          <w:jc w:val="center"/>
                          <w:rPr>
                            <w:rFonts w:asciiTheme="majorHAnsi" w:eastAsiaTheme="majorEastAsia" w:hAnsiTheme="majorHAnsi" w:cstheme="majorBidi"/>
                            <w:b/>
                            <w:bCs/>
                            <w:caps/>
                            <w:color w:val="002060"/>
                            <w:sz w:val="28"/>
                            <w:szCs w:val="28"/>
                          </w:rPr>
                        </w:pPr>
                        <w:r w:rsidRPr="00626DE5">
                          <w:rPr>
                            <w:rFonts w:asciiTheme="majorHAnsi" w:eastAsiaTheme="majorEastAsia" w:hAnsiTheme="majorHAnsi" w:cstheme="majorBidi"/>
                            <w:b/>
                            <w:bCs/>
                            <w:caps/>
                            <w:color w:val="002060"/>
                            <w:sz w:val="28"/>
                            <w:szCs w:val="28"/>
                          </w:rPr>
                          <w:t>Policy Council</w:t>
                        </w:r>
                      </w:p>
                    </w:txbxContent>
                  </v:textbox>
                </v:shape>
                <w10:wrap type="square" anchorx="margin" anchory="margin"/>
              </v:group>
            </w:pict>
          </mc:Fallback>
        </mc:AlternateContent>
      </w:r>
    </w:p>
    <w:p w14:paraId="7D216106" w14:textId="3F99892B" w:rsidR="00ED1E53" w:rsidRPr="00ED1E53" w:rsidRDefault="00060BFB" w:rsidP="00ED1E53">
      <w:r>
        <w:rPr>
          <w:rFonts w:ascii="Times New Roman" w:hAnsi="Times New Roman"/>
          <w:noProof/>
          <w:color w:val="auto"/>
          <w:sz w:val="24"/>
          <w:szCs w:val="24"/>
        </w:rPr>
        <w:drawing>
          <wp:anchor distT="36576" distB="36576" distL="36576" distR="36576" simplePos="0" relativeHeight="251847680" behindDoc="0" locked="0" layoutInCell="1" allowOverlap="1" wp14:anchorId="40FE516F" wp14:editId="5AEEE17E">
            <wp:simplePos x="0" y="0"/>
            <wp:positionH relativeFrom="column">
              <wp:posOffset>4623487</wp:posOffset>
            </wp:positionH>
            <wp:positionV relativeFrom="paragraph">
              <wp:posOffset>136998</wp:posOffset>
            </wp:positionV>
            <wp:extent cx="1669754" cy="1807534"/>
            <wp:effectExtent l="0" t="0" r="121285" b="116840"/>
            <wp:wrapNone/>
            <wp:docPr id="1062089710" name="Picture 7" descr="A person wearing a necklace and blac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9710" name="Picture 7" descr="A person wearing a necklace and black to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31494" t="6700" r="26405" b="21577"/>
                    <a:stretch>
                      <a:fillRect/>
                    </a:stretch>
                  </pic:blipFill>
                  <pic:spPr bwMode="auto">
                    <a:xfrm>
                      <a:off x="0" y="0"/>
                      <a:ext cx="1675654" cy="1813921"/>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44182196" w14:textId="135CB000" w:rsidR="00ED1E53" w:rsidRPr="00ED1E53" w:rsidRDefault="00ED1E53" w:rsidP="00ED1E53"/>
    <w:p w14:paraId="1D3A0A18" w14:textId="746E56A8" w:rsidR="00ED1E53" w:rsidRPr="00ED1E53" w:rsidRDefault="00ED1E53" w:rsidP="00ED1E53"/>
    <w:p w14:paraId="200A6582" w14:textId="7F512168" w:rsidR="00ED1E53" w:rsidRPr="00ED1E53" w:rsidRDefault="00ED1E53" w:rsidP="00ED1E53"/>
    <w:p w14:paraId="6D2A4544" w14:textId="55447DC3" w:rsidR="00ED1E53" w:rsidRPr="00ED1E53" w:rsidRDefault="00ED1E53" w:rsidP="00ED1E53"/>
    <w:p w14:paraId="480B87FB" w14:textId="1DEA1FA7" w:rsidR="00ED1E53" w:rsidRPr="00ED1E53" w:rsidRDefault="00ED1E53" w:rsidP="00ED1E53"/>
    <w:p w14:paraId="47FBF379" w14:textId="0F290A7F" w:rsidR="00FA7066" w:rsidRPr="00FA7066" w:rsidRDefault="00063E4D" w:rsidP="00FA7066">
      <w:pPr>
        <w:spacing w:before="100" w:beforeAutospacing="1" w:after="100" w:afterAutospacing="1" w:line="240" w:lineRule="auto"/>
        <w:rPr>
          <w:rFonts w:ascii="Times New Roman" w:eastAsia="Times New Roman" w:hAnsi="Times New Roman" w:cs="Times New Roman"/>
          <w:color w:val="auto"/>
          <w:sz w:val="24"/>
          <w:szCs w:val="24"/>
        </w:rPr>
      </w:pPr>
      <w:r w:rsidRPr="00632461">
        <w:rPr>
          <w:noProof/>
          <w:color w:val="002060"/>
        </w:rPr>
        <mc:AlternateContent>
          <mc:Choice Requires="wps">
            <w:drawing>
              <wp:anchor distT="0" distB="0" distL="114300" distR="114300" simplePos="0" relativeHeight="251682816" behindDoc="0" locked="0" layoutInCell="1" allowOverlap="1" wp14:anchorId="7052294D" wp14:editId="0F8A9814">
                <wp:simplePos x="0" y="0"/>
                <wp:positionH relativeFrom="column">
                  <wp:posOffset>-191641</wp:posOffset>
                </wp:positionH>
                <wp:positionV relativeFrom="paragraph">
                  <wp:posOffset>362271</wp:posOffset>
                </wp:positionV>
                <wp:extent cx="2453106" cy="373348"/>
                <wp:effectExtent l="0" t="0" r="0" b="0"/>
                <wp:wrapNone/>
                <wp:docPr id="2128251750" name="Pentagon 4"/>
                <wp:cNvGraphicFramePr/>
                <a:graphic xmlns:a="http://schemas.openxmlformats.org/drawingml/2006/main">
                  <a:graphicData uri="http://schemas.microsoft.com/office/word/2010/wordprocessingShape">
                    <wps:wsp>
                      <wps:cNvSpPr/>
                      <wps:spPr>
                        <a:xfrm>
                          <a:off x="0" y="0"/>
                          <a:ext cx="2453106" cy="373348"/>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EAA8" w14:textId="28D2EF7D" w:rsidR="003E0452" w:rsidRPr="00307F59" w:rsidRDefault="003E0452" w:rsidP="003E0452">
                            <w:pPr>
                              <w:pStyle w:val="NoSpacing"/>
                              <w:rPr>
                                <w:rFonts w:asciiTheme="majorHAnsi" w:eastAsiaTheme="majorEastAsia" w:hAnsiTheme="majorHAnsi" w:cstheme="majorBidi"/>
                                <w:b/>
                                <w:bCs/>
                                <w:color w:val="002060"/>
                                <w:sz w:val="28"/>
                                <w:szCs w:val="28"/>
                              </w:rPr>
                            </w:pPr>
                            <w:r w:rsidRPr="00307F59">
                              <w:rPr>
                                <w:rFonts w:asciiTheme="majorHAnsi" w:eastAsiaTheme="majorEastAsia" w:hAnsiTheme="majorHAnsi" w:cstheme="majorBidi"/>
                                <w:b/>
                                <w:bCs/>
                                <w:color w:val="002060"/>
                                <w:sz w:val="28"/>
                                <w:szCs w:val="28"/>
                              </w:rPr>
                              <w:t>Directors</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w:pict>
              <v:shape w14:anchorId="7052294D" id="Pentagon 4" o:spid="_x0000_s1041" type="#_x0000_t15" style="position:absolute;margin-left:-15.1pt;margin-top:28.55pt;width:193.15pt;height:29.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" adj="19956" fillcolor="#9cf" stroked="f" strokeweight="1.52778mm">
                <v:stroke linestyle="thickThin"/>
                <v:textbox inset="28.8pt,0,14.4pt,0">
                  <w:txbxContent>
                    <w:p w14:paraId="3076EAA8" w14:textId="28D2EF7D" w:rsidR="003E0452" w:rsidRPr="00307F59" w:rsidRDefault="003E0452" w:rsidP="003E0452">
                      <w:pPr>
                        <w:pStyle w:val="NoSpacing"/>
                        <w:rPr>
                          <w:rFonts w:asciiTheme="majorHAnsi" w:eastAsiaTheme="majorEastAsia" w:hAnsiTheme="majorHAnsi" w:cstheme="majorBidi"/>
                          <w:b/>
                          <w:bCs/>
                          <w:color w:val="002060"/>
                          <w:sz w:val="28"/>
                          <w:szCs w:val="28"/>
                        </w:rPr>
                      </w:pPr>
                      <w:r w:rsidRPr="00307F59">
                        <w:rPr>
                          <w:rFonts w:asciiTheme="majorHAnsi" w:eastAsiaTheme="majorEastAsia" w:hAnsiTheme="majorHAnsi" w:cstheme="majorBidi"/>
                          <w:b/>
                          <w:bCs/>
                          <w:color w:val="002060"/>
                          <w:sz w:val="28"/>
                          <w:szCs w:val="28"/>
                        </w:rPr>
                        <w:t>Directors</w:t>
                      </w:r>
                    </w:p>
                  </w:txbxContent>
                </v:textbox>
              </v:shape>
            </w:pict>
          </mc:Fallback>
        </mc:AlternateContent>
      </w:r>
    </w:p>
    <w:p w14:paraId="798927E1" w14:textId="6E8C4DED" w:rsidR="00FA7066" w:rsidRPr="00FA7066" w:rsidRDefault="00FA7066" w:rsidP="00FA7066">
      <w:pPr>
        <w:spacing w:before="100" w:beforeAutospacing="1" w:after="100" w:afterAutospacing="1" w:line="240" w:lineRule="auto"/>
        <w:rPr>
          <w:rFonts w:ascii="Times New Roman" w:eastAsia="Times New Roman" w:hAnsi="Times New Roman" w:cs="Times New Roman"/>
          <w:color w:val="auto"/>
          <w:sz w:val="24"/>
          <w:szCs w:val="24"/>
        </w:rPr>
      </w:pPr>
    </w:p>
    <w:p w14:paraId="444F6E2D" w14:textId="675D753B" w:rsidR="00ED1E53" w:rsidRPr="00ED1E53" w:rsidRDefault="00060BFB" w:rsidP="00ED1E53">
      <w:r>
        <w:rPr>
          <w:noProof/>
        </w:rPr>
        <w:drawing>
          <wp:anchor distT="0" distB="0" distL="114300" distR="114300" simplePos="0" relativeHeight="251723776" behindDoc="0" locked="0" layoutInCell="1" allowOverlap="1" wp14:anchorId="4675D7E3" wp14:editId="296BC7F4">
            <wp:simplePos x="0" y="0"/>
            <wp:positionH relativeFrom="column">
              <wp:posOffset>4351655</wp:posOffset>
            </wp:positionH>
            <wp:positionV relativeFrom="paragraph">
              <wp:posOffset>224878</wp:posOffset>
            </wp:positionV>
            <wp:extent cx="2140422" cy="1108075"/>
            <wp:effectExtent l="95250" t="76200" r="88900" b="854075"/>
            <wp:wrapNone/>
            <wp:docPr id="1263977071" name="Picture 5" descr="A group of people sitting a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77071" name="Picture 5" descr="A group of people sitting at tab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422" cy="1108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F8CB92F" w14:textId="6BD1F5F4" w:rsidR="00ED1E53" w:rsidRPr="00ED1E53" w:rsidRDefault="00ED1E53" w:rsidP="00ED1E53"/>
    <w:p w14:paraId="2431D041" w14:textId="2ECF7237" w:rsidR="00ED1E53" w:rsidRPr="00ED1E53" w:rsidRDefault="00ED1E53" w:rsidP="00ED1E53"/>
    <w:p w14:paraId="2AF406A5" w14:textId="0F582E95" w:rsidR="00ED1E53" w:rsidRPr="00ED1E53" w:rsidRDefault="00ED1E53" w:rsidP="00ED1E53"/>
    <w:p w14:paraId="28986A6B" w14:textId="38406FFC" w:rsidR="00E46219" w:rsidRPr="00E46219" w:rsidRDefault="00E46219" w:rsidP="00E46219">
      <w:pPr>
        <w:spacing w:before="100" w:beforeAutospacing="1" w:after="100" w:afterAutospacing="1" w:line="240" w:lineRule="auto"/>
        <w:rPr>
          <w:rFonts w:ascii="Times New Roman" w:eastAsia="Times New Roman" w:hAnsi="Times New Roman" w:cs="Times New Roman"/>
          <w:color w:val="auto"/>
          <w:sz w:val="24"/>
          <w:szCs w:val="24"/>
        </w:rPr>
      </w:pPr>
    </w:p>
    <w:p w14:paraId="68172269" w14:textId="108AF773" w:rsidR="00ED1E53" w:rsidRPr="00ED1E53" w:rsidRDefault="00ED1E53" w:rsidP="00ED1E53"/>
    <w:p w14:paraId="642C2C36" w14:textId="6B70A774" w:rsidR="00ED1E53" w:rsidRPr="00ED1E53" w:rsidRDefault="00060BFB" w:rsidP="00ED1E53">
      <w:r w:rsidRPr="00FA7066">
        <w:rPr>
          <w:rFonts w:ascii="Times New Roman" w:eastAsia="Times New Roman" w:hAnsi="Times New Roman" w:cs="Times New Roman"/>
          <w:noProof/>
          <w:color w:val="auto"/>
          <w:sz w:val="24"/>
          <w:szCs w:val="24"/>
        </w:rPr>
        <w:drawing>
          <wp:anchor distT="0" distB="0" distL="114300" distR="114300" simplePos="0" relativeHeight="251725824" behindDoc="0" locked="0" layoutInCell="1" allowOverlap="1" wp14:anchorId="0C5952F4" wp14:editId="420378AC">
            <wp:simplePos x="0" y="0"/>
            <wp:positionH relativeFrom="column">
              <wp:posOffset>4360800</wp:posOffset>
            </wp:positionH>
            <wp:positionV relativeFrom="paragraph">
              <wp:posOffset>209668</wp:posOffset>
            </wp:positionV>
            <wp:extent cx="2129790" cy="2003665"/>
            <wp:effectExtent l="76200" t="76200" r="137160" b="130175"/>
            <wp:wrapNone/>
            <wp:docPr id="712834860" name="Picture 9" descr="A person sitting at a table holding a jar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4860" name="Picture 9" descr="A person sitting at a table holding a jar of fo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790" cy="2003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63E4D" w:rsidRPr="00632461">
        <w:rPr>
          <w:noProof/>
          <w:color w:val="002060"/>
        </w:rPr>
        <mc:AlternateContent>
          <mc:Choice Requires="wps">
            <w:drawing>
              <wp:anchor distT="0" distB="0" distL="114300" distR="114300" simplePos="0" relativeHeight="251684864" behindDoc="0" locked="0" layoutInCell="1" allowOverlap="1" wp14:anchorId="16897BB8" wp14:editId="10C43BF3">
                <wp:simplePos x="0" y="0"/>
                <wp:positionH relativeFrom="column">
                  <wp:posOffset>-133350</wp:posOffset>
                </wp:positionH>
                <wp:positionV relativeFrom="paragraph">
                  <wp:posOffset>87984</wp:posOffset>
                </wp:positionV>
                <wp:extent cx="2453005" cy="467301"/>
                <wp:effectExtent l="0" t="0" r="4445" b="9525"/>
                <wp:wrapNone/>
                <wp:docPr id="2089447719" name="Pentagon 4"/>
                <wp:cNvGraphicFramePr/>
                <a:graphic xmlns:a="http://schemas.openxmlformats.org/drawingml/2006/main">
                  <a:graphicData uri="http://schemas.microsoft.com/office/word/2010/wordprocessingShape">
                    <wps:wsp>
                      <wps:cNvSpPr/>
                      <wps:spPr>
                        <a:xfrm>
                          <a:off x="0" y="0"/>
                          <a:ext cx="2453005" cy="467301"/>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E417A" w14:textId="643922B8" w:rsidR="003E0452" w:rsidRPr="003E0452" w:rsidRDefault="003E0452" w:rsidP="003E0452">
                            <w:pPr>
                              <w:pStyle w:val="NoSpacing"/>
                              <w:rPr>
                                <w:rFonts w:asciiTheme="majorHAnsi" w:eastAsiaTheme="majorEastAsia" w:hAnsiTheme="majorHAnsi" w:cstheme="majorBidi"/>
                                <w:b/>
                                <w:bCs/>
                                <w:color w:val="002060"/>
                                <w:sz w:val="28"/>
                                <w:szCs w:val="28"/>
                              </w:rPr>
                            </w:pPr>
                            <w:r w:rsidRPr="003E0452">
                              <w:rPr>
                                <w:rFonts w:asciiTheme="majorHAnsi" w:eastAsiaTheme="majorEastAsia" w:hAnsiTheme="majorHAnsi" w:cstheme="majorBidi"/>
                                <w:b/>
                                <w:bCs/>
                                <w:color w:val="002060"/>
                                <w:sz w:val="28"/>
                                <w:szCs w:val="28"/>
                              </w:rPr>
                              <w:t>Ex Officio Members &amp; Consultants</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897BB8" id="_x0000_s1042" type="#_x0000_t15" style="position:absolute;margin-left:-10.5pt;margin-top:6.95pt;width:193.15pt;height:36.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" adj="19543" fillcolor="#9cf" stroked="f" strokeweight="1.52778mm">
                <v:stroke linestyle="thickThin"/>
                <v:textbox inset="28.8pt,0,14.4pt,0">
                  <w:txbxContent>
                    <w:p w14:paraId="3D4E417A" w14:textId="643922B8" w:rsidR="003E0452" w:rsidRPr="003E0452" w:rsidRDefault="003E0452" w:rsidP="003E0452">
                      <w:pPr>
                        <w:pStyle w:val="NoSpacing"/>
                        <w:rPr>
                          <w:rFonts w:asciiTheme="majorHAnsi" w:eastAsiaTheme="majorEastAsia" w:hAnsiTheme="majorHAnsi" w:cstheme="majorBidi"/>
                          <w:b/>
                          <w:bCs/>
                          <w:color w:val="002060"/>
                          <w:sz w:val="28"/>
                          <w:szCs w:val="28"/>
                        </w:rPr>
                      </w:pPr>
                      <w:r w:rsidRPr="003E0452">
                        <w:rPr>
                          <w:rFonts w:asciiTheme="majorHAnsi" w:eastAsiaTheme="majorEastAsia" w:hAnsiTheme="majorHAnsi" w:cstheme="majorBidi"/>
                          <w:b/>
                          <w:bCs/>
                          <w:color w:val="002060"/>
                          <w:sz w:val="28"/>
                          <w:szCs w:val="28"/>
                        </w:rPr>
                        <w:t>Ex Officio Members &amp; Consultants</w:t>
                      </w:r>
                    </w:p>
                  </w:txbxContent>
                </v:textbox>
              </v:shape>
            </w:pict>
          </mc:Fallback>
        </mc:AlternateContent>
      </w:r>
    </w:p>
    <w:p w14:paraId="257F299C" w14:textId="21EF111F" w:rsidR="00ED1E53" w:rsidRPr="00ED1E53" w:rsidRDefault="00ED1E53" w:rsidP="00ED1E53"/>
    <w:p w14:paraId="3B7B75E4" w14:textId="3CE46E4A" w:rsidR="00ED1E53" w:rsidRPr="00ED1E53" w:rsidRDefault="00ED1E53" w:rsidP="00ED1E53"/>
    <w:p w14:paraId="3E48C91A" w14:textId="6A033662" w:rsidR="008B4023" w:rsidRPr="008B4023" w:rsidRDefault="008B4023" w:rsidP="008B4023">
      <w:pPr>
        <w:spacing w:before="100" w:beforeAutospacing="1" w:after="100" w:afterAutospacing="1" w:line="240" w:lineRule="auto"/>
        <w:rPr>
          <w:rFonts w:ascii="Times New Roman" w:eastAsia="Times New Roman" w:hAnsi="Times New Roman" w:cs="Times New Roman"/>
          <w:color w:val="auto"/>
          <w:sz w:val="24"/>
          <w:szCs w:val="24"/>
        </w:rPr>
      </w:pPr>
      <w:bookmarkStart w:id="2" w:name="_Toc159413270"/>
    </w:p>
    <w:p w14:paraId="14B2B3C0" w14:textId="184A4531" w:rsidR="00ED1E53" w:rsidRPr="00F12627" w:rsidRDefault="008B4023" w:rsidP="00F12627">
      <w:pPr>
        <w:pStyle w:val="Heading1"/>
        <w:rPr>
          <w:color w:val="002060"/>
        </w:rPr>
      </w:pPr>
      <w:r w:rsidRPr="008B4023">
        <w:rPr>
          <w:rFonts w:ascii="Times New Roman" w:hAnsi="Times New Roman"/>
          <w:noProof/>
          <w:color w:val="auto"/>
          <w:sz w:val="24"/>
        </w:rPr>
        <w:lastRenderedPageBreak/>
        <w:drawing>
          <wp:anchor distT="0" distB="0" distL="114300" distR="114300" simplePos="0" relativeHeight="251845632" behindDoc="1" locked="0" layoutInCell="1" allowOverlap="1" wp14:anchorId="41ED0E42" wp14:editId="74E6FC38">
            <wp:simplePos x="0" y="0"/>
            <wp:positionH relativeFrom="column">
              <wp:posOffset>4709648</wp:posOffset>
            </wp:positionH>
            <wp:positionV relativeFrom="paragraph">
              <wp:posOffset>27423</wp:posOffset>
            </wp:positionV>
            <wp:extent cx="1680845" cy="2102485"/>
            <wp:effectExtent l="0" t="0" r="0" b="0"/>
            <wp:wrapTight wrapText="bothSides">
              <wp:wrapPolygon edited="0">
                <wp:start x="0" y="0"/>
                <wp:lineTo x="0" y="21333"/>
                <wp:lineTo x="21298" y="21333"/>
                <wp:lineTo x="21298" y="0"/>
                <wp:lineTo x="0" y="0"/>
              </wp:wrapPolygon>
            </wp:wrapTight>
            <wp:docPr id="691746335" name="Picture 6" descr="A 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6335" name="Picture 6" descr="A person smiling at the came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84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78C">
        <w:rPr>
          <w:rFonts w:ascii="Times New Roman" w:hAnsi="Times New Roman"/>
          <w:noProof/>
          <w:color w:val="auto"/>
          <w:sz w:val="24"/>
        </w:rPr>
        <w:drawing>
          <wp:anchor distT="36576" distB="36576" distL="36576" distR="36576" simplePos="0" relativeHeight="251735040" behindDoc="1" locked="0" layoutInCell="1" allowOverlap="1" wp14:anchorId="22427118" wp14:editId="2534FB55">
            <wp:simplePos x="0" y="0"/>
            <wp:positionH relativeFrom="column">
              <wp:posOffset>4716780</wp:posOffset>
            </wp:positionH>
            <wp:positionV relativeFrom="paragraph">
              <wp:posOffset>36830</wp:posOffset>
            </wp:positionV>
            <wp:extent cx="1673860" cy="2092325"/>
            <wp:effectExtent l="0" t="0" r="2540" b="3175"/>
            <wp:wrapTight wrapText="bothSides">
              <wp:wrapPolygon edited="0">
                <wp:start x="0" y="0"/>
                <wp:lineTo x="0" y="21436"/>
                <wp:lineTo x="21387" y="21436"/>
                <wp:lineTo x="21387" y="0"/>
                <wp:lineTo x="0" y="0"/>
              </wp:wrapPolygon>
            </wp:wrapTight>
            <wp:docPr id="113648825" name="Picture 17"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825" name="Picture 17" descr="A person smiling for a pictu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86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066" w:rsidRPr="00F12627">
        <w:rPr>
          <w:color w:val="002060"/>
        </w:rPr>
        <w:t>Message</w:t>
      </w:r>
      <w:r w:rsidR="00ED1E53" w:rsidRPr="00F12627">
        <w:rPr>
          <w:color w:val="002060"/>
        </w:rPr>
        <w:t xml:space="preserve"> from the President &amp; CEO</w:t>
      </w:r>
      <w:bookmarkEnd w:id="2"/>
    </w:p>
    <w:p w14:paraId="6B5AAFCF" w14:textId="77777777" w:rsidR="00672E34" w:rsidRDefault="00672E34">
      <w:pPr>
        <w:spacing w:after="200"/>
        <w:rPr>
          <w:color w:val="002060"/>
          <w:sz w:val="24"/>
          <w:szCs w:val="24"/>
        </w:rPr>
      </w:pPr>
    </w:p>
    <w:p w14:paraId="6B1E435F" w14:textId="3117711A" w:rsidR="006A1996" w:rsidRDefault="006A1996">
      <w:pPr>
        <w:spacing w:after="200"/>
        <w:rPr>
          <w:color w:val="002060"/>
          <w:sz w:val="24"/>
          <w:szCs w:val="24"/>
        </w:rPr>
      </w:pPr>
      <w:r>
        <w:rPr>
          <w:color w:val="002060"/>
          <w:sz w:val="24"/>
          <w:szCs w:val="24"/>
        </w:rPr>
        <w:t>Greetings,</w:t>
      </w:r>
    </w:p>
    <w:p w14:paraId="3BBC1939" w14:textId="7BCF30DA" w:rsidR="006A1996" w:rsidRPr="006A1996" w:rsidRDefault="006A1996" w:rsidP="006A1996">
      <w:pPr>
        <w:widowControl w:val="0"/>
        <w:spacing w:after="200"/>
        <w:ind w:firstLine="720"/>
        <w:rPr>
          <w:rFonts w:eastAsia="Times New Roman" w:cstheme="minorHAnsi"/>
          <w:color w:val="002060"/>
          <w:sz w:val="24"/>
          <w:szCs w:val="24"/>
        </w:rPr>
      </w:pPr>
      <w:r w:rsidRPr="006A1996">
        <w:rPr>
          <w:rFonts w:cstheme="minorHAnsi"/>
          <w:color w:val="002060"/>
          <w:sz w:val="24"/>
          <w:szCs w:val="24"/>
        </w:rPr>
        <w:t xml:space="preserve">It gives me great pleasure to share with you our </w:t>
      </w:r>
      <w:r>
        <w:rPr>
          <w:rFonts w:cstheme="minorHAnsi"/>
          <w:color w:val="002060"/>
          <w:sz w:val="24"/>
          <w:szCs w:val="24"/>
        </w:rPr>
        <w:t>2022-2023</w:t>
      </w:r>
      <w:r w:rsidRPr="006A1996">
        <w:rPr>
          <w:rFonts w:cstheme="minorHAnsi"/>
          <w:color w:val="002060"/>
          <w:sz w:val="24"/>
          <w:szCs w:val="24"/>
        </w:rPr>
        <w:t xml:space="preserve"> Annual Report that provides data which reflects another great and successful year.  For the past 50 years, Brazoria County Head Start Early Learning Schools Inc. (BCHS) has been at the forefront of providing high quality comprehensive early childhood services to children and families.  BCHS sponsors both </w:t>
      </w:r>
      <w:r w:rsidR="00060BFB">
        <w:rPr>
          <w:rFonts w:cstheme="minorHAnsi"/>
          <w:color w:val="002060"/>
          <w:sz w:val="24"/>
          <w:szCs w:val="24"/>
        </w:rPr>
        <w:t xml:space="preserve">the </w:t>
      </w:r>
      <w:r w:rsidRPr="006A1996">
        <w:rPr>
          <w:rFonts w:cstheme="minorHAnsi"/>
          <w:color w:val="002060"/>
          <w:sz w:val="24"/>
          <w:szCs w:val="24"/>
        </w:rPr>
        <w:t xml:space="preserve">Head Start and Early Head Start Programs in Brazoria County and relishes being a high-performance company with well-qualified, committed and dedicated staff; a supportive Board of Directors; an active Policy Council; and appreciates the endorsement of elected officials and community leaders, along with an abundance of volunteers over the past 50 plus years.  </w:t>
      </w:r>
    </w:p>
    <w:p w14:paraId="0A17AAB8" w14:textId="4E3C5294" w:rsidR="006A1996" w:rsidRPr="006A1996" w:rsidRDefault="00880FEE" w:rsidP="006A1996">
      <w:pPr>
        <w:widowControl w:val="0"/>
        <w:spacing w:after="200"/>
        <w:ind w:firstLine="720"/>
        <w:rPr>
          <w:rFonts w:cstheme="minorHAnsi"/>
          <w:color w:val="002060"/>
          <w:sz w:val="24"/>
          <w:szCs w:val="24"/>
        </w:rPr>
      </w:pPr>
      <w:r>
        <w:rPr>
          <w:rFonts w:cstheme="minorHAnsi"/>
          <w:color w:val="002060"/>
          <w:sz w:val="24"/>
          <w:szCs w:val="24"/>
        </w:rPr>
        <w:t xml:space="preserve">BCHS strives to support the needs of families and build the academic and social foundations of every child that comes into our program. </w:t>
      </w:r>
      <w:r w:rsidR="006A1996" w:rsidRPr="006A1996">
        <w:rPr>
          <w:rFonts w:cstheme="minorHAnsi"/>
          <w:color w:val="002060"/>
          <w:sz w:val="24"/>
          <w:szCs w:val="24"/>
        </w:rPr>
        <w:t xml:space="preserve">The health and safety of the staff and children </w:t>
      </w:r>
      <w:r>
        <w:rPr>
          <w:rFonts w:cstheme="minorHAnsi"/>
          <w:color w:val="002060"/>
          <w:sz w:val="24"/>
          <w:szCs w:val="24"/>
        </w:rPr>
        <w:t>continues to be</w:t>
      </w:r>
      <w:r w:rsidR="006A1996" w:rsidRPr="006A1996">
        <w:rPr>
          <w:rFonts w:cstheme="minorHAnsi"/>
          <w:color w:val="002060"/>
          <w:sz w:val="24"/>
          <w:szCs w:val="24"/>
        </w:rPr>
        <w:t xml:space="preserve"> a top priority, and BCHS strives to provide a positive work environment. Our staff is committed to making a difference in each student’s life while providing the best services possible.</w:t>
      </w:r>
    </w:p>
    <w:p w14:paraId="48FCF98F" w14:textId="212BFDC5" w:rsidR="006A1996" w:rsidRPr="006A1996" w:rsidRDefault="006A1996" w:rsidP="006A1996">
      <w:pPr>
        <w:widowControl w:val="0"/>
        <w:spacing w:after="200"/>
        <w:ind w:firstLine="720"/>
        <w:rPr>
          <w:rFonts w:cstheme="minorHAnsi"/>
          <w:color w:val="002060"/>
          <w:sz w:val="24"/>
          <w:szCs w:val="24"/>
        </w:rPr>
      </w:pPr>
      <w:r w:rsidRPr="006A1996">
        <w:rPr>
          <w:rFonts w:cstheme="minorHAnsi"/>
          <w:color w:val="002060"/>
          <w:sz w:val="24"/>
          <w:szCs w:val="24"/>
        </w:rPr>
        <w:t xml:space="preserve">BCHS remains committed to excellence in all we do by providing children and families with the skills needed to be ready for the demands of school and their future success. </w:t>
      </w:r>
      <w:r w:rsidR="00880FEE">
        <w:rPr>
          <w:rFonts w:cstheme="minorHAnsi"/>
          <w:color w:val="002060"/>
          <w:sz w:val="24"/>
          <w:szCs w:val="24"/>
        </w:rPr>
        <w:t>Together we will have a lasting impact on their lives</w:t>
      </w:r>
      <w:r w:rsidR="00060BFB">
        <w:rPr>
          <w:rFonts w:cstheme="minorHAnsi"/>
          <w:color w:val="002060"/>
          <w:sz w:val="24"/>
          <w:szCs w:val="24"/>
        </w:rPr>
        <w:t>.</w:t>
      </w:r>
      <w:r w:rsidRPr="006A1996">
        <w:rPr>
          <w:rFonts w:cstheme="minorHAnsi"/>
          <w:color w:val="002060"/>
          <w:sz w:val="24"/>
          <w:szCs w:val="24"/>
        </w:rPr>
        <w:t xml:space="preserve"> BCHS serves </w:t>
      </w:r>
      <w:proofErr w:type="gramStart"/>
      <w:r w:rsidRPr="006A1996">
        <w:rPr>
          <w:rFonts w:cstheme="minorHAnsi"/>
          <w:color w:val="002060"/>
          <w:sz w:val="24"/>
          <w:szCs w:val="24"/>
        </w:rPr>
        <w:t>economically disadvantaged</w:t>
      </w:r>
      <w:proofErr w:type="gramEnd"/>
      <w:r w:rsidRPr="006A1996">
        <w:rPr>
          <w:rFonts w:cstheme="minorHAnsi"/>
          <w:color w:val="002060"/>
          <w:sz w:val="24"/>
          <w:szCs w:val="24"/>
        </w:rPr>
        <w:t xml:space="preserve"> children from birth to five years of age and their families</w:t>
      </w:r>
      <w:r>
        <w:rPr>
          <w:rFonts w:cstheme="minorHAnsi"/>
          <w:color w:val="002060"/>
          <w:sz w:val="24"/>
          <w:szCs w:val="24"/>
        </w:rPr>
        <w:t xml:space="preserve">, </w:t>
      </w:r>
      <w:r w:rsidRPr="006A1996">
        <w:rPr>
          <w:rFonts w:cstheme="minorHAnsi"/>
          <w:color w:val="002060"/>
          <w:sz w:val="24"/>
          <w:szCs w:val="24"/>
        </w:rPr>
        <w:t>has a current enrollment of 205 children</w:t>
      </w:r>
      <w:r>
        <w:rPr>
          <w:rFonts w:cstheme="minorHAnsi"/>
          <w:color w:val="002060"/>
          <w:sz w:val="24"/>
          <w:szCs w:val="24"/>
        </w:rPr>
        <w:t>, and</w:t>
      </w:r>
      <w:r w:rsidRPr="006A1996">
        <w:rPr>
          <w:rFonts w:cstheme="minorHAnsi"/>
          <w:color w:val="002060"/>
          <w:sz w:val="24"/>
          <w:szCs w:val="24"/>
        </w:rPr>
        <w:t xml:space="preserve"> three schools located in the cities of Angleton, Brazoria, and Lake Jackson.  We also have classrooms on the Columbia-Brazoria ISD Wild Peach Pre-K campus</w:t>
      </w:r>
      <w:r w:rsidR="00880FEE">
        <w:rPr>
          <w:rFonts w:cstheme="minorHAnsi"/>
          <w:color w:val="002060"/>
          <w:sz w:val="24"/>
          <w:szCs w:val="24"/>
        </w:rPr>
        <w:t xml:space="preserve"> through a dual enrollment partnership</w:t>
      </w:r>
      <w:r w:rsidRPr="006A1996">
        <w:rPr>
          <w:rFonts w:cstheme="minorHAnsi"/>
          <w:color w:val="002060"/>
          <w:sz w:val="24"/>
          <w:szCs w:val="24"/>
        </w:rPr>
        <w:t>.</w:t>
      </w:r>
    </w:p>
    <w:p w14:paraId="2BFEBCF1" w14:textId="77777777" w:rsidR="006A1996" w:rsidRPr="006A1996" w:rsidRDefault="006A1996" w:rsidP="006A1996">
      <w:pPr>
        <w:widowControl w:val="0"/>
        <w:spacing w:after="200"/>
        <w:ind w:firstLine="720"/>
        <w:rPr>
          <w:rFonts w:cstheme="minorHAnsi"/>
          <w:color w:val="002060"/>
          <w:sz w:val="24"/>
          <w:szCs w:val="24"/>
        </w:rPr>
      </w:pPr>
      <w:r w:rsidRPr="006A1996">
        <w:rPr>
          <w:rFonts w:cstheme="minorHAnsi"/>
          <w:color w:val="002060"/>
          <w:sz w:val="24"/>
          <w:szCs w:val="24"/>
        </w:rPr>
        <w:t xml:space="preserve">We are pleased to share with you some highlights of our programs, and I hope you enjoy our Annual Report. </w:t>
      </w:r>
    </w:p>
    <w:p w14:paraId="66A322CB" w14:textId="77777777" w:rsidR="006A1996" w:rsidRDefault="006A1996" w:rsidP="006A1996">
      <w:pPr>
        <w:spacing w:after="200"/>
        <w:rPr>
          <w:rFonts w:cstheme="minorHAnsi"/>
          <w:color w:val="002060"/>
          <w:sz w:val="24"/>
          <w:szCs w:val="24"/>
        </w:rPr>
      </w:pPr>
      <w:r w:rsidRPr="006A1996">
        <w:rPr>
          <w:rFonts w:cstheme="minorHAnsi"/>
          <w:color w:val="002060"/>
          <w:sz w:val="24"/>
          <w:szCs w:val="24"/>
        </w:rPr>
        <w:t xml:space="preserve">Sincerely, </w:t>
      </w:r>
    </w:p>
    <w:p w14:paraId="56ED99D3" w14:textId="45C0D318" w:rsidR="006A1996" w:rsidRPr="006A1996" w:rsidRDefault="006A1996" w:rsidP="006E75E5">
      <w:pPr>
        <w:spacing w:line="240" w:lineRule="auto"/>
        <w:rPr>
          <w:rFonts w:ascii="Georgia" w:hAnsi="Georgia"/>
          <w:color w:val="000080"/>
          <w:sz w:val="25"/>
          <w:szCs w:val="20"/>
        </w:rPr>
      </w:pPr>
      <w:r>
        <w:rPr>
          <w:rFonts w:ascii="Brush Script MT" w:hAnsi="Brush Script MT"/>
          <w:b/>
          <w:bCs/>
          <w:color w:val="002060"/>
          <w:sz w:val="52"/>
          <w:szCs w:val="52"/>
        </w:rPr>
        <w:t xml:space="preserve">Jacqueline Mercer, </w:t>
      </w:r>
      <w:r>
        <w:rPr>
          <w:rFonts w:ascii="Brush Script MT" w:hAnsi="Brush Script MT"/>
          <w:b/>
          <w:bCs/>
          <w:sz w:val="52"/>
          <w:szCs w:val="52"/>
        </w:rPr>
        <w:t>Mercer</w:t>
      </w:r>
      <w:r>
        <w:t> </w:t>
      </w:r>
    </w:p>
    <w:p w14:paraId="5386E643" w14:textId="4099677B" w:rsidR="00ED1E53" w:rsidRPr="00632461" w:rsidRDefault="006E75E5" w:rsidP="006E75E5">
      <w:pPr>
        <w:spacing w:line="240" w:lineRule="auto"/>
        <w:rPr>
          <w:rFonts w:asciiTheme="majorHAnsi" w:eastAsia="Times New Roman" w:hAnsiTheme="majorHAnsi" w:cs="Times New Roman"/>
          <w:b/>
          <w:color w:val="002060"/>
          <w:sz w:val="48"/>
          <w:szCs w:val="24"/>
        </w:rPr>
      </w:pPr>
      <w:r>
        <w:rPr>
          <w:color w:val="002060"/>
        </w:rPr>
        <w:t>President &amp; CEO</w:t>
      </w:r>
      <w:r w:rsidR="00ED1E53" w:rsidRPr="00632461">
        <w:rPr>
          <w:color w:val="002060"/>
        </w:rPr>
        <w:br w:type="page"/>
      </w:r>
    </w:p>
    <w:bookmarkStart w:id="3" w:name="_Toc159413271"/>
    <w:p w14:paraId="1B86F841" w14:textId="15115869" w:rsidR="00ED1E53" w:rsidRPr="005808D7" w:rsidRDefault="00C10A52" w:rsidP="00ED1E53">
      <w:pPr>
        <w:pStyle w:val="Heading1"/>
        <w:rPr>
          <w:color w:val="002060"/>
        </w:rPr>
      </w:pPr>
      <w:r w:rsidRPr="005808D7">
        <w:rPr>
          <w:noProof/>
          <w:color w:val="002060"/>
        </w:rPr>
        <w:lastRenderedPageBreak/>
        <mc:AlternateContent>
          <mc:Choice Requires="wpg">
            <w:drawing>
              <wp:anchor distT="0" distB="0" distL="228600" distR="228600" simplePos="0" relativeHeight="251686912" behindDoc="0" locked="0" layoutInCell="1" allowOverlap="1" wp14:anchorId="379F87F8" wp14:editId="3165E3F2">
                <wp:simplePos x="0" y="0"/>
                <wp:positionH relativeFrom="page">
                  <wp:posOffset>287079</wp:posOffset>
                </wp:positionH>
                <wp:positionV relativeFrom="page">
                  <wp:posOffset>6943060</wp:posOffset>
                </wp:positionV>
                <wp:extent cx="3444240" cy="2264410"/>
                <wp:effectExtent l="0" t="0" r="3810" b="0"/>
                <wp:wrapNone/>
                <wp:docPr id="173" name="Group 59"/>
                <wp:cNvGraphicFramePr/>
                <a:graphic xmlns:a="http://schemas.openxmlformats.org/drawingml/2006/main">
                  <a:graphicData uri="http://schemas.microsoft.com/office/word/2010/wordprocessingGroup">
                    <wpg:wgp>
                      <wpg:cNvGrpSpPr/>
                      <wpg:grpSpPr>
                        <a:xfrm>
                          <a:off x="0" y="0"/>
                          <a:ext cx="3444240" cy="226441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58359" y="373804"/>
                            <a:ext cx="3060009" cy="1578766"/>
                          </a:xfrm>
                          <a:prstGeom prst="rect">
                            <a:avLst/>
                          </a:prstGeom>
                          <a:solidFill>
                            <a:srgbClr val="D1E0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AD530" w14:textId="586669A3" w:rsidR="00A6382B" w:rsidRPr="00CA7E43" w:rsidRDefault="00CA7E43">
                              <w:pPr>
                                <w:pStyle w:val="NoSpacing"/>
                                <w:ind w:left="360"/>
                                <w:jc w:val="right"/>
                                <w:rPr>
                                  <w:color w:val="002060"/>
                                  <w:sz w:val="20"/>
                                  <w:szCs w:val="20"/>
                                </w:rPr>
                              </w:pPr>
                              <w:r w:rsidRPr="00C10A52">
                                <w:rPr>
                                  <w:color w:val="002060"/>
                                  <w:sz w:val="22"/>
                                  <w:szCs w:val="22"/>
                                </w:rPr>
                                <w:t xml:space="preserve">The financial information on this page was obtained from our most recent audited financial statements for the fiscal year </w:t>
                              </w:r>
                              <w:r w:rsidR="00C10A52">
                                <w:rPr>
                                  <w:color w:val="002060"/>
                                  <w:sz w:val="22"/>
                                  <w:szCs w:val="22"/>
                                </w:rPr>
                                <w:t xml:space="preserve">ending </w:t>
                              </w:r>
                              <w:r w:rsidRPr="00C10A52">
                                <w:rPr>
                                  <w:color w:val="002060"/>
                                  <w:sz w:val="22"/>
                                  <w:szCs w:val="22"/>
                                </w:rPr>
                                <w:t>June 30, 2023. BCHS received an unmodified (clean) audit report. A complete set of our audited financial statements are available to the public at our Administrative Office located at 651 West Miller, Angleton, Texas 77515</w:t>
                              </w:r>
                              <w:r>
                                <w:rPr>
                                  <w:color w:val="002060"/>
                                  <w:sz w:val="20"/>
                                  <w:szCs w:val="20"/>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F87F8" id="Group 59" o:spid="_x0000_s1043" style="position:absolute;margin-left:22.6pt;margin-top:546.7pt;width:271.2pt;height:178.3pt;z-index:251686912;mso-wrap-distance-left:18pt;mso-wrap-distance-right:18pt;mso-position-horizontal-relative:page;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">
                <v:rect id="Rectangle 174" o:spid="_x0000_s10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" fillcolor="white [3212]" stroked="f" strokeweight="1.52778mm">
                  <v:fill opacity="0"/>
                  <v:stroke linestyle="thickThin"/>
                </v:rect>
                <v:group id="Group 175"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" path="m,l2240281,,1659256,222885,,822960,,xe" fillcolor="#4a66ac [3204]" stroked="f" strokeweight="1.52778mm">
                    <v:stroke linestyle="thickThin"/>
                    <v:path arrowok="t" o:connecttype="custom" o:connectlocs="0,0;1466258,0;1085979,274158;0,1012274;0,0" o:connectangles="0,0,0,0,0"/>
                  </v:shape>
                  <v:rect id="Rectangle 177"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" fillcolor="#002060" stroked="f" strokeweight="1.52778mm">
                    <v:stroke linestyle="thickThin"/>
                  </v:rect>
                </v:group>
                <v:shape id="Text Box 178" o:spid="_x0000_s1048" type="#_x0000_t202" style="position:absolute;left:1583;top:3738;width:30600;height:1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" fillcolor="#d1e0ff" stroked="f" strokeweight=".5pt">
                  <v:textbox inset="3.6pt,7.2pt,0,0">
                    <w:txbxContent>
                      <w:p w14:paraId="255AD530" w14:textId="586669A3" w:rsidR="00A6382B" w:rsidRPr="00CA7E43" w:rsidRDefault="00CA7E43">
                        <w:pPr>
                          <w:pStyle w:val="NoSpacing"/>
                          <w:ind w:left="360"/>
                          <w:jc w:val="right"/>
                          <w:rPr>
                            <w:color w:val="002060"/>
                            <w:sz w:val="20"/>
                            <w:szCs w:val="20"/>
                          </w:rPr>
                        </w:pPr>
                        <w:r w:rsidRPr="00C10A52">
                          <w:rPr>
                            <w:color w:val="002060"/>
                            <w:sz w:val="22"/>
                            <w:szCs w:val="22"/>
                          </w:rPr>
                          <w:t xml:space="preserve">The financial information on this page was obtained from our most recent audited financial statements for the fiscal year </w:t>
                        </w:r>
                        <w:r w:rsidR="00C10A52">
                          <w:rPr>
                            <w:color w:val="002060"/>
                            <w:sz w:val="22"/>
                            <w:szCs w:val="22"/>
                          </w:rPr>
                          <w:t xml:space="preserve">ending </w:t>
                        </w:r>
                        <w:r w:rsidRPr="00C10A52">
                          <w:rPr>
                            <w:color w:val="002060"/>
                            <w:sz w:val="22"/>
                            <w:szCs w:val="22"/>
                          </w:rPr>
                          <w:t>June 30, 2023. BCHS received an unmodified (clean) audit report. A complete set of our audited financial statements are available to the public at our Administrative Office located at 651 West Miller, Angleton, Texas 77515</w:t>
                        </w:r>
                        <w:r>
                          <w:rPr>
                            <w:color w:val="002060"/>
                            <w:sz w:val="20"/>
                            <w:szCs w:val="20"/>
                          </w:rPr>
                          <w:t>.</w:t>
                        </w:r>
                      </w:p>
                    </w:txbxContent>
                  </v:textbox>
                </v:shape>
                <w10:wrap anchorx="page" anchory="page"/>
              </v:group>
            </w:pict>
          </mc:Fallback>
        </mc:AlternateContent>
      </w:r>
      <w:r w:rsidR="00ED1E53" w:rsidRPr="005808D7">
        <w:rPr>
          <w:color w:val="002060"/>
        </w:rPr>
        <w:t>Financial Dat</w:t>
      </w:r>
      <w:r w:rsidR="007D364B" w:rsidRPr="005808D7">
        <w:rPr>
          <w:color w:val="002060"/>
        </w:rPr>
        <w:t>a</w:t>
      </w:r>
      <w:bookmarkEnd w:id="3"/>
    </w:p>
    <w:tbl>
      <w:tblPr>
        <w:tblStyle w:val="TableGrid"/>
        <w:tblW w:w="0" w:type="auto"/>
        <w:tblLook w:val="04A0" w:firstRow="1" w:lastRow="0" w:firstColumn="1" w:lastColumn="0" w:noHBand="0" w:noVBand="1"/>
      </w:tblPr>
      <w:tblGrid>
        <w:gridCol w:w="3235"/>
        <w:gridCol w:w="1440"/>
        <w:gridCol w:w="270"/>
        <w:gridCol w:w="3420"/>
        <w:gridCol w:w="1561"/>
      </w:tblGrid>
      <w:tr w:rsidR="000C3DF4" w14:paraId="292F5EED" w14:textId="51571BD3" w:rsidTr="00A6382B">
        <w:trPr>
          <w:trHeight w:val="926"/>
        </w:trPr>
        <w:tc>
          <w:tcPr>
            <w:tcW w:w="3235" w:type="dxa"/>
            <w:tcBorders>
              <w:bottom w:val="nil"/>
              <w:right w:val="nil"/>
            </w:tcBorders>
            <w:shd w:val="clear" w:color="auto" w:fill="002060"/>
          </w:tcPr>
          <w:p w14:paraId="69904F21" w14:textId="77777777" w:rsidR="000C3DF4" w:rsidRDefault="000C3DF4" w:rsidP="000C3DF4">
            <w:pPr>
              <w:rPr>
                <w:b/>
                <w:bCs/>
              </w:rPr>
            </w:pPr>
            <w:r>
              <w:rPr>
                <w:b/>
                <w:bCs/>
              </w:rPr>
              <w:t xml:space="preserve">Audited Financial Information </w:t>
            </w:r>
          </w:p>
          <w:p w14:paraId="1D51754E" w14:textId="66731F9A" w:rsidR="000C3DF4" w:rsidRPr="000C3DF4" w:rsidRDefault="000C3DF4" w:rsidP="000C3DF4">
            <w:pPr>
              <w:rPr>
                <w:b/>
                <w:bCs/>
              </w:rPr>
            </w:pPr>
            <w:r>
              <w:rPr>
                <w:b/>
                <w:bCs/>
              </w:rPr>
              <w:t>2022-2023</w:t>
            </w:r>
          </w:p>
        </w:tc>
        <w:tc>
          <w:tcPr>
            <w:tcW w:w="1440" w:type="dxa"/>
            <w:tcBorders>
              <w:left w:val="nil"/>
              <w:bottom w:val="nil"/>
              <w:right w:val="nil"/>
            </w:tcBorders>
            <w:shd w:val="clear" w:color="auto" w:fill="002060"/>
          </w:tcPr>
          <w:p w14:paraId="3144A74E" w14:textId="5B2EBEA2" w:rsidR="000C3DF4" w:rsidRDefault="000C3DF4" w:rsidP="000C3DF4"/>
        </w:tc>
        <w:tc>
          <w:tcPr>
            <w:tcW w:w="270" w:type="dxa"/>
            <w:tcBorders>
              <w:top w:val="nil"/>
              <w:left w:val="nil"/>
              <w:bottom w:val="nil"/>
              <w:right w:val="nil"/>
            </w:tcBorders>
          </w:tcPr>
          <w:p w14:paraId="590DEC87" w14:textId="471C7433" w:rsidR="000C3DF4" w:rsidRDefault="000C3DF4" w:rsidP="000C3DF4"/>
        </w:tc>
        <w:tc>
          <w:tcPr>
            <w:tcW w:w="3420" w:type="dxa"/>
            <w:tcBorders>
              <w:top w:val="nil"/>
              <w:left w:val="nil"/>
              <w:bottom w:val="nil"/>
              <w:right w:val="nil"/>
            </w:tcBorders>
            <w:shd w:val="clear" w:color="auto" w:fill="002060"/>
          </w:tcPr>
          <w:p w14:paraId="513B2422" w14:textId="77777777" w:rsidR="000C3DF4" w:rsidRDefault="000C3DF4" w:rsidP="000C3DF4">
            <w:pPr>
              <w:rPr>
                <w:b/>
                <w:bCs/>
              </w:rPr>
            </w:pPr>
            <w:r>
              <w:rPr>
                <w:b/>
                <w:bCs/>
              </w:rPr>
              <w:t>Budget Information Fiscal Year</w:t>
            </w:r>
          </w:p>
          <w:p w14:paraId="0637E3EB" w14:textId="652ACE3D" w:rsidR="000C3DF4" w:rsidRPr="000C3DF4" w:rsidRDefault="00916E26" w:rsidP="000C3DF4">
            <w:pPr>
              <w:rPr>
                <w:b/>
                <w:bCs/>
              </w:rPr>
            </w:pPr>
            <w:r>
              <w:rPr>
                <w:b/>
                <w:bCs/>
              </w:rPr>
              <w:t>2023-2024</w:t>
            </w:r>
          </w:p>
        </w:tc>
        <w:tc>
          <w:tcPr>
            <w:tcW w:w="1561" w:type="dxa"/>
            <w:tcBorders>
              <w:left w:val="nil"/>
              <w:bottom w:val="nil"/>
            </w:tcBorders>
            <w:shd w:val="clear" w:color="auto" w:fill="002060"/>
          </w:tcPr>
          <w:p w14:paraId="15D34193" w14:textId="77777777" w:rsidR="000C3DF4" w:rsidRDefault="000C3DF4" w:rsidP="000C3DF4">
            <w:pPr>
              <w:rPr>
                <w:b/>
                <w:bCs/>
              </w:rPr>
            </w:pPr>
          </w:p>
        </w:tc>
      </w:tr>
      <w:tr w:rsidR="000C3DF4" w14:paraId="4D80B077" w14:textId="648768A9" w:rsidTr="00A6382B">
        <w:trPr>
          <w:trHeight w:val="332"/>
        </w:trPr>
        <w:tc>
          <w:tcPr>
            <w:tcW w:w="3235" w:type="dxa"/>
            <w:tcBorders>
              <w:top w:val="nil"/>
              <w:left w:val="nil"/>
              <w:bottom w:val="nil"/>
              <w:right w:val="nil"/>
            </w:tcBorders>
          </w:tcPr>
          <w:p w14:paraId="7C1D4BFD" w14:textId="121AC2D2" w:rsidR="001D0984" w:rsidRDefault="000C3DF4" w:rsidP="000C3DF4">
            <w:pPr>
              <w:rPr>
                <w:sz w:val="22"/>
              </w:rPr>
            </w:pPr>
            <w:r w:rsidRPr="001D0984">
              <w:rPr>
                <w:sz w:val="22"/>
              </w:rPr>
              <w:t>Total Revenue</w:t>
            </w:r>
          </w:p>
          <w:p w14:paraId="1959788D" w14:textId="3F4AB870" w:rsidR="001D0984" w:rsidRPr="001D0984" w:rsidRDefault="001D0984" w:rsidP="000C3DF4">
            <w:pPr>
              <w:rPr>
                <w:sz w:val="22"/>
              </w:rPr>
            </w:pPr>
          </w:p>
        </w:tc>
        <w:tc>
          <w:tcPr>
            <w:tcW w:w="1440" w:type="dxa"/>
            <w:tcBorders>
              <w:top w:val="nil"/>
              <w:left w:val="nil"/>
              <w:bottom w:val="nil"/>
              <w:right w:val="nil"/>
            </w:tcBorders>
          </w:tcPr>
          <w:p w14:paraId="0E331674" w14:textId="51930138" w:rsidR="000C3DF4" w:rsidRPr="001D0984" w:rsidRDefault="000C3DF4" w:rsidP="000C3DF4">
            <w:pPr>
              <w:jc w:val="right"/>
              <w:rPr>
                <w:sz w:val="22"/>
              </w:rPr>
            </w:pPr>
            <w:r w:rsidRPr="001D0984">
              <w:rPr>
                <w:sz w:val="22"/>
              </w:rPr>
              <w:t>$2,985,621</w:t>
            </w:r>
          </w:p>
        </w:tc>
        <w:tc>
          <w:tcPr>
            <w:tcW w:w="270" w:type="dxa"/>
            <w:tcBorders>
              <w:top w:val="nil"/>
              <w:left w:val="nil"/>
              <w:bottom w:val="nil"/>
              <w:right w:val="nil"/>
            </w:tcBorders>
          </w:tcPr>
          <w:p w14:paraId="18727385" w14:textId="4156F72F" w:rsidR="000C3DF4" w:rsidRPr="000C3DF4" w:rsidRDefault="000C3DF4" w:rsidP="000C3DF4">
            <w:pPr>
              <w:rPr>
                <w:sz w:val="24"/>
                <w:szCs w:val="24"/>
              </w:rPr>
            </w:pPr>
          </w:p>
        </w:tc>
        <w:tc>
          <w:tcPr>
            <w:tcW w:w="3420" w:type="dxa"/>
            <w:tcBorders>
              <w:top w:val="nil"/>
              <w:left w:val="nil"/>
              <w:bottom w:val="nil"/>
              <w:right w:val="nil"/>
            </w:tcBorders>
          </w:tcPr>
          <w:p w14:paraId="79C674ED" w14:textId="3307A5C8" w:rsidR="000C3DF4" w:rsidRPr="001D0984" w:rsidRDefault="001D0984" w:rsidP="000C3DF4">
            <w:pPr>
              <w:rPr>
                <w:sz w:val="22"/>
              </w:rPr>
            </w:pPr>
            <w:r w:rsidRPr="001D0984">
              <w:rPr>
                <w:sz w:val="22"/>
              </w:rPr>
              <w:t>Revenues</w:t>
            </w:r>
          </w:p>
        </w:tc>
        <w:tc>
          <w:tcPr>
            <w:tcW w:w="1561" w:type="dxa"/>
            <w:tcBorders>
              <w:top w:val="nil"/>
              <w:left w:val="nil"/>
              <w:bottom w:val="nil"/>
              <w:right w:val="nil"/>
            </w:tcBorders>
          </w:tcPr>
          <w:p w14:paraId="39C70771" w14:textId="3A7CCAEE" w:rsidR="000C3DF4" w:rsidRPr="001D0984" w:rsidRDefault="000C3DF4" w:rsidP="001D0984">
            <w:pPr>
              <w:jc w:val="right"/>
              <w:rPr>
                <w:sz w:val="22"/>
              </w:rPr>
            </w:pPr>
          </w:p>
        </w:tc>
      </w:tr>
      <w:tr w:rsidR="00632461" w:rsidRPr="00632461" w14:paraId="64B063C8" w14:textId="2375510B" w:rsidTr="00A6382B">
        <w:trPr>
          <w:trHeight w:val="827"/>
        </w:trPr>
        <w:tc>
          <w:tcPr>
            <w:tcW w:w="3235" w:type="dxa"/>
            <w:tcBorders>
              <w:top w:val="nil"/>
              <w:left w:val="nil"/>
              <w:bottom w:val="nil"/>
              <w:right w:val="nil"/>
            </w:tcBorders>
          </w:tcPr>
          <w:p w14:paraId="5CFEB58C" w14:textId="435B0EC1" w:rsidR="00010F10" w:rsidRPr="00632461" w:rsidRDefault="00010F10" w:rsidP="00010F10">
            <w:pPr>
              <w:rPr>
                <w:color w:val="002060"/>
                <w:sz w:val="22"/>
              </w:rPr>
            </w:pPr>
            <w:r w:rsidRPr="00632461">
              <w:rPr>
                <w:color w:val="002060"/>
                <w:sz w:val="22"/>
              </w:rPr>
              <w:t>Public Funds</w:t>
            </w:r>
            <w:r w:rsidR="00A6382B" w:rsidRPr="00632461">
              <w:rPr>
                <w:color w:val="002060"/>
                <w:sz w:val="22"/>
              </w:rPr>
              <w:t xml:space="preserve"> f</w:t>
            </w:r>
            <w:r w:rsidRPr="00632461">
              <w:rPr>
                <w:color w:val="002060"/>
                <w:sz w:val="22"/>
              </w:rPr>
              <w:t>rom Governmental Grants and Fees</w:t>
            </w:r>
          </w:p>
        </w:tc>
        <w:tc>
          <w:tcPr>
            <w:tcW w:w="1440" w:type="dxa"/>
            <w:tcBorders>
              <w:top w:val="nil"/>
              <w:left w:val="nil"/>
              <w:bottom w:val="nil"/>
              <w:right w:val="nil"/>
            </w:tcBorders>
          </w:tcPr>
          <w:p w14:paraId="366A44F7" w14:textId="77777777" w:rsidR="00010F10" w:rsidRPr="00632461" w:rsidRDefault="00010F10" w:rsidP="00010F10">
            <w:pPr>
              <w:jc w:val="right"/>
              <w:rPr>
                <w:color w:val="002060"/>
                <w:sz w:val="22"/>
              </w:rPr>
            </w:pPr>
          </w:p>
        </w:tc>
        <w:tc>
          <w:tcPr>
            <w:tcW w:w="270" w:type="dxa"/>
            <w:tcBorders>
              <w:top w:val="nil"/>
              <w:left w:val="nil"/>
              <w:bottom w:val="nil"/>
              <w:right w:val="nil"/>
            </w:tcBorders>
          </w:tcPr>
          <w:p w14:paraId="3287A06A" w14:textId="13E00829" w:rsidR="00010F10" w:rsidRPr="00632461" w:rsidRDefault="00010F10" w:rsidP="00010F10">
            <w:pPr>
              <w:rPr>
                <w:color w:val="002060"/>
                <w:sz w:val="24"/>
                <w:szCs w:val="24"/>
              </w:rPr>
            </w:pPr>
          </w:p>
        </w:tc>
        <w:tc>
          <w:tcPr>
            <w:tcW w:w="3420" w:type="dxa"/>
            <w:tcBorders>
              <w:top w:val="nil"/>
              <w:left w:val="nil"/>
              <w:bottom w:val="nil"/>
              <w:right w:val="nil"/>
            </w:tcBorders>
          </w:tcPr>
          <w:p w14:paraId="1821D335" w14:textId="17B6B804" w:rsidR="00010F10" w:rsidRPr="00632461" w:rsidRDefault="00010F10" w:rsidP="00010F10">
            <w:pPr>
              <w:rPr>
                <w:color w:val="002060"/>
                <w:sz w:val="22"/>
              </w:rPr>
            </w:pPr>
            <w:r w:rsidRPr="00632461">
              <w:rPr>
                <w:color w:val="002060"/>
                <w:sz w:val="22"/>
              </w:rPr>
              <w:t>Dept of Health &amp; Human Services—Head Start &amp; Early Head Start</w:t>
            </w:r>
          </w:p>
        </w:tc>
        <w:tc>
          <w:tcPr>
            <w:tcW w:w="1561" w:type="dxa"/>
            <w:tcBorders>
              <w:top w:val="nil"/>
              <w:left w:val="nil"/>
              <w:bottom w:val="nil"/>
              <w:right w:val="nil"/>
            </w:tcBorders>
          </w:tcPr>
          <w:p w14:paraId="66B2E86A" w14:textId="301888CB" w:rsidR="00010F10" w:rsidRPr="00632461" w:rsidRDefault="00010F10" w:rsidP="00010F10">
            <w:pPr>
              <w:jc w:val="right"/>
              <w:rPr>
                <w:color w:val="002060"/>
                <w:sz w:val="22"/>
              </w:rPr>
            </w:pPr>
            <w:r w:rsidRPr="00632461">
              <w:rPr>
                <w:color w:val="002060"/>
                <w:sz w:val="22"/>
              </w:rPr>
              <w:t>$2,573,464</w:t>
            </w:r>
          </w:p>
        </w:tc>
      </w:tr>
      <w:tr w:rsidR="00632461" w:rsidRPr="00632461" w14:paraId="6F486CE3" w14:textId="788B070B" w:rsidTr="00A6382B">
        <w:trPr>
          <w:trHeight w:val="800"/>
        </w:trPr>
        <w:tc>
          <w:tcPr>
            <w:tcW w:w="3235" w:type="dxa"/>
            <w:tcBorders>
              <w:top w:val="nil"/>
              <w:left w:val="nil"/>
              <w:bottom w:val="nil"/>
              <w:right w:val="nil"/>
            </w:tcBorders>
          </w:tcPr>
          <w:p w14:paraId="41F9B713" w14:textId="77777777" w:rsidR="00010F10" w:rsidRPr="00632461" w:rsidRDefault="00010F10" w:rsidP="00010F10">
            <w:pPr>
              <w:rPr>
                <w:color w:val="002060"/>
                <w:sz w:val="22"/>
              </w:rPr>
            </w:pPr>
            <w:r w:rsidRPr="00632461">
              <w:rPr>
                <w:color w:val="002060"/>
                <w:sz w:val="22"/>
              </w:rPr>
              <w:t>U.S Department of Health and Human Services Head Start</w:t>
            </w:r>
          </w:p>
          <w:p w14:paraId="5DF0CD17" w14:textId="6D75FE8B" w:rsidR="00010F10" w:rsidRPr="00632461" w:rsidRDefault="00010F10" w:rsidP="00010F10">
            <w:pPr>
              <w:rPr>
                <w:color w:val="002060"/>
                <w:sz w:val="22"/>
              </w:rPr>
            </w:pPr>
          </w:p>
        </w:tc>
        <w:tc>
          <w:tcPr>
            <w:tcW w:w="1440" w:type="dxa"/>
            <w:tcBorders>
              <w:top w:val="nil"/>
              <w:left w:val="nil"/>
              <w:bottom w:val="nil"/>
              <w:right w:val="nil"/>
            </w:tcBorders>
          </w:tcPr>
          <w:p w14:paraId="49C04198" w14:textId="78162389" w:rsidR="00010F10" w:rsidRPr="00632461" w:rsidRDefault="00010F10" w:rsidP="00010F10">
            <w:pPr>
              <w:jc w:val="right"/>
              <w:rPr>
                <w:color w:val="002060"/>
                <w:sz w:val="22"/>
              </w:rPr>
            </w:pPr>
            <w:r w:rsidRPr="00632461">
              <w:rPr>
                <w:color w:val="002060"/>
                <w:sz w:val="22"/>
              </w:rPr>
              <w:t>$2,572,738</w:t>
            </w:r>
          </w:p>
        </w:tc>
        <w:tc>
          <w:tcPr>
            <w:tcW w:w="270" w:type="dxa"/>
            <w:tcBorders>
              <w:top w:val="nil"/>
              <w:left w:val="nil"/>
              <w:bottom w:val="nil"/>
              <w:right w:val="nil"/>
            </w:tcBorders>
          </w:tcPr>
          <w:p w14:paraId="79F8D899" w14:textId="01096F8B" w:rsidR="00010F10" w:rsidRPr="00632461" w:rsidRDefault="00010F10" w:rsidP="00010F10">
            <w:pPr>
              <w:rPr>
                <w:color w:val="002060"/>
                <w:sz w:val="24"/>
                <w:szCs w:val="24"/>
              </w:rPr>
            </w:pPr>
          </w:p>
        </w:tc>
        <w:tc>
          <w:tcPr>
            <w:tcW w:w="3420" w:type="dxa"/>
            <w:tcBorders>
              <w:top w:val="nil"/>
              <w:left w:val="nil"/>
              <w:bottom w:val="nil"/>
              <w:right w:val="nil"/>
            </w:tcBorders>
          </w:tcPr>
          <w:p w14:paraId="5A9A5F57" w14:textId="39440563" w:rsidR="00010F10" w:rsidRPr="00632461" w:rsidRDefault="00010F10" w:rsidP="00010F10">
            <w:pPr>
              <w:rPr>
                <w:color w:val="002060"/>
                <w:sz w:val="22"/>
              </w:rPr>
            </w:pPr>
            <w:r w:rsidRPr="00632461">
              <w:rPr>
                <w:color w:val="002060"/>
                <w:sz w:val="22"/>
              </w:rPr>
              <w:t>Texas Department of Agriculture—Child &amp; Adult Care Food Program (CACFP)</w:t>
            </w:r>
          </w:p>
        </w:tc>
        <w:tc>
          <w:tcPr>
            <w:tcW w:w="1561" w:type="dxa"/>
            <w:tcBorders>
              <w:top w:val="nil"/>
              <w:left w:val="nil"/>
              <w:bottom w:val="nil"/>
              <w:right w:val="nil"/>
            </w:tcBorders>
          </w:tcPr>
          <w:p w14:paraId="089A175A" w14:textId="384497B5" w:rsidR="00010F10" w:rsidRPr="00632461" w:rsidRDefault="00010F10" w:rsidP="00010F10">
            <w:pPr>
              <w:jc w:val="right"/>
              <w:rPr>
                <w:color w:val="002060"/>
                <w:sz w:val="22"/>
              </w:rPr>
            </w:pPr>
            <w:r w:rsidRPr="00632461">
              <w:rPr>
                <w:color w:val="002060"/>
                <w:sz w:val="22"/>
              </w:rPr>
              <w:t>$118,000</w:t>
            </w:r>
          </w:p>
        </w:tc>
      </w:tr>
      <w:tr w:rsidR="00632461" w:rsidRPr="00632461" w14:paraId="0CF02981" w14:textId="1A7E8FF8" w:rsidTr="00A6382B">
        <w:trPr>
          <w:trHeight w:val="620"/>
        </w:trPr>
        <w:tc>
          <w:tcPr>
            <w:tcW w:w="3235" w:type="dxa"/>
            <w:tcBorders>
              <w:top w:val="nil"/>
              <w:left w:val="nil"/>
              <w:bottom w:val="nil"/>
              <w:right w:val="nil"/>
            </w:tcBorders>
          </w:tcPr>
          <w:p w14:paraId="488629F7" w14:textId="73BD02FD" w:rsidR="000C3DF4" w:rsidRPr="00632461" w:rsidRDefault="000C3DF4" w:rsidP="000C3DF4">
            <w:pPr>
              <w:rPr>
                <w:color w:val="002060"/>
                <w:sz w:val="22"/>
              </w:rPr>
            </w:pPr>
            <w:r w:rsidRPr="00632461">
              <w:rPr>
                <w:color w:val="002060"/>
                <w:sz w:val="22"/>
              </w:rPr>
              <w:t>Texas Department of Agriculture</w:t>
            </w:r>
            <w:r w:rsidR="001D0984" w:rsidRPr="00632461">
              <w:rPr>
                <w:color w:val="002060"/>
                <w:sz w:val="22"/>
              </w:rPr>
              <w:t xml:space="preserve"> </w:t>
            </w:r>
            <w:r w:rsidRPr="00632461">
              <w:rPr>
                <w:color w:val="002060"/>
                <w:sz w:val="22"/>
              </w:rPr>
              <w:t>Child &amp; Adult Care Food Program</w:t>
            </w:r>
          </w:p>
        </w:tc>
        <w:tc>
          <w:tcPr>
            <w:tcW w:w="1440" w:type="dxa"/>
            <w:tcBorders>
              <w:top w:val="nil"/>
              <w:left w:val="nil"/>
              <w:bottom w:val="nil"/>
              <w:right w:val="nil"/>
            </w:tcBorders>
          </w:tcPr>
          <w:p w14:paraId="189A0E54" w14:textId="7994DAD5" w:rsidR="000C3DF4" w:rsidRPr="00632461" w:rsidRDefault="00BB3F37" w:rsidP="000C3DF4">
            <w:pPr>
              <w:jc w:val="right"/>
              <w:rPr>
                <w:color w:val="002060"/>
                <w:sz w:val="22"/>
              </w:rPr>
            </w:pPr>
            <w:r w:rsidRPr="00632461">
              <w:rPr>
                <w:color w:val="002060"/>
                <w:sz w:val="22"/>
              </w:rPr>
              <w:t>$114,885</w:t>
            </w:r>
          </w:p>
        </w:tc>
        <w:tc>
          <w:tcPr>
            <w:tcW w:w="270" w:type="dxa"/>
            <w:tcBorders>
              <w:top w:val="nil"/>
              <w:left w:val="nil"/>
              <w:bottom w:val="nil"/>
              <w:right w:val="nil"/>
            </w:tcBorders>
          </w:tcPr>
          <w:p w14:paraId="5E04B8FA" w14:textId="6FA14326" w:rsidR="000C3DF4" w:rsidRPr="00632461" w:rsidRDefault="000C3DF4" w:rsidP="000C3DF4">
            <w:pPr>
              <w:rPr>
                <w:color w:val="002060"/>
                <w:sz w:val="24"/>
                <w:szCs w:val="24"/>
              </w:rPr>
            </w:pPr>
          </w:p>
        </w:tc>
        <w:tc>
          <w:tcPr>
            <w:tcW w:w="3420" w:type="dxa"/>
            <w:tcBorders>
              <w:top w:val="nil"/>
              <w:left w:val="nil"/>
              <w:bottom w:val="nil"/>
              <w:right w:val="nil"/>
            </w:tcBorders>
          </w:tcPr>
          <w:p w14:paraId="76393D43" w14:textId="7B3615C2" w:rsidR="000C3DF4" w:rsidRPr="00632461" w:rsidRDefault="00010F10" w:rsidP="000C3DF4">
            <w:pPr>
              <w:rPr>
                <w:color w:val="002060"/>
                <w:sz w:val="22"/>
              </w:rPr>
            </w:pPr>
            <w:r w:rsidRPr="00632461">
              <w:rPr>
                <w:color w:val="002060"/>
                <w:sz w:val="22"/>
              </w:rPr>
              <w:t>Other Income</w:t>
            </w:r>
          </w:p>
        </w:tc>
        <w:tc>
          <w:tcPr>
            <w:tcW w:w="1561" w:type="dxa"/>
            <w:tcBorders>
              <w:top w:val="nil"/>
              <w:left w:val="nil"/>
              <w:bottom w:val="nil"/>
              <w:right w:val="nil"/>
            </w:tcBorders>
          </w:tcPr>
          <w:p w14:paraId="0465E062" w14:textId="04F1DF59" w:rsidR="000C3DF4" w:rsidRPr="00632461" w:rsidRDefault="00010F10" w:rsidP="001D0984">
            <w:pPr>
              <w:jc w:val="right"/>
              <w:rPr>
                <w:color w:val="002060"/>
                <w:sz w:val="22"/>
              </w:rPr>
            </w:pPr>
            <w:r w:rsidRPr="00632461">
              <w:rPr>
                <w:color w:val="002060"/>
                <w:sz w:val="22"/>
              </w:rPr>
              <w:t>$0.</w:t>
            </w:r>
            <w:r w:rsidR="00A6382B" w:rsidRPr="00632461">
              <w:rPr>
                <w:color w:val="002060"/>
                <w:sz w:val="22"/>
              </w:rPr>
              <w:t>0</w:t>
            </w:r>
            <w:r w:rsidRPr="00632461">
              <w:rPr>
                <w:color w:val="002060"/>
                <w:sz w:val="22"/>
              </w:rPr>
              <w:t>0</w:t>
            </w:r>
          </w:p>
        </w:tc>
      </w:tr>
      <w:tr w:rsidR="00632461" w:rsidRPr="00632461" w14:paraId="1F26E4F0" w14:textId="535DC76C" w:rsidTr="00A6382B">
        <w:trPr>
          <w:trHeight w:val="818"/>
        </w:trPr>
        <w:tc>
          <w:tcPr>
            <w:tcW w:w="3235" w:type="dxa"/>
            <w:tcBorders>
              <w:top w:val="nil"/>
              <w:left w:val="nil"/>
              <w:bottom w:val="nil"/>
              <w:right w:val="nil"/>
            </w:tcBorders>
          </w:tcPr>
          <w:p w14:paraId="7474FE92" w14:textId="0DCBF171" w:rsidR="000C3DF4" w:rsidRPr="00632461" w:rsidRDefault="00BB3F37" w:rsidP="000C3DF4">
            <w:pPr>
              <w:rPr>
                <w:color w:val="002060"/>
                <w:sz w:val="22"/>
              </w:rPr>
            </w:pPr>
            <w:r w:rsidRPr="00632461">
              <w:rPr>
                <w:color w:val="002060"/>
                <w:sz w:val="22"/>
              </w:rPr>
              <w:t>Private Funds from Contributions and Other Income</w:t>
            </w:r>
          </w:p>
        </w:tc>
        <w:tc>
          <w:tcPr>
            <w:tcW w:w="1440" w:type="dxa"/>
            <w:tcBorders>
              <w:top w:val="nil"/>
              <w:left w:val="nil"/>
              <w:bottom w:val="nil"/>
              <w:right w:val="nil"/>
            </w:tcBorders>
          </w:tcPr>
          <w:p w14:paraId="3777376C" w14:textId="77777777" w:rsidR="000C3DF4" w:rsidRPr="00632461" w:rsidRDefault="000C3DF4" w:rsidP="000C3DF4">
            <w:pPr>
              <w:jc w:val="right"/>
              <w:rPr>
                <w:color w:val="002060"/>
                <w:sz w:val="22"/>
              </w:rPr>
            </w:pPr>
          </w:p>
        </w:tc>
        <w:tc>
          <w:tcPr>
            <w:tcW w:w="270" w:type="dxa"/>
            <w:tcBorders>
              <w:top w:val="nil"/>
              <w:left w:val="nil"/>
              <w:bottom w:val="nil"/>
              <w:right w:val="nil"/>
            </w:tcBorders>
          </w:tcPr>
          <w:p w14:paraId="47571688" w14:textId="69247A5D" w:rsidR="000C3DF4" w:rsidRPr="00632461" w:rsidRDefault="000C3DF4" w:rsidP="000C3DF4">
            <w:pPr>
              <w:rPr>
                <w:color w:val="002060"/>
                <w:sz w:val="24"/>
                <w:szCs w:val="24"/>
              </w:rPr>
            </w:pPr>
          </w:p>
        </w:tc>
        <w:tc>
          <w:tcPr>
            <w:tcW w:w="3420" w:type="dxa"/>
            <w:tcBorders>
              <w:top w:val="nil"/>
              <w:left w:val="nil"/>
              <w:bottom w:val="nil"/>
              <w:right w:val="nil"/>
            </w:tcBorders>
          </w:tcPr>
          <w:p w14:paraId="58E83F49" w14:textId="0FD3A3D9" w:rsidR="000C3DF4" w:rsidRPr="00632461" w:rsidRDefault="00010F10" w:rsidP="000C3DF4">
            <w:pPr>
              <w:rPr>
                <w:color w:val="002060"/>
                <w:sz w:val="22"/>
              </w:rPr>
            </w:pPr>
            <w:r w:rsidRPr="00632461">
              <w:rPr>
                <w:color w:val="002060"/>
                <w:sz w:val="22"/>
              </w:rPr>
              <w:t>In-kind Contributions</w:t>
            </w:r>
          </w:p>
          <w:p w14:paraId="73084408" w14:textId="59964BB7" w:rsidR="00010F10" w:rsidRPr="00632461" w:rsidRDefault="00010F10" w:rsidP="000C3DF4">
            <w:pPr>
              <w:rPr>
                <w:color w:val="002060"/>
                <w:sz w:val="22"/>
              </w:rPr>
            </w:pPr>
            <w:r w:rsidRPr="00632461">
              <w:rPr>
                <w:color w:val="002060"/>
                <w:sz w:val="22"/>
              </w:rPr>
              <w:t>(Donated Services)</w:t>
            </w:r>
          </w:p>
        </w:tc>
        <w:tc>
          <w:tcPr>
            <w:tcW w:w="1561" w:type="dxa"/>
            <w:tcBorders>
              <w:top w:val="nil"/>
              <w:left w:val="nil"/>
              <w:bottom w:val="nil"/>
              <w:right w:val="nil"/>
            </w:tcBorders>
          </w:tcPr>
          <w:p w14:paraId="4FB86070" w14:textId="5F3A968D" w:rsidR="000C3DF4" w:rsidRPr="00632461" w:rsidRDefault="00010F10" w:rsidP="001D0984">
            <w:pPr>
              <w:jc w:val="right"/>
              <w:rPr>
                <w:color w:val="002060"/>
                <w:sz w:val="22"/>
              </w:rPr>
            </w:pPr>
            <w:r w:rsidRPr="00632461">
              <w:rPr>
                <w:color w:val="002060"/>
                <w:sz w:val="22"/>
              </w:rPr>
              <w:t>$595,028</w:t>
            </w:r>
          </w:p>
        </w:tc>
      </w:tr>
      <w:tr w:rsidR="00632461" w:rsidRPr="00632461" w14:paraId="0DF37B57" w14:textId="6F58793C" w:rsidTr="00A6382B">
        <w:tc>
          <w:tcPr>
            <w:tcW w:w="3235" w:type="dxa"/>
            <w:tcBorders>
              <w:top w:val="nil"/>
              <w:left w:val="nil"/>
              <w:bottom w:val="nil"/>
              <w:right w:val="nil"/>
            </w:tcBorders>
          </w:tcPr>
          <w:p w14:paraId="6DEEC26B" w14:textId="77777777" w:rsidR="000C3DF4" w:rsidRPr="00632461" w:rsidRDefault="00BB3F37" w:rsidP="000C3DF4">
            <w:pPr>
              <w:rPr>
                <w:color w:val="002060"/>
                <w:sz w:val="22"/>
              </w:rPr>
            </w:pPr>
            <w:r w:rsidRPr="00632461">
              <w:rPr>
                <w:color w:val="002060"/>
                <w:sz w:val="22"/>
              </w:rPr>
              <w:t>Donated Services and Facilities</w:t>
            </w:r>
          </w:p>
          <w:p w14:paraId="322992BF" w14:textId="34B0CFEA" w:rsidR="00BB3F37" w:rsidRPr="00632461" w:rsidRDefault="00BB3F37" w:rsidP="000C3DF4">
            <w:pPr>
              <w:rPr>
                <w:color w:val="002060"/>
                <w:sz w:val="22"/>
              </w:rPr>
            </w:pPr>
          </w:p>
        </w:tc>
        <w:tc>
          <w:tcPr>
            <w:tcW w:w="1440" w:type="dxa"/>
            <w:tcBorders>
              <w:top w:val="nil"/>
              <w:left w:val="nil"/>
              <w:bottom w:val="nil"/>
              <w:right w:val="nil"/>
            </w:tcBorders>
          </w:tcPr>
          <w:p w14:paraId="5E29D2EF" w14:textId="03F91BF1" w:rsidR="000C3DF4" w:rsidRPr="00632461" w:rsidRDefault="001D0984" w:rsidP="001D0984">
            <w:pPr>
              <w:jc w:val="right"/>
              <w:rPr>
                <w:color w:val="002060"/>
                <w:sz w:val="22"/>
              </w:rPr>
            </w:pPr>
            <w:r w:rsidRPr="00632461">
              <w:rPr>
                <w:color w:val="002060"/>
                <w:sz w:val="22"/>
              </w:rPr>
              <w:t>$646,318</w:t>
            </w:r>
          </w:p>
        </w:tc>
        <w:tc>
          <w:tcPr>
            <w:tcW w:w="270" w:type="dxa"/>
            <w:tcBorders>
              <w:top w:val="nil"/>
              <w:left w:val="nil"/>
              <w:bottom w:val="nil"/>
              <w:right w:val="nil"/>
            </w:tcBorders>
          </w:tcPr>
          <w:p w14:paraId="7FEF6EC4" w14:textId="73960AD0" w:rsidR="000C3DF4" w:rsidRPr="00632461" w:rsidRDefault="000C3DF4" w:rsidP="000C3DF4">
            <w:pPr>
              <w:rPr>
                <w:color w:val="002060"/>
                <w:sz w:val="24"/>
                <w:szCs w:val="24"/>
              </w:rPr>
            </w:pPr>
          </w:p>
        </w:tc>
        <w:tc>
          <w:tcPr>
            <w:tcW w:w="3420" w:type="dxa"/>
            <w:tcBorders>
              <w:top w:val="nil"/>
              <w:left w:val="nil"/>
              <w:bottom w:val="nil"/>
              <w:right w:val="nil"/>
            </w:tcBorders>
          </w:tcPr>
          <w:p w14:paraId="1F795D0D" w14:textId="4EE5754C" w:rsidR="000C3DF4" w:rsidRPr="00632461" w:rsidRDefault="00010F10" w:rsidP="000C3DF4">
            <w:pPr>
              <w:rPr>
                <w:color w:val="002060"/>
                <w:sz w:val="22"/>
              </w:rPr>
            </w:pPr>
            <w:r w:rsidRPr="00632461">
              <w:rPr>
                <w:color w:val="002060"/>
                <w:sz w:val="22"/>
              </w:rPr>
              <w:t>Total Revenues</w:t>
            </w:r>
          </w:p>
        </w:tc>
        <w:tc>
          <w:tcPr>
            <w:tcW w:w="1561" w:type="dxa"/>
            <w:tcBorders>
              <w:top w:val="nil"/>
              <w:left w:val="nil"/>
              <w:bottom w:val="nil"/>
              <w:right w:val="nil"/>
            </w:tcBorders>
          </w:tcPr>
          <w:p w14:paraId="302FD6C1" w14:textId="5AEE3264" w:rsidR="000C3DF4" w:rsidRPr="00632461" w:rsidRDefault="00010F10" w:rsidP="001D0984">
            <w:pPr>
              <w:jc w:val="right"/>
              <w:rPr>
                <w:color w:val="002060"/>
                <w:sz w:val="22"/>
              </w:rPr>
            </w:pPr>
            <w:r w:rsidRPr="00632461">
              <w:rPr>
                <w:color w:val="002060"/>
                <w:sz w:val="22"/>
              </w:rPr>
              <w:t>$3,286,492</w:t>
            </w:r>
          </w:p>
        </w:tc>
      </w:tr>
      <w:tr w:rsidR="00632461" w:rsidRPr="00632461" w14:paraId="6F77E61C" w14:textId="364E6994" w:rsidTr="00A6382B">
        <w:tc>
          <w:tcPr>
            <w:tcW w:w="3235" w:type="dxa"/>
            <w:tcBorders>
              <w:top w:val="nil"/>
              <w:left w:val="nil"/>
              <w:bottom w:val="nil"/>
              <w:right w:val="nil"/>
            </w:tcBorders>
          </w:tcPr>
          <w:p w14:paraId="5683C90E" w14:textId="0BB84426" w:rsidR="001D0984" w:rsidRPr="00632461" w:rsidRDefault="001D0984" w:rsidP="000C3DF4">
            <w:pPr>
              <w:rPr>
                <w:color w:val="002060"/>
                <w:sz w:val="22"/>
              </w:rPr>
            </w:pPr>
            <w:r w:rsidRPr="00632461">
              <w:rPr>
                <w:color w:val="002060"/>
                <w:sz w:val="22"/>
              </w:rPr>
              <w:t>Unrestricted Contributions</w:t>
            </w:r>
          </w:p>
          <w:p w14:paraId="50CF743F" w14:textId="4F72BD2B" w:rsidR="001D0984" w:rsidRPr="00632461" w:rsidRDefault="001D0984" w:rsidP="000C3DF4">
            <w:pPr>
              <w:rPr>
                <w:color w:val="002060"/>
                <w:sz w:val="22"/>
              </w:rPr>
            </w:pPr>
          </w:p>
        </w:tc>
        <w:tc>
          <w:tcPr>
            <w:tcW w:w="1440" w:type="dxa"/>
            <w:tcBorders>
              <w:top w:val="nil"/>
              <w:left w:val="nil"/>
              <w:bottom w:val="nil"/>
              <w:right w:val="nil"/>
            </w:tcBorders>
          </w:tcPr>
          <w:p w14:paraId="33C75A39" w14:textId="433B3085" w:rsidR="000C3DF4" w:rsidRPr="00632461" w:rsidRDefault="001D0984" w:rsidP="001D0984">
            <w:pPr>
              <w:jc w:val="right"/>
              <w:rPr>
                <w:color w:val="002060"/>
                <w:sz w:val="22"/>
              </w:rPr>
            </w:pPr>
            <w:r w:rsidRPr="00632461">
              <w:rPr>
                <w:color w:val="002060"/>
                <w:sz w:val="22"/>
              </w:rPr>
              <w:t>$2,444</w:t>
            </w:r>
          </w:p>
        </w:tc>
        <w:tc>
          <w:tcPr>
            <w:tcW w:w="270" w:type="dxa"/>
            <w:tcBorders>
              <w:top w:val="nil"/>
              <w:left w:val="nil"/>
              <w:bottom w:val="nil"/>
              <w:right w:val="nil"/>
            </w:tcBorders>
          </w:tcPr>
          <w:p w14:paraId="41AB8534" w14:textId="058E00F5" w:rsidR="000C3DF4" w:rsidRPr="00632461" w:rsidRDefault="000C3DF4" w:rsidP="000C3DF4">
            <w:pPr>
              <w:rPr>
                <w:color w:val="002060"/>
                <w:sz w:val="24"/>
                <w:szCs w:val="24"/>
              </w:rPr>
            </w:pPr>
          </w:p>
        </w:tc>
        <w:tc>
          <w:tcPr>
            <w:tcW w:w="3420" w:type="dxa"/>
            <w:tcBorders>
              <w:top w:val="nil"/>
              <w:left w:val="nil"/>
              <w:bottom w:val="nil"/>
              <w:right w:val="nil"/>
            </w:tcBorders>
          </w:tcPr>
          <w:p w14:paraId="6C220071" w14:textId="2AFD7A0B" w:rsidR="000C3DF4" w:rsidRPr="00632461" w:rsidRDefault="00010F10" w:rsidP="000C3DF4">
            <w:pPr>
              <w:rPr>
                <w:color w:val="002060"/>
                <w:sz w:val="22"/>
              </w:rPr>
            </w:pPr>
            <w:r w:rsidRPr="00632461">
              <w:rPr>
                <w:color w:val="002060"/>
                <w:sz w:val="22"/>
              </w:rPr>
              <w:t>Expenditures</w:t>
            </w:r>
          </w:p>
        </w:tc>
        <w:tc>
          <w:tcPr>
            <w:tcW w:w="1561" w:type="dxa"/>
            <w:tcBorders>
              <w:top w:val="nil"/>
              <w:left w:val="nil"/>
              <w:bottom w:val="nil"/>
              <w:right w:val="nil"/>
            </w:tcBorders>
          </w:tcPr>
          <w:p w14:paraId="793526D5" w14:textId="77777777" w:rsidR="000C3DF4" w:rsidRPr="00632461" w:rsidRDefault="000C3DF4" w:rsidP="001D0984">
            <w:pPr>
              <w:jc w:val="right"/>
              <w:rPr>
                <w:color w:val="002060"/>
                <w:sz w:val="22"/>
              </w:rPr>
            </w:pPr>
          </w:p>
        </w:tc>
      </w:tr>
      <w:tr w:rsidR="00632461" w:rsidRPr="00632461" w14:paraId="0B5983DB" w14:textId="77777777" w:rsidTr="00A6382B">
        <w:tc>
          <w:tcPr>
            <w:tcW w:w="3235" w:type="dxa"/>
            <w:tcBorders>
              <w:top w:val="nil"/>
              <w:left w:val="nil"/>
              <w:bottom w:val="nil"/>
              <w:right w:val="nil"/>
            </w:tcBorders>
          </w:tcPr>
          <w:p w14:paraId="78F54A5D" w14:textId="371B09EC" w:rsidR="001D0984" w:rsidRPr="00632461" w:rsidRDefault="001D0984" w:rsidP="000C3DF4">
            <w:pPr>
              <w:rPr>
                <w:color w:val="002060"/>
                <w:sz w:val="22"/>
              </w:rPr>
            </w:pPr>
            <w:r w:rsidRPr="00632461">
              <w:rPr>
                <w:color w:val="002060"/>
                <w:sz w:val="22"/>
              </w:rPr>
              <w:t>Raffle Sales, Net of Expenses</w:t>
            </w:r>
          </w:p>
          <w:p w14:paraId="576667D3" w14:textId="27CB7A27" w:rsidR="001D0984" w:rsidRPr="00632461" w:rsidRDefault="001D0984" w:rsidP="000C3DF4">
            <w:pPr>
              <w:rPr>
                <w:color w:val="002060"/>
                <w:sz w:val="22"/>
              </w:rPr>
            </w:pPr>
          </w:p>
        </w:tc>
        <w:tc>
          <w:tcPr>
            <w:tcW w:w="1440" w:type="dxa"/>
            <w:tcBorders>
              <w:top w:val="nil"/>
              <w:left w:val="nil"/>
              <w:bottom w:val="nil"/>
              <w:right w:val="nil"/>
            </w:tcBorders>
          </w:tcPr>
          <w:p w14:paraId="0EA9EF7C" w14:textId="48664EF7" w:rsidR="001D0984" w:rsidRPr="00632461" w:rsidRDefault="001D0984" w:rsidP="001D0984">
            <w:pPr>
              <w:jc w:val="right"/>
              <w:rPr>
                <w:color w:val="002060"/>
                <w:sz w:val="22"/>
              </w:rPr>
            </w:pPr>
            <w:r w:rsidRPr="00632461">
              <w:rPr>
                <w:color w:val="002060"/>
                <w:sz w:val="22"/>
              </w:rPr>
              <w:t>$13,422</w:t>
            </w:r>
          </w:p>
        </w:tc>
        <w:tc>
          <w:tcPr>
            <w:tcW w:w="270" w:type="dxa"/>
            <w:tcBorders>
              <w:top w:val="nil"/>
              <w:left w:val="nil"/>
              <w:bottom w:val="nil"/>
              <w:right w:val="nil"/>
            </w:tcBorders>
          </w:tcPr>
          <w:p w14:paraId="28552CC2" w14:textId="77777777" w:rsidR="001D0984" w:rsidRPr="00632461" w:rsidRDefault="001D0984" w:rsidP="000C3DF4">
            <w:pPr>
              <w:rPr>
                <w:color w:val="002060"/>
                <w:sz w:val="24"/>
                <w:szCs w:val="24"/>
              </w:rPr>
            </w:pPr>
          </w:p>
        </w:tc>
        <w:tc>
          <w:tcPr>
            <w:tcW w:w="3420" w:type="dxa"/>
            <w:tcBorders>
              <w:top w:val="nil"/>
              <w:left w:val="nil"/>
              <w:bottom w:val="nil"/>
              <w:right w:val="nil"/>
            </w:tcBorders>
          </w:tcPr>
          <w:p w14:paraId="66A2D79B" w14:textId="552103D4" w:rsidR="001D0984" w:rsidRPr="00632461" w:rsidRDefault="00010F10" w:rsidP="000C3DF4">
            <w:pPr>
              <w:rPr>
                <w:color w:val="002060"/>
                <w:sz w:val="22"/>
              </w:rPr>
            </w:pPr>
            <w:r w:rsidRPr="00632461">
              <w:rPr>
                <w:color w:val="002060"/>
                <w:sz w:val="22"/>
              </w:rPr>
              <w:t>Personnel Costs</w:t>
            </w:r>
          </w:p>
        </w:tc>
        <w:tc>
          <w:tcPr>
            <w:tcW w:w="1561" w:type="dxa"/>
            <w:tcBorders>
              <w:top w:val="nil"/>
              <w:left w:val="nil"/>
              <w:bottom w:val="nil"/>
              <w:right w:val="nil"/>
            </w:tcBorders>
          </w:tcPr>
          <w:p w14:paraId="103639F1" w14:textId="6DBB9D34" w:rsidR="001D0984" w:rsidRPr="00632461" w:rsidRDefault="00010F10" w:rsidP="001D0984">
            <w:pPr>
              <w:jc w:val="right"/>
              <w:rPr>
                <w:color w:val="002060"/>
                <w:sz w:val="22"/>
              </w:rPr>
            </w:pPr>
            <w:r w:rsidRPr="00632461">
              <w:rPr>
                <w:color w:val="002060"/>
                <w:sz w:val="22"/>
              </w:rPr>
              <w:t>$1,581,098</w:t>
            </w:r>
          </w:p>
        </w:tc>
      </w:tr>
      <w:tr w:rsidR="00632461" w:rsidRPr="00632461" w14:paraId="6BE63E63" w14:textId="77777777" w:rsidTr="00A6382B">
        <w:tc>
          <w:tcPr>
            <w:tcW w:w="3235" w:type="dxa"/>
            <w:tcBorders>
              <w:top w:val="nil"/>
              <w:left w:val="nil"/>
              <w:bottom w:val="nil"/>
              <w:right w:val="nil"/>
            </w:tcBorders>
          </w:tcPr>
          <w:p w14:paraId="378C813B" w14:textId="23586B58" w:rsidR="001D0984" w:rsidRPr="00632461" w:rsidRDefault="001D0984" w:rsidP="000C3DF4">
            <w:pPr>
              <w:rPr>
                <w:color w:val="002060"/>
                <w:sz w:val="22"/>
              </w:rPr>
            </w:pPr>
            <w:r w:rsidRPr="00632461">
              <w:rPr>
                <w:color w:val="002060"/>
                <w:sz w:val="22"/>
              </w:rPr>
              <w:t>Interest Income/Other Income</w:t>
            </w:r>
          </w:p>
          <w:p w14:paraId="37095436" w14:textId="495FFAFA" w:rsidR="001D0984" w:rsidRPr="00632461" w:rsidRDefault="001D0984" w:rsidP="000C3DF4">
            <w:pPr>
              <w:rPr>
                <w:color w:val="002060"/>
                <w:sz w:val="22"/>
              </w:rPr>
            </w:pPr>
          </w:p>
        </w:tc>
        <w:tc>
          <w:tcPr>
            <w:tcW w:w="1440" w:type="dxa"/>
            <w:tcBorders>
              <w:top w:val="nil"/>
              <w:left w:val="nil"/>
              <w:bottom w:val="nil"/>
              <w:right w:val="nil"/>
            </w:tcBorders>
          </w:tcPr>
          <w:p w14:paraId="7BF0784D" w14:textId="767B0D42" w:rsidR="001D0984" w:rsidRPr="00632461" w:rsidRDefault="001D0984" w:rsidP="001D0984">
            <w:pPr>
              <w:jc w:val="right"/>
              <w:rPr>
                <w:color w:val="002060"/>
                <w:sz w:val="22"/>
              </w:rPr>
            </w:pPr>
            <w:r w:rsidRPr="00632461">
              <w:rPr>
                <w:color w:val="002060"/>
                <w:sz w:val="22"/>
              </w:rPr>
              <w:t>$2,484</w:t>
            </w:r>
          </w:p>
        </w:tc>
        <w:tc>
          <w:tcPr>
            <w:tcW w:w="270" w:type="dxa"/>
            <w:tcBorders>
              <w:top w:val="nil"/>
              <w:left w:val="nil"/>
              <w:bottom w:val="nil"/>
              <w:right w:val="nil"/>
            </w:tcBorders>
          </w:tcPr>
          <w:p w14:paraId="53441643" w14:textId="77777777" w:rsidR="001D0984" w:rsidRPr="00632461" w:rsidRDefault="001D0984" w:rsidP="000C3DF4">
            <w:pPr>
              <w:rPr>
                <w:color w:val="002060"/>
                <w:sz w:val="24"/>
                <w:szCs w:val="24"/>
              </w:rPr>
            </w:pPr>
          </w:p>
        </w:tc>
        <w:tc>
          <w:tcPr>
            <w:tcW w:w="3420" w:type="dxa"/>
            <w:tcBorders>
              <w:top w:val="nil"/>
              <w:left w:val="nil"/>
              <w:bottom w:val="nil"/>
              <w:right w:val="nil"/>
            </w:tcBorders>
          </w:tcPr>
          <w:p w14:paraId="7616DE94" w14:textId="1FFFB0ED" w:rsidR="001D0984" w:rsidRPr="00632461" w:rsidRDefault="00010F10" w:rsidP="000C3DF4">
            <w:pPr>
              <w:rPr>
                <w:color w:val="002060"/>
                <w:sz w:val="22"/>
              </w:rPr>
            </w:pPr>
            <w:r w:rsidRPr="00632461">
              <w:rPr>
                <w:color w:val="002060"/>
                <w:sz w:val="22"/>
              </w:rPr>
              <w:t>Fringe Benefits</w:t>
            </w:r>
          </w:p>
        </w:tc>
        <w:tc>
          <w:tcPr>
            <w:tcW w:w="1561" w:type="dxa"/>
            <w:tcBorders>
              <w:top w:val="nil"/>
              <w:left w:val="nil"/>
              <w:bottom w:val="nil"/>
              <w:right w:val="nil"/>
            </w:tcBorders>
          </w:tcPr>
          <w:p w14:paraId="6665D697" w14:textId="5F5E8E4B" w:rsidR="001D0984" w:rsidRPr="00632461" w:rsidRDefault="00010F10" w:rsidP="001D0984">
            <w:pPr>
              <w:jc w:val="right"/>
              <w:rPr>
                <w:color w:val="002060"/>
                <w:sz w:val="22"/>
              </w:rPr>
            </w:pPr>
            <w:r w:rsidRPr="00632461">
              <w:rPr>
                <w:color w:val="002060"/>
                <w:sz w:val="22"/>
              </w:rPr>
              <w:t>$254</w:t>
            </w:r>
            <w:r w:rsidR="00384BD6" w:rsidRPr="00632461">
              <w:rPr>
                <w:color w:val="002060"/>
                <w:sz w:val="22"/>
              </w:rPr>
              <w:t>,</w:t>
            </w:r>
            <w:r w:rsidRPr="00632461">
              <w:rPr>
                <w:color w:val="002060"/>
                <w:sz w:val="22"/>
              </w:rPr>
              <w:t>271</w:t>
            </w:r>
          </w:p>
        </w:tc>
      </w:tr>
      <w:tr w:rsidR="00632461" w:rsidRPr="00632461" w14:paraId="2A903C4F" w14:textId="77777777" w:rsidTr="00A6382B">
        <w:tc>
          <w:tcPr>
            <w:tcW w:w="3235" w:type="dxa"/>
            <w:tcBorders>
              <w:top w:val="nil"/>
              <w:left w:val="nil"/>
              <w:bottom w:val="nil"/>
              <w:right w:val="nil"/>
            </w:tcBorders>
          </w:tcPr>
          <w:p w14:paraId="6A176C61" w14:textId="77777777" w:rsidR="001D0984" w:rsidRPr="00632461" w:rsidRDefault="001D0984" w:rsidP="000C3DF4">
            <w:pPr>
              <w:rPr>
                <w:color w:val="002060"/>
                <w:sz w:val="22"/>
              </w:rPr>
            </w:pPr>
            <w:r w:rsidRPr="00632461">
              <w:rPr>
                <w:color w:val="002060"/>
                <w:sz w:val="22"/>
              </w:rPr>
              <w:t>Expenses for Fiscal Year Ending June 30, 2022</w:t>
            </w:r>
          </w:p>
          <w:p w14:paraId="7AF44C81" w14:textId="4EBD30D5" w:rsidR="001D0984" w:rsidRPr="00632461" w:rsidRDefault="001D0984" w:rsidP="000C3DF4">
            <w:pPr>
              <w:rPr>
                <w:color w:val="002060"/>
                <w:sz w:val="22"/>
              </w:rPr>
            </w:pPr>
          </w:p>
        </w:tc>
        <w:tc>
          <w:tcPr>
            <w:tcW w:w="1440" w:type="dxa"/>
            <w:tcBorders>
              <w:top w:val="nil"/>
              <w:left w:val="nil"/>
              <w:bottom w:val="nil"/>
              <w:right w:val="nil"/>
            </w:tcBorders>
          </w:tcPr>
          <w:p w14:paraId="0927EA7A" w14:textId="3ED88F3D" w:rsidR="001D0984" w:rsidRPr="00632461" w:rsidRDefault="001D0984" w:rsidP="001D0984">
            <w:pPr>
              <w:jc w:val="right"/>
              <w:rPr>
                <w:color w:val="002060"/>
                <w:sz w:val="22"/>
              </w:rPr>
            </w:pPr>
            <w:r w:rsidRPr="00632461">
              <w:rPr>
                <w:color w:val="002060"/>
                <w:sz w:val="22"/>
              </w:rPr>
              <w:t>$3,108,146</w:t>
            </w:r>
          </w:p>
        </w:tc>
        <w:tc>
          <w:tcPr>
            <w:tcW w:w="270" w:type="dxa"/>
            <w:tcBorders>
              <w:top w:val="nil"/>
              <w:left w:val="nil"/>
              <w:bottom w:val="nil"/>
              <w:right w:val="nil"/>
            </w:tcBorders>
          </w:tcPr>
          <w:p w14:paraId="5B5AF64D" w14:textId="77777777" w:rsidR="001D0984" w:rsidRPr="00632461" w:rsidRDefault="001D0984" w:rsidP="000C3DF4">
            <w:pPr>
              <w:rPr>
                <w:color w:val="002060"/>
                <w:sz w:val="24"/>
                <w:szCs w:val="24"/>
              </w:rPr>
            </w:pPr>
          </w:p>
        </w:tc>
        <w:tc>
          <w:tcPr>
            <w:tcW w:w="3420" w:type="dxa"/>
            <w:tcBorders>
              <w:top w:val="nil"/>
              <w:left w:val="nil"/>
              <w:bottom w:val="nil"/>
              <w:right w:val="nil"/>
            </w:tcBorders>
          </w:tcPr>
          <w:p w14:paraId="4BA7D9B7" w14:textId="148AC4D0" w:rsidR="001D0984" w:rsidRPr="00632461" w:rsidRDefault="00010F10" w:rsidP="000C3DF4">
            <w:pPr>
              <w:rPr>
                <w:color w:val="002060"/>
                <w:sz w:val="22"/>
              </w:rPr>
            </w:pPr>
            <w:r w:rsidRPr="00632461">
              <w:rPr>
                <w:color w:val="002060"/>
                <w:sz w:val="22"/>
              </w:rPr>
              <w:t>Travel Out of Area</w:t>
            </w:r>
          </w:p>
        </w:tc>
        <w:tc>
          <w:tcPr>
            <w:tcW w:w="1561" w:type="dxa"/>
            <w:tcBorders>
              <w:top w:val="nil"/>
              <w:left w:val="nil"/>
              <w:bottom w:val="nil"/>
              <w:right w:val="nil"/>
            </w:tcBorders>
          </w:tcPr>
          <w:p w14:paraId="015810FC" w14:textId="5CFAF146" w:rsidR="001D0984" w:rsidRPr="00632461" w:rsidRDefault="00010F10" w:rsidP="001D0984">
            <w:pPr>
              <w:jc w:val="right"/>
              <w:rPr>
                <w:color w:val="002060"/>
                <w:sz w:val="22"/>
              </w:rPr>
            </w:pPr>
            <w:r w:rsidRPr="00632461">
              <w:rPr>
                <w:color w:val="002060"/>
                <w:sz w:val="22"/>
              </w:rPr>
              <w:t>$8,127</w:t>
            </w:r>
          </w:p>
        </w:tc>
      </w:tr>
      <w:tr w:rsidR="00632461" w:rsidRPr="00632461" w14:paraId="0A0B8ABA" w14:textId="77777777" w:rsidTr="00A6382B">
        <w:tc>
          <w:tcPr>
            <w:tcW w:w="3235" w:type="dxa"/>
            <w:tcBorders>
              <w:top w:val="nil"/>
              <w:left w:val="nil"/>
              <w:bottom w:val="nil"/>
              <w:right w:val="nil"/>
            </w:tcBorders>
          </w:tcPr>
          <w:p w14:paraId="363CCCFD" w14:textId="1A8FD8F1" w:rsidR="001D0984" w:rsidRPr="00632461" w:rsidRDefault="001D0984" w:rsidP="000C3DF4">
            <w:pPr>
              <w:rPr>
                <w:color w:val="002060"/>
                <w:sz w:val="22"/>
              </w:rPr>
            </w:pPr>
            <w:r w:rsidRPr="00632461">
              <w:rPr>
                <w:color w:val="002060"/>
                <w:sz w:val="22"/>
              </w:rPr>
              <w:t xml:space="preserve">Total Net Asset </w:t>
            </w:r>
            <w:proofErr w:type="gramStart"/>
            <w:r w:rsidRPr="00632461">
              <w:rPr>
                <w:color w:val="002060"/>
                <w:sz w:val="22"/>
              </w:rPr>
              <w:t>at</w:t>
            </w:r>
            <w:proofErr w:type="gramEnd"/>
            <w:r w:rsidRPr="00632461">
              <w:rPr>
                <w:color w:val="002060"/>
                <w:sz w:val="22"/>
              </w:rPr>
              <w:t xml:space="preserve"> June 30, 2022 Net of Accumulated Depreciation</w:t>
            </w:r>
          </w:p>
        </w:tc>
        <w:tc>
          <w:tcPr>
            <w:tcW w:w="1440" w:type="dxa"/>
            <w:tcBorders>
              <w:top w:val="nil"/>
              <w:left w:val="nil"/>
              <w:bottom w:val="nil"/>
              <w:right w:val="nil"/>
            </w:tcBorders>
          </w:tcPr>
          <w:p w14:paraId="5590CCB7" w14:textId="117D32DF" w:rsidR="001D0984" w:rsidRPr="00632461" w:rsidRDefault="001D0984" w:rsidP="001D0984">
            <w:pPr>
              <w:jc w:val="right"/>
              <w:rPr>
                <w:color w:val="002060"/>
                <w:sz w:val="22"/>
              </w:rPr>
            </w:pPr>
            <w:r w:rsidRPr="00632461">
              <w:rPr>
                <w:color w:val="002060"/>
                <w:sz w:val="22"/>
              </w:rPr>
              <w:t>$1,531,295</w:t>
            </w:r>
          </w:p>
        </w:tc>
        <w:tc>
          <w:tcPr>
            <w:tcW w:w="270" w:type="dxa"/>
            <w:tcBorders>
              <w:top w:val="nil"/>
              <w:left w:val="nil"/>
              <w:bottom w:val="nil"/>
              <w:right w:val="nil"/>
            </w:tcBorders>
          </w:tcPr>
          <w:p w14:paraId="2F0A7B46" w14:textId="77777777" w:rsidR="001D0984" w:rsidRPr="00632461" w:rsidRDefault="001D0984" w:rsidP="000C3DF4">
            <w:pPr>
              <w:rPr>
                <w:color w:val="002060"/>
                <w:sz w:val="24"/>
                <w:szCs w:val="24"/>
              </w:rPr>
            </w:pPr>
          </w:p>
        </w:tc>
        <w:tc>
          <w:tcPr>
            <w:tcW w:w="3420" w:type="dxa"/>
            <w:tcBorders>
              <w:top w:val="nil"/>
              <w:left w:val="nil"/>
              <w:bottom w:val="nil"/>
              <w:right w:val="nil"/>
            </w:tcBorders>
          </w:tcPr>
          <w:p w14:paraId="4027EA65" w14:textId="10AACAFD" w:rsidR="001D0984" w:rsidRPr="00632461" w:rsidRDefault="00010F10" w:rsidP="000C3DF4">
            <w:pPr>
              <w:rPr>
                <w:color w:val="002060"/>
                <w:sz w:val="22"/>
              </w:rPr>
            </w:pPr>
            <w:r w:rsidRPr="00632461">
              <w:rPr>
                <w:color w:val="002060"/>
                <w:sz w:val="22"/>
              </w:rPr>
              <w:t>Capital Equipment</w:t>
            </w:r>
          </w:p>
        </w:tc>
        <w:tc>
          <w:tcPr>
            <w:tcW w:w="1561" w:type="dxa"/>
            <w:tcBorders>
              <w:top w:val="nil"/>
              <w:left w:val="nil"/>
              <w:bottom w:val="nil"/>
              <w:right w:val="nil"/>
            </w:tcBorders>
          </w:tcPr>
          <w:p w14:paraId="565806D9" w14:textId="5CC7B64E" w:rsidR="001D0984" w:rsidRPr="00632461" w:rsidRDefault="00010F10" w:rsidP="001D0984">
            <w:pPr>
              <w:jc w:val="right"/>
              <w:rPr>
                <w:color w:val="002060"/>
                <w:sz w:val="22"/>
              </w:rPr>
            </w:pPr>
            <w:r w:rsidRPr="00632461">
              <w:rPr>
                <w:color w:val="002060"/>
                <w:sz w:val="22"/>
              </w:rPr>
              <w:t>$24,590</w:t>
            </w:r>
          </w:p>
        </w:tc>
      </w:tr>
      <w:tr w:rsidR="00632461" w:rsidRPr="00632461" w14:paraId="31CC513B" w14:textId="77777777" w:rsidTr="00A6382B">
        <w:tc>
          <w:tcPr>
            <w:tcW w:w="3235" w:type="dxa"/>
            <w:tcBorders>
              <w:top w:val="nil"/>
              <w:left w:val="nil"/>
              <w:bottom w:val="nil"/>
              <w:right w:val="nil"/>
            </w:tcBorders>
          </w:tcPr>
          <w:p w14:paraId="24DE7DA9" w14:textId="27B0C071" w:rsidR="001D0984" w:rsidRPr="00632461" w:rsidRDefault="001D0984" w:rsidP="000C3DF4">
            <w:pPr>
              <w:rPr>
                <w:color w:val="002060"/>
                <w:sz w:val="22"/>
              </w:rPr>
            </w:pPr>
            <w:r w:rsidRPr="00632461">
              <w:rPr>
                <w:color w:val="002060"/>
                <w:sz w:val="22"/>
              </w:rPr>
              <w:t>Liabilities</w:t>
            </w:r>
          </w:p>
          <w:p w14:paraId="77D5B784" w14:textId="2CA2A343" w:rsidR="001D0984" w:rsidRPr="00632461" w:rsidRDefault="001D0984" w:rsidP="000C3DF4">
            <w:pPr>
              <w:rPr>
                <w:color w:val="002060"/>
                <w:sz w:val="22"/>
              </w:rPr>
            </w:pPr>
          </w:p>
        </w:tc>
        <w:tc>
          <w:tcPr>
            <w:tcW w:w="1440" w:type="dxa"/>
            <w:tcBorders>
              <w:top w:val="nil"/>
              <w:left w:val="nil"/>
              <w:bottom w:val="nil"/>
              <w:right w:val="nil"/>
            </w:tcBorders>
          </w:tcPr>
          <w:p w14:paraId="5CEE3AC3" w14:textId="47AB42FF" w:rsidR="001D0984" w:rsidRPr="00632461" w:rsidRDefault="001D0984" w:rsidP="001D0984">
            <w:pPr>
              <w:jc w:val="right"/>
              <w:rPr>
                <w:color w:val="002060"/>
                <w:sz w:val="22"/>
              </w:rPr>
            </w:pPr>
            <w:r w:rsidRPr="00632461">
              <w:rPr>
                <w:color w:val="002060"/>
                <w:sz w:val="22"/>
              </w:rPr>
              <w:t>$126,047</w:t>
            </w:r>
          </w:p>
        </w:tc>
        <w:tc>
          <w:tcPr>
            <w:tcW w:w="270" w:type="dxa"/>
            <w:tcBorders>
              <w:top w:val="nil"/>
              <w:left w:val="nil"/>
              <w:bottom w:val="nil"/>
              <w:right w:val="nil"/>
            </w:tcBorders>
          </w:tcPr>
          <w:p w14:paraId="3A5135C3" w14:textId="77777777" w:rsidR="001D0984" w:rsidRPr="00632461" w:rsidRDefault="001D0984" w:rsidP="000C3DF4">
            <w:pPr>
              <w:rPr>
                <w:color w:val="002060"/>
                <w:sz w:val="24"/>
                <w:szCs w:val="24"/>
              </w:rPr>
            </w:pPr>
          </w:p>
        </w:tc>
        <w:tc>
          <w:tcPr>
            <w:tcW w:w="3420" w:type="dxa"/>
            <w:tcBorders>
              <w:top w:val="nil"/>
              <w:left w:val="nil"/>
              <w:bottom w:val="nil"/>
              <w:right w:val="nil"/>
            </w:tcBorders>
          </w:tcPr>
          <w:p w14:paraId="58885B65" w14:textId="3FDCBB23" w:rsidR="001D0984" w:rsidRPr="00632461" w:rsidRDefault="00010F10" w:rsidP="000C3DF4">
            <w:pPr>
              <w:rPr>
                <w:color w:val="002060"/>
                <w:sz w:val="22"/>
              </w:rPr>
            </w:pPr>
            <w:r w:rsidRPr="00632461">
              <w:rPr>
                <w:color w:val="002060"/>
                <w:sz w:val="22"/>
              </w:rPr>
              <w:t>Small Equipment</w:t>
            </w:r>
          </w:p>
        </w:tc>
        <w:tc>
          <w:tcPr>
            <w:tcW w:w="1561" w:type="dxa"/>
            <w:tcBorders>
              <w:top w:val="nil"/>
              <w:left w:val="nil"/>
              <w:bottom w:val="nil"/>
              <w:right w:val="nil"/>
            </w:tcBorders>
          </w:tcPr>
          <w:p w14:paraId="02271E91" w14:textId="73EF1877" w:rsidR="001D0984" w:rsidRPr="00632461" w:rsidRDefault="00010F10" w:rsidP="001D0984">
            <w:pPr>
              <w:jc w:val="right"/>
              <w:rPr>
                <w:color w:val="002060"/>
                <w:sz w:val="22"/>
              </w:rPr>
            </w:pPr>
            <w:r w:rsidRPr="00632461">
              <w:rPr>
                <w:color w:val="002060"/>
                <w:sz w:val="22"/>
              </w:rPr>
              <w:t>$25, 049</w:t>
            </w:r>
          </w:p>
        </w:tc>
      </w:tr>
      <w:tr w:rsidR="00632461" w:rsidRPr="00632461" w14:paraId="52FB00FF" w14:textId="77777777" w:rsidTr="00A6382B">
        <w:tc>
          <w:tcPr>
            <w:tcW w:w="3235" w:type="dxa"/>
            <w:tcBorders>
              <w:top w:val="nil"/>
              <w:left w:val="nil"/>
              <w:bottom w:val="nil"/>
              <w:right w:val="nil"/>
            </w:tcBorders>
          </w:tcPr>
          <w:p w14:paraId="0A71AF60" w14:textId="7291CB81" w:rsidR="00010F10" w:rsidRPr="00632461" w:rsidRDefault="00010F10" w:rsidP="000C3DF4">
            <w:pPr>
              <w:rPr>
                <w:color w:val="002060"/>
                <w:sz w:val="22"/>
              </w:rPr>
            </w:pPr>
          </w:p>
        </w:tc>
        <w:tc>
          <w:tcPr>
            <w:tcW w:w="1440" w:type="dxa"/>
            <w:tcBorders>
              <w:top w:val="nil"/>
              <w:left w:val="nil"/>
              <w:bottom w:val="nil"/>
              <w:right w:val="nil"/>
            </w:tcBorders>
          </w:tcPr>
          <w:p w14:paraId="4661BB2F" w14:textId="50ABEB9E" w:rsidR="00010F10" w:rsidRPr="00632461" w:rsidRDefault="00010F10" w:rsidP="001D0984">
            <w:pPr>
              <w:jc w:val="right"/>
              <w:rPr>
                <w:color w:val="002060"/>
                <w:sz w:val="22"/>
              </w:rPr>
            </w:pPr>
          </w:p>
        </w:tc>
        <w:tc>
          <w:tcPr>
            <w:tcW w:w="270" w:type="dxa"/>
            <w:tcBorders>
              <w:top w:val="nil"/>
              <w:left w:val="nil"/>
              <w:bottom w:val="nil"/>
              <w:right w:val="nil"/>
            </w:tcBorders>
          </w:tcPr>
          <w:p w14:paraId="2E56D497" w14:textId="3BE431CF" w:rsidR="00010F10" w:rsidRPr="00632461" w:rsidRDefault="00010F10" w:rsidP="000C3DF4">
            <w:pPr>
              <w:rPr>
                <w:color w:val="002060"/>
                <w:sz w:val="24"/>
                <w:szCs w:val="24"/>
              </w:rPr>
            </w:pPr>
          </w:p>
        </w:tc>
        <w:tc>
          <w:tcPr>
            <w:tcW w:w="3420" w:type="dxa"/>
            <w:tcBorders>
              <w:top w:val="nil"/>
              <w:left w:val="nil"/>
              <w:bottom w:val="nil"/>
              <w:right w:val="nil"/>
            </w:tcBorders>
          </w:tcPr>
          <w:p w14:paraId="36DBA5BD" w14:textId="61C487A6" w:rsidR="00010F10" w:rsidRPr="00632461" w:rsidRDefault="00010F10" w:rsidP="000C3DF4">
            <w:pPr>
              <w:rPr>
                <w:color w:val="002060"/>
                <w:sz w:val="22"/>
              </w:rPr>
            </w:pPr>
            <w:r w:rsidRPr="00632461">
              <w:rPr>
                <w:color w:val="002060"/>
                <w:sz w:val="22"/>
              </w:rPr>
              <w:t>Supplies</w:t>
            </w:r>
          </w:p>
          <w:p w14:paraId="54266884" w14:textId="62471FCB" w:rsidR="00010F10" w:rsidRPr="00632461" w:rsidRDefault="00010F10" w:rsidP="000C3DF4">
            <w:pPr>
              <w:rPr>
                <w:color w:val="002060"/>
                <w:sz w:val="22"/>
              </w:rPr>
            </w:pPr>
          </w:p>
        </w:tc>
        <w:tc>
          <w:tcPr>
            <w:tcW w:w="1561" w:type="dxa"/>
            <w:tcBorders>
              <w:top w:val="nil"/>
              <w:left w:val="nil"/>
              <w:bottom w:val="nil"/>
              <w:right w:val="nil"/>
            </w:tcBorders>
          </w:tcPr>
          <w:p w14:paraId="60846A9D" w14:textId="4630786D" w:rsidR="00010F10" w:rsidRPr="00632461" w:rsidRDefault="00A6382B" w:rsidP="001D0984">
            <w:pPr>
              <w:jc w:val="right"/>
              <w:rPr>
                <w:color w:val="002060"/>
                <w:sz w:val="22"/>
              </w:rPr>
            </w:pPr>
            <w:r w:rsidRPr="00632461">
              <w:rPr>
                <w:color w:val="002060"/>
                <w:sz w:val="22"/>
              </w:rPr>
              <w:t>$52,296</w:t>
            </w:r>
          </w:p>
        </w:tc>
      </w:tr>
      <w:tr w:rsidR="00632461" w:rsidRPr="00632461" w14:paraId="74477964" w14:textId="77777777" w:rsidTr="00A6382B">
        <w:tc>
          <w:tcPr>
            <w:tcW w:w="3235" w:type="dxa"/>
            <w:tcBorders>
              <w:top w:val="nil"/>
              <w:left w:val="nil"/>
              <w:bottom w:val="nil"/>
              <w:right w:val="nil"/>
            </w:tcBorders>
          </w:tcPr>
          <w:p w14:paraId="02620910" w14:textId="5C28B363" w:rsidR="00010F10" w:rsidRPr="00632461" w:rsidRDefault="00010F10" w:rsidP="000C3DF4">
            <w:pPr>
              <w:rPr>
                <w:color w:val="002060"/>
                <w:sz w:val="22"/>
              </w:rPr>
            </w:pPr>
          </w:p>
        </w:tc>
        <w:tc>
          <w:tcPr>
            <w:tcW w:w="1440" w:type="dxa"/>
            <w:tcBorders>
              <w:top w:val="nil"/>
              <w:left w:val="nil"/>
              <w:bottom w:val="nil"/>
              <w:right w:val="nil"/>
            </w:tcBorders>
          </w:tcPr>
          <w:p w14:paraId="060256CD" w14:textId="72D8A8A3" w:rsidR="00010F10" w:rsidRPr="00632461" w:rsidRDefault="00010F10" w:rsidP="001D0984">
            <w:pPr>
              <w:jc w:val="right"/>
              <w:rPr>
                <w:color w:val="002060"/>
                <w:sz w:val="22"/>
              </w:rPr>
            </w:pPr>
          </w:p>
        </w:tc>
        <w:tc>
          <w:tcPr>
            <w:tcW w:w="270" w:type="dxa"/>
            <w:tcBorders>
              <w:top w:val="nil"/>
              <w:left w:val="nil"/>
              <w:bottom w:val="nil"/>
              <w:right w:val="nil"/>
            </w:tcBorders>
          </w:tcPr>
          <w:p w14:paraId="22C89B7E" w14:textId="1D2C3A5B" w:rsidR="00010F10" w:rsidRPr="00632461" w:rsidRDefault="00010F10" w:rsidP="000C3DF4">
            <w:pPr>
              <w:rPr>
                <w:color w:val="002060"/>
                <w:sz w:val="24"/>
                <w:szCs w:val="24"/>
              </w:rPr>
            </w:pPr>
          </w:p>
        </w:tc>
        <w:tc>
          <w:tcPr>
            <w:tcW w:w="3420" w:type="dxa"/>
            <w:tcBorders>
              <w:top w:val="nil"/>
              <w:left w:val="nil"/>
              <w:bottom w:val="nil"/>
              <w:right w:val="nil"/>
            </w:tcBorders>
          </w:tcPr>
          <w:p w14:paraId="272C7C88" w14:textId="2ABB6A10" w:rsidR="00010F10" w:rsidRPr="00632461" w:rsidRDefault="00010F10" w:rsidP="000C3DF4">
            <w:pPr>
              <w:rPr>
                <w:color w:val="002060"/>
                <w:sz w:val="22"/>
              </w:rPr>
            </w:pPr>
            <w:r w:rsidRPr="00632461">
              <w:rPr>
                <w:color w:val="002060"/>
                <w:sz w:val="22"/>
              </w:rPr>
              <w:t>Contractual</w:t>
            </w:r>
          </w:p>
          <w:p w14:paraId="0501F0E8" w14:textId="60AF8BF3" w:rsidR="00010F10" w:rsidRPr="00632461" w:rsidRDefault="00010F10" w:rsidP="000C3DF4">
            <w:pPr>
              <w:rPr>
                <w:color w:val="002060"/>
                <w:sz w:val="22"/>
              </w:rPr>
            </w:pPr>
          </w:p>
        </w:tc>
        <w:tc>
          <w:tcPr>
            <w:tcW w:w="1561" w:type="dxa"/>
            <w:tcBorders>
              <w:top w:val="nil"/>
              <w:left w:val="nil"/>
              <w:bottom w:val="nil"/>
              <w:right w:val="nil"/>
            </w:tcBorders>
          </w:tcPr>
          <w:p w14:paraId="3683AB18" w14:textId="2E40E42A" w:rsidR="00010F10" w:rsidRPr="00632461" w:rsidRDefault="00A6382B" w:rsidP="001D0984">
            <w:pPr>
              <w:jc w:val="right"/>
              <w:rPr>
                <w:color w:val="002060"/>
                <w:sz w:val="22"/>
              </w:rPr>
            </w:pPr>
            <w:r w:rsidRPr="00632461">
              <w:rPr>
                <w:color w:val="002060"/>
                <w:sz w:val="22"/>
              </w:rPr>
              <w:t>$232,500</w:t>
            </w:r>
          </w:p>
        </w:tc>
      </w:tr>
      <w:tr w:rsidR="00632461" w:rsidRPr="00632461" w14:paraId="4830C1A7" w14:textId="77777777" w:rsidTr="00A6382B">
        <w:tc>
          <w:tcPr>
            <w:tcW w:w="3235" w:type="dxa"/>
            <w:tcBorders>
              <w:top w:val="nil"/>
              <w:left w:val="nil"/>
              <w:bottom w:val="nil"/>
              <w:right w:val="nil"/>
            </w:tcBorders>
          </w:tcPr>
          <w:p w14:paraId="55C2FEAE" w14:textId="3D4FE3D2" w:rsidR="00010F10" w:rsidRPr="00632461" w:rsidRDefault="00010F10" w:rsidP="000C3DF4">
            <w:pPr>
              <w:rPr>
                <w:color w:val="002060"/>
                <w:sz w:val="22"/>
              </w:rPr>
            </w:pPr>
          </w:p>
        </w:tc>
        <w:tc>
          <w:tcPr>
            <w:tcW w:w="1440" w:type="dxa"/>
            <w:tcBorders>
              <w:top w:val="nil"/>
              <w:left w:val="nil"/>
              <w:bottom w:val="nil"/>
              <w:right w:val="nil"/>
            </w:tcBorders>
          </w:tcPr>
          <w:p w14:paraId="34B13693" w14:textId="7C595575" w:rsidR="00010F10" w:rsidRPr="00632461" w:rsidRDefault="00010F10" w:rsidP="001D0984">
            <w:pPr>
              <w:jc w:val="right"/>
              <w:rPr>
                <w:color w:val="002060"/>
                <w:sz w:val="22"/>
              </w:rPr>
            </w:pPr>
          </w:p>
        </w:tc>
        <w:tc>
          <w:tcPr>
            <w:tcW w:w="270" w:type="dxa"/>
            <w:tcBorders>
              <w:top w:val="nil"/>
              <w:left w:val="nil"/>
              <w:bottom w:val="nil"/>
              <w:right w:val="nil"/>
            </w:tcBorders>
          </w:tcPr>
          <w:p w14:paraId="0D876552" w14:textId="118370F5" w:rsidR="00010F10" w:rsidRPr="00632461" w:rsidRDefault="00010F10" w:rsidP="000C3DF4">
            <w:pPr>
              <w:rPr>
                <w:color w:val="002060"/>
                <w:sz w:val="24"/>
                <w:szCs w:val="24"/>
              </w:rPr>
            </w:pPr>
          </w:p>
        </w:tc>
        <w:tc>
          <w:tcPr>
            <w:tcW w:w="3420" w:type="dxa"/>
            <w:tcBorders>
              <w:top w:val="nil"/>
              <w:left w:val="nil"/>
              <w:bottom w:val="nil"/>
              <w:right w:val="nil"/>
            </w:tcBorders>
          </w:tcPr>
          <w:p w14:paraId="7B1E5327" w14:textId="4873CBA3" w:rsidR="00010F10" w:rsidRPr="00632461" w:rsidRDefault="00010F10" w:rsidP="000C3DF4">
            <w:pPr>
              <w:rPr>
                <w:color w:val="002060"/>
                <w:sz w:val="22"/>
              </w:rPr>
            </w:pPr>
            <w:r w:rsidRPr="00632461">
              <w:rPr>
                <w:color w:val="002060"/>
                <w:sz w:val="22"/>
              </w:rPr>
              <w:t>Facilities/Construction</w:t>
            </w:r>
          </w:p>
          <w:p w14:paraId="1E46ABF2" w14:textId="17F9A0E6" w:rsidR="00010F10" w:rsidRPr="00632461" w:rsidRDefault="00010F10" w:rsidP="000C3DF4">
            <w:pPr>
              <w:rPr>
                <w:color w:val="002060"/>
                <w:sz w:val="22"/>
              </w:rPr>
            </w:pPr>
          </w:p>
        </w:tc>
        <w:tc>
          <w:tcPr>
            <w:tcW w:w="1561" w:type="dxa"/>
            <w:tcBorders>
              <w:top w:val="nil"/>
              <w:left w:val="nil"/>
              <w:bottom w:val="nil"/>
              <w:right w:val="nil"/>
            </w:tcBorders>
          </w:tcPr>
          <w:p w14:paraId="183F1C63" w14:textId="65158821" w:rsidR="00010F10" w:rsidRPr="00632461" w:rsidRDefault="00A6382B" w:rsidP="001D0984">
            <w:pPr>
              <w:jc w:val="right"/>
              <w:rPr>
                <w:color w:val="002060"/>
                <w:sz w:val="22"/>
              </w:rPr>
            </w:pPr>
            <w:r w:rsidRPr="00632461">
              <w:rPr>
                <w:color w:val="002060"/>
                <w:sz w:val="22"/>
              </w:rPr>
              <w:t>$0.00</w:t>
            </w:r>
          </w:p>
        </w:tc>
      </w:tr>
      <w:tr w:rsidR="00632461" w:rsidRPr="00632461" w14:paraId="79EBE974" w14:textId="77777777" w:rsidTr="00C10A52">
        <w:tc>
          <w:tcPr>
            <w:tcW w:w="3235" w:type="dxa"/>
            <w:tcBorders>
              <w:top w:val="nil"/>
              <w:left w:val="nil"/>
              <w:bottom w:val="nil"/>
              <w:right w:val="nil"/>
            </w:tcBorders>
          </w:tcPr>
          <w:p w14:paraId="11820CA5" w14:textId="77777777" w:rsidR="00010F10" w:rsidRPr="00632461" w:rsidRDefault="00010F10" w:rsidP="000C3DF4">
            <w:pPr>
              <w:rPr>
                <w:color w:val="002060"/>
                <w:sz w:val="22"/>
              </w:rPr>
            </w:pPr>
          </w:p>
        </w:tc>
        <w:tc>
          <w:tcPr>
            <w:tcW w:w="1440" w:type="dxa"/>
            <w:tcBorders>
              <w:top w:val="nil"/>
              <w:left w:val="nil"/>
              <w:bottom w:val="nil"/>
              <w:right w:val="nil"/>
            </w:tcBorders>
          </w:tcPr>
          <w:p w14:paraId="452BDBC6" w14:textId="77777777" w:rsidR="00010F10" w:rsidRPr="00632461" w:rsidRDefault="00010F10" w:rsidP="001D0984">
            <w:pPr>
              <w:jc w:val="right"/>
              <w:rPr>
                <w:color w:val="002060"/>
                <w:sz w:val="22"/>
              </w:rPr>
            </w:pPr>
          </w:p>
        </w:tc>
        <w:tc>
          <w:tcPr>
            <w:tcW w:w="270" w:type="dxa"/>
            <w:tcBorders>
              <w:top w:val="nil"/>
              <w:left w:val="nil"/>
              <w:bottom w:val="nil"/>
              <w:right w:val="nil"/>
            </w:tcBorders>
            <w:shd w:val="clear" w:color="auto" w:fill="auto"/>
          </w:tcPr>
          <w:p w14:paraId="3E9B1FDC" w14:textId="07A575F6" w:rsidR="00010F10" w:rsidRPr="00632461" w:rsidRDefault="00010F10" w:rsidP="000C3DF4">
            <w:pPr>
              <w:rPr>
                <w:color w:val="002060"/>
                <w:sz w:val="24"/>
                <w:szCs w:val="24"/>
              </w:rPr>
            </w:pPr>
          </w:p>
        </w:tc>
        <w:tc>
          <w:tcPr>
            <w:tcW w:w="3420" w:type="dxa"/>
            <w:tcBorders>
              <w:top w:val="nil"/>
              <w:left w:val="nil"/>
              <w:bottom w:val="nil"/>
              <w:right w:val="nil"/>
            </w:tcBorders>
          </w:tcPr>
          <w:p w14:paraId="4AB88CD8" w14:textId="48AA9501" w:rsidR="00010F10" w:rsidRPr="00632461" w:rsidRDefault="00010F10" w:rsidP="000C3DF4">
            <w:pPr>
              <w:rPr>
                <w:color w:val="002060"/>
                <w:sz w:val="22"/>
              </w:rPr>
            </w:pPr>
            <w:r w:rsidRPr="00632461">
              <w:rPr>
                <w:color w:val="002060"/>
                <w:sz w:val="22"/>
              </w:rPr>
              <w:t>Other</w:t>
            </w:r>
          </w:p>
          <w:p w14:paraId="60220819" w14:textId="2AA58824" w:rsidR="00010F10" w:rsidRPr="00632461" w:rsidRDefault="00010F10" w:rsidP="000C3DF4">
            <w:pPr>
              <w:rPr>
                <w:color w:val="002060"/>
                <w:sz w:val="22"/>
              </w:rPr>
            </w:pPr>
          </w:p>
        </w:tc>
        <w:tc>
          <w:tcPr>
            <w:tcW w:w="1561" w:type="dxa"/>
            <w:tcBorders>
              <w:top w:val="nil"/>
              <w:left w:val="nil"/>
              <w:bottom w:val="nil"/>
              <w:right w:val="nil"/>
            </w:tcBorders>
          </w:tcPr>
          <w:p w14:paraId="149D845F" w14:textId="4C34FB8A" w:rsidR="00010F10" w:rsidRPr="00632461" w:rsidRDefault="00A6382B" w:rsidP="001D0984">
            <w:pPr>
              <w:jc w:val="right"/>
              <w:rPr>
                <w:color w:val="002060"/>
                <w:sz w:val="22"/>
              </w:rPr>
            </w:pPr>
            <w:r w:rsidRPr="00632461">
              <w:rPr>
                <w:color w:val="002060"/>
                <w:sz w:val="22"/>
              </w:rPr>
              <w:t>$513,533</w:t>
            </w:r>
          </w:p>
        </w:tc>
      </w:tr>
      <w:tr w:rsidR="00632461" w:rsidRPr="00632461" w14:paraId="5BD15AB3" w14:textId="77777777" w:rsidTr="00A6382B">
        <w:tc>
          <w:tcPr>
            <w:tcW w:w="3235" w:type="dxa"/>
            <w:tcBorders>
              <w:top w:val="nil"/>
              <w:left w:val="nil"/>
              <w:bottom w:val="nil"/>
              <w:right w:val="nil"/>
            </w:tcBorders>
          </w:tcPr>
          <w:p w14:paraId="6B167E98" w14:textId="77777777" w:rsidR="00010F10" w:rsidRPr="00632461" w:rsidRDefault="00010F10" w:rsidP="000C3DF4">
            <w:pPr>
              <w:rPr>
                <w:color w:val="002060"/>
                <w:sz w:val="22"/>
              </w:rPr>
            </w:pPr>
          </w:p>
        </w:tc>
        <w:tc>
          <w:tcPr>
            <w:tcW w:w="1440" w:type="dxa"/>
            <w:tcBorders>
              <w:top w:val="nil"/>
              <w:left w:val="nil"/>
              <w:bottom w:val="nil"/>
              <w:right w:val="nil"/>
            </w:tcBorders>
          </w:tcPr>
          <w:p w14:paraId="59038674" w14:textId="77777777" w:rsidR="00010F10" w:rsidRPr="00632461" w:rsidRDefault="00010F10" w:rsidP="001D0984">
            <w:pPr>
              <w:jc w:val="right"/>
              <w:rPr>
                <w:color w:val="002060"/>
                <w:sz w:val="22"/>
              </w:rPr>
            </w:pPr>
          </w:p>
        </w:tc>
        <w:tc>
          <w:tcPr>
            <w:tcW w:w="270" w:type="dxa"/>
            <w:tcBorders>
              <w:top w:val="nil"/>
              <w:left w:val="nil"/>
              <w:bottom w:val="nil"/>
              <w:right w:val="nil"/>
            </w:tcBorders>
          </w:tcPr>
          <w:p w14:paraId="7749E615" w14:textId="0FFE1A76" w:rsidR="00010F10" w:rsidRPr="00632461" w:rsidRDefault="00010F10" w:rsidP="000C3DF4">
            <w:pPr>
              <w:rPr>
                <w:color w:val="002060"/>
                <w:sz w:val="24"/>
                <w:szCs w:val="24"/>
              </w:rPr>
            </w:pPr>
          </w:p>
        </w:tc>
        <w:tc>
          <w:tcPr>
            <w:tcW w:w="3420" w:type="dxa"/>
            <w:tcBorders>
              <w:top w:val="nil"/>
              <w:left w:val="nil"/>
              <w:bottom w:val="nil"/>
              <w:right w:val="nil"/>
            </w:tcBorders>
          </w:tcPr>
          <w:p w14:paraId="6CE6EB36" w14:textId="0957D4C1" w:rsidR="00010F10" w:rsidRPr="00632461" w:rsidRDefault="00010F10" w:rsidP="000C3DF4">
            <w:pPr>
              <w:rPr>
                <w:color w:val="002060"/>
                <w:sz w:val="22"/>
              </w:rPr>
            </w:pPr>
            <w:r w:rsidRPr="00632461">
              <w:rPr>
                <w:color w:val="002060"/>
                <w:sz w:val="22"/>
              </w:rPr>
              <w:t>In-kind Expenses</w:t>
            </w:r>
          </w:p>
          <w:p w14:paraId="690C9A94" w14:textId="57F6C3C3" w:rsidR="00010F10" w:rsidRPr="00632461" w:rsidRDefault="00010F10" w:rsidP="000C3DF4">
            <w:pPr>
              <w:rPr>
                <w:color w:val="002060"/>
                <w:sz w:val="22"/>
              </w:rPr>
            </w:pPr>
            <w:r w:rsidRPr="00632461">
              <w:rPr>
                <w:color w:val="002060"/>
                <w:sz w:val="22"/>
              </w:rPr>
              <w:t>(Donated Services)</w:t>
            </w:r>
          </w:p>
        </w:tc>
        <w:tc>
          <w:tcPr>
            <w:tcW w:w="1561" w:type="dxa"/>
            <w:tcBorders>
              <w:top w:val="nil"/>
              <w:left w:val="nil"/>
              <w:bottom w:val="nil"/>
              <w:right w:val="nil"/>
            </w:tcBorders>
          </w:tcPr>
          <w:p w14:paraId="23930FC9" w14:textId="1DA35ED6" w:rsidR="00010F10" w:rsidRPr="00632461" w:rsidRDefault="00A6382B" w:rsidP="001D0984">
            <w:pPr>
              <w:jc w:val="right"/>
              <w:rPr>
                <w:color w:val="002060"/>
                <w:sz w:val="22"/>
              </w:rPr>
            </w:pPr>
            <w:r w:rsidRPr="00632461">
              <w:rPr>
                <w:color w:val="002060"/>
                <w:sz w:val="22"/>
              </w:rPr>
              <w:t>$595,028</w:t>
            </w:r>
          </w:p>
        </w:tc>
      </w:tr>
      <w:tr w:rsidR="00EE7C72" w:rsidRPr="00632461" w14:paraId="0AA578FA" w14:textId="77777777" w:rsidTr="00A6382B">
        <w:tc>
          <w:tcPr>
            <w:tcW w:w="3235" w:type="dxa"/>
            <w:tcBorders>
              <w:top w:val="nil"/>
              <w:left w:val="nil"/>
              <w:bottom w:val="nil"/>
              <w:right w:val="nil"/>
            </w:tcBorders>
          </w:tcPr>
          <w:p w14:paraId="09916637" w14:textId="77777777" w:rsidR="00010F10" w:rsidRPr="00632461" w:rsidRDefault="00010F10" w:rsidP="000C3DF4">
            <w:pPr>
              <w:rPr>
                <w:color w:val="002060"/>
                <w:sz w:val="22"/>
              </w:rPr>
            </w:pPr>
          </w:p>
        </w:tc>
        <w:tc>
          <w:tcPr>
            <w:tcW w:w="1440" w:type="dxa"/>
            <w:tcBorders>
              <w:top w:val="nil"/>
              <w:left w:val="nil"/>
              <w:bottom w:val="nil"/>
              <w:right w:val="nil"/>
            </w:tcBorders>
          </w:tcPr>
          <w:p w14:paraId="2A0AEFA6" w14:textId="77777777" w:rsidR="00010F10" w:rsidRPr="00632461" w:rsidRDefault="00010F10" w:rsidP="001D0984">
            <w:pPr>
              <w:jc w:val="right"/>
              <w:rPr>
                <w:color w:val="002060"/>
                <w:sz w:val="22"/>
              </w:rPr>
            </w:pPr>
          </w:p>
        </w:tc>
        <w:tc>
          <w:tcPr>
            <w:tcW w:w="270" w:type="dxa"/>
            <w:tcBorders>
              <w:top w:val="nil"/>
              <w:left w:val="nil"/>
              <w:bottom w:val="nil"/>
              <w:right w:val="nil"/>
            </w:tcBorders>
          </w:tcPr>
          <w:p w14:paraId="00987878" w14:textId="77777777" w:rsidR="00010F10" w:rsidRPr="00632461" w:rsidRDefault="00010F10" w:rsidP="000C3DF4">
            <w:pPr>
              <w:rPr>
                <w:color w:val="002060"/>
                <w:sz w:val="24"/>
                <w:szCs w:val="24"/>
              </w:rPr>
            </w:pPr>
          </w:p>
        </w:tc>
        <w:tc>
          <w:tcPr>
            <w:tcW w:w="3420" w:type="dxa"/>
            <w:tcBorders>
              <w:top w:val="nil"/>
              <w:left w:val="nil"/>
              <w:bottom w:val="nil"/>
              <w:right w:val="nil"/>
            </w:tcBorders>
          </w:tcPr>
          <w:p w14:paraId="437EA04B" w14:textId="66F6A772" w:rsidR="00010F10" w:rsidRPr="00632461" w:rsidRDefault="00010F10" w:rsidP="000C3DF4">
            <w:pPr>
              <w:rPr>
                <w:color w:val="002060"/>
                <w:sz w:val="22"/>
              </w:rPr>
            </w:pPr>
            <w:r w:rsidRPr="00632461">
              <w:rPr>
                <w:color w:val="002060"/>
                <w:sz w:val="22"/>
              </w:rPr>
              <w:t>Total Expenditures</w:t>
            </w:r>
          </w:p>
          <w:p w14:paraId="745239CE" w14:textId="4826B228" w:rsidR="00010F10" w:rsidRPr="00632461" w:rsidRDefault="00010F10" w:rsidP="000C3DF4">
            <w:pPr>
              <w:rPr>
                <w:color w:val="002060"/>
                <w:sz w:val="22"/>
              </w:rPr>
            </w:pPr>
          </w:p>
        </w:tc>
        <w:tc>
          <w:tcPr>
            <w:tcW w:w="1561" w:type="dxa"/>
            <w:tcBorders>
              <w:top w:val="nil"/>
              <w:left w:val="nil"/>
              <w:bottom w:val="nil"/>
              <w:right w:val="nil"/>
            </w:tcBorders>
          </w:tcPr>
          <w:p w14:paraId="1180861B" w14:textId="2267550E" w:rsidR="00010F10" w:rsidRPr="00632461" w:rsidRDefault="00A6382B" w:rsidP="001D0984">
            <w:pPr>
              <w:jc w:val="right"/>
              <w:rPr>
                <w:color w:val="002060"/>
                <w:sz w:val="22"/>
              </w:rPr>
            </w:pPr>
            <w:r w:rsidRPr="00632461">
              <w:rPr>
                <w:color w:val="002060"/>
                <w:sz w:val="22"/>
              </w:rPr>
              <w:t>$3,286,492</w:t>
            </w:r>
          </w:p>
        </w:tc>
      </w:tr>
    </w:tbl>
    <w:bookmarkStart w:id="4" w:name="_Toc159413272"/>
    <w:p w14:paraId="66E16796" w14:textId="5F74AE8C" w:rsidR="00ED1E53" w:rsidRPr="001F7B69" w:rsidRDefault="00EC1896" w:rsidP="001F7B69">
      <w:pPr>
        <w:pStyle w:val="Heading1"/>
      </w:pPr>
      <w:r w:rsidRPr="001F7B69">
        <w:rPr>
          <w:noProof/>
          <w:color w:val="002060"/>
        </w:rPr>
        <w:lastRenderedPageBreak/>
        <mc:AlternateContent>
          <mc:Choice Requires="wpg">
            <w:drawing>
              <wp:anchor distT="45720" distB="45720" distL="182880" distR="182880" simplePos="0" relativeHeight="251699200" behindDoc="0" locked="0" layoutInCell="1" allowOverlap="1" wp14:anchorId="0CBE0BDD" wp14:editId="65F37B93">
                <wp:simplePos x="0" y="0"/>
                <wp:positionH relativeFrom="margin">
                  <wp:posOffset>-113030</wp:posOffset>
                </wp:positionH>
                <wp:positionV relativeFrom="margin">
                  <wp:posOffset>620395</wp:posOffset>
                </wp:positionV>
                <wp:extent cx="6486525" cy="1257300"/>
                <wp:effectExtent l="0" t="0" r="9525" b="0"/>
                <wp:wrapSquare wrapText="bothSides"/>
                <wp:docPr id="198" name="Group 64"/>
                <wp:cNvGraphicFramePr/>
                <a:graphic xmlns:a="http://schemas.openxmlformats.org/drawingml/2006/main">
                  <a:graphicData uri="http://schemas.microsoft.com/office/word/2010/wordprocessingGroup">
                    <wpg:wgp>
                      <wpg:cNvGrpSpPr/>
                      <wpg:grpSpPr>
                        <a:xfrm>
                          <a:off x="0" y="0"/>
                          <a:ext cx="6486525" cy="1257300"/>
                          <a:chOff x="0" y="0"/>
                          <a:chExt cx="3567448" cy="1180867"/>
                        </a:xfrm>
                      </wpg:grpSpPr>
                      <wps:wsp>
                        <wps:cNvPr id="199" name="Rectangle 199"/>
                        <wps:cNvSpPr/>
                        <wps:spPr>
                          <a:xfrm>
                            <a:off x="0" y="0"/>
                            <a:ext cx="3567448" cy="27060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0009D" w14:textId="77777777" w:rsidR="00EC1896" w:rsidRDefault="00EC1896">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9"/>
                            <a:ext cx="3567448" cy="928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46599" w14:textId="5E17DD8A" w:rsidR="00EC1896" w:rsidRPr="00EC1896" w:rsidRDefault="00EC1896">
                              <w:pPr>
                                <w:rPr>
                                  <w:color w:val="002060"/>
                                  <w:sz w:val="22"/>
                                </w:rPr>
                              </w:pPr>
                              <w:r>
                                <w:rPr>
                                  <w:caps/>
                                  <w:color w:val="002060"/>
                                  <w:sz w:val="22"/>
                                </w:rPr>
                                <w:t>T</w:t>
                              </w:r>
                              <w:r>
                                <w:rPr>
                                  <w:color w:val="002060"/>
                                  <w:sz w:val="22"/>
                                </w:rPr>
                                <w:t>he Legacy Fund Drive was launched in the fall of 2007 for the purpose of establishing an endowment that will secure and sustain BCHS’s legacy of providing quality educational services for preschool children throughout Brazoria County in the years to come. The company thanks the following donors for their cumulative donations.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BE0BDD" id="Group 64" o:spid="_x0000_s1049" style="position:absolute;margin-left:-8.9pt;margin-top:48.85pt;width:510.75pt;height:99pt;z-index:251699200;mso-wrap-distance-left:14.4pt;mso-wrap-distance-top:3.6pt;mso-wrap-distance-right:14.4pt;mso-wrap-distance-bottom:3.6pt;mso-position-horizontal-relative:margin;mso-position-vertical-relative:margin;mso-width-relative:margin;mso-height-relative:margin" coordsize="35674,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">
                <v:rect id="Rectangle 199" o:spid="_x0000_s105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" fillcolor="#002060" stroked="f" strokeweight="1.52778mm">
                  <v:stroke linestyle="thickThin"/>
                  <v:textbox>
                    <w:txbxContent>
                      <w:p w14:paraId="59E0009D" w14:textId="77777777" w:rsidR="00EC1896" w:rsidRDefault="00EC1896">
                        <w:pPr>
                          <w:jc w:val="center"/>
                          <w:rPr>
                            <w:rFonts w:asciiTheme="majorHAnsi" w:eastAsiaTheme="majorEastAsia" w:hAnsiTheme="majorHAnsi" w:cstheme="majorBidi"/>
                            <w:sz w:val="24"/>
                            <w:szCs w:val="28"/>
                          </w:rPr>
                        </w:pPr>
                      </w:p>
                    </w:txbxContent>
                  </v:textbox>
                </v:rect>
                <v:shape id="Text Box 200" o:spid="_x0000_s1051" type="#_x0000_t202" style="position:absolute;top:2526;width:35674;height:9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1846599" w14:textId="5E17DD8A" w:rsidR="00EC1896" w:rsidRPr="00EC1896" w:rsidRDefault="00EC1896">
                        <w:pPr>
                          <w:rPr>
                            <w:color w:val="002060"/>
                            <w:sz w:val="22"/>
                          </w:rPr>
                        </w:pPr>
                        <w:r>
                          <w:rPr>
                            <w:caps/>
                            <w:color w:val="002060"/>
                            <w:sz w:val="22"/>
                          </w:rPr>
                          <w:t>T</w:t>
                        </w:r>
                        <w:r>
                          <w:rPr>
                            <w:color w:val="002060"/>
                            <w:sz w:val="22"/>
                          </w:rPr>
                          <w:t>he Legacy Fund Drive was launched in the fall of 2007 for the purpose of establishing an endowment that will secure and sustain BCHS’s legacy of providing quality educational services for preschool children throughout Brazoria County in the years to come. The company thanks the following donors for their cumulative donations.</w:t>
                        </w:r>
                      </w:p>
                    </w:txbxContent>
                  </v:textbox>
                </v:shape>
                <w10:wrap type="square" anchorx="margin" anchory="margin"/>
              </v:group>
            </w:pict>
          </mc:Fallback>
        </mc:AlternateContent>
      </w:r>
      <w:r w:rsidR="007D364B" w:rsidRPr="001F7B69">
        <w:rPr>
          <w:color w:val="002060"/>
        </w:rPr>
        <w:t>Legacy Fund Drive</w:t>
      </w:r>
      <w:bookmarkEnd w:id="4"/>
    </w:p>
    <w:p w14:paraId="229E48E8" w14:textId="50DEA956" w:rsidR="00EC1896" w:rsidRDefault="00BB665D" w:rsidP="00ED1E53">
      <w:pPr>
        <w:pStyle w:val="Heading1"/>
        <w:rPr>
          <w:color w:val="002060"/>
        </w:rPr>
      </w:pPr>
      <w:r>
        <w:rPr>
          <w:noProof/>
        </w:rPr>
        <mc:AlternateContent>
          <mc:Choice Requires="wpg">
            <w:drawing>
              <wp:anchor distT="0" distB="0" distL="228600" distR="228600" simplePos="0" relativeHeight="251691008" behindDoc="1" locked="0" layoutInCell="1" allowOverlap="1" wp14:anchorId="12607483" wp14:editId="5E91362A">
                <wp:simplePos x="0" y="0"/>
                <wp:positionH relativeFrom="margin">
                  <wp:posOffset>1038225</wp:posOffset>
                </wp:positionH>
                <wp:positionV relativeFrom="margin">
                  <wp:posOffset>2120900</wp:posOffset>
                </wp:positionV>
                <wp:extent cx="1593850" cy="4359275"/>
                <wp:effectExtent l="0" t="0" r="6350" b="3175"/>
                <wp:wrapSquare wrapText="bothSides"/>
                <wp:docPr id="662324154" name="Group 65"/>
                <wp:cNvGraphicFramePr/>
                <a:graphic xmlns:a="http://schemas.openxmlformats.org/drawingml/2006/main">
                  <a:graphicData uri="http://schemas.microsoft.com/office/word/2010/wordprocessingGroup">
                    <wpg:wgp>
                      <wpg:cNvGrpSpPr/>
                      <wpg:grpSpPr>
                        <a:xfrm>
                          <a:off x="0" y="0"/>
                          <a:ext cx="1593850" cy="4359275"/>
                          <a:chOff x="-223750" y="216694"/>
                          <a:chExt cx="1673255" cy="3936663"/>
                        </a:xfrm>
                      </wpg:grpSpPr>
                      <wps:wsp>
                        <wps:cNvPr id="1620952000" name="Rectangle 1620952000"/>
                        <wps:cNvSpPr/>
                        <wps:spPr>
                          <a:xfrm>
                            <a:off x="-223750" y="678536"/>
                            <a:ext cx="1673255" cy="3474821"/>
                          </a:xfrm>
                          <a:prstGeom prst="rect">
                            <a:avLst/>
                          </a:prstGeom>
                          <a:solidFill>
                            <a:srgbClr val="EAE6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7E242" w14:textId="2F4FBDAA" w:rsidR="008544EB" w:rsidRPr="0006334F" w:rsidRDefault="00E45D8C">
                              <w:pPr>
                                <w:rPr>
                                  <w:color w:val="002060"/>
                                  <w:sz w:val="16"/>
                                  <w:szCs w:val="16"/>
                                </w:rPr>
                              </w:pPr>
                              <w:r w:rsidRPr="0006334F">
                                <w:rPr>
                                  <w:color w:val="002060"/>
                                  <w:sz w:val="16"/>
                                  <w:szCs w:val="16"/>
                                </w:rPr>
                                <w:t>BCOS Office Technologies</w:t>
                              </w:r>
                            </w:p>
                            <w:p w14:paraId="2C1992B3" w14:textId="2DE55DBB" w:rsidR="00E45D8C" w:rsidRPr="0006334F" w:rsidRDefault="00E45D8C">
                              <w:pPr>
                                <w:rPr>
                                  <w:color w:val="002060"/>
                                  <w:sz w:val="16"/>
                                  <w:szCs w:val="16"/>
                                </w:rPr>
                              </w:pPr>
                              <w:r w:rsidRPr="0006334F">
                                <w:rPr>
                                  <w:color w:val="002060"/>
                                  <w:sz w:val="16"/>
                                  <w:szCs w:val="16"/>
                                </w:rPr>
                                <w:t>Colley Refrigeration</w:t>
                              </w:r>
                            </w:p>
                            <w:p w14:paraId="4AA333B3" w14:textId="301C97A6" w:rsidR="00E45D8C" w:rsidRPr="0006334F" w:rsidRDefault="00E45D8C">
                              <w:pPr>
                                <w:rPr>
                                  <w:color w:val="002060"/>
                                  <w:sz w:val="16"/>
                                  <w:szCs w:val="16"/>
                                </w:rPr>
                              </w:pPr>
                              <w:r w:rsidRPr="0006334F">
                                <w:rPr>
                                  <w:color w:val="002060"/>
                                  <w:sz w:val="16"/>
                                  <w:szCs w:val="16"/>
                                </w:rPr>
                                <w:t>Greg Flaniken &amp; Associates</w:t>
                              </w:r>
                            </w:p>
                            <w:p w14:paraId="1BD7C38C" w14:textId="7FD8BEF3" w:rsidR="00E45D8C" w:rsidRPr="0006334F" w:rsidRDefault="00E45D8C">
                              <w:pPr>
                                <w:rPr>
                                  <w:color w:val="002060"/>
                                  <w:sz w:val="16"/>
                                  <w:szCs w:val="16"/>
                                </w:rPr>
                              </w:pPr>
                              <w:r w:rsidRPr="0006334F">
                                <w:rPr>
                                  <w:color w:val="002060"/>
                                  <w:sz w:val="16"/>
                                  <w:szCs w:val="16"/>
                                </w:rPr>
                                <w:t>Finley &amp; Neal P.C.</w:t>
                              </w:r>
                            </w:p>
                            <w:p w14:paraId="7805BEA7" w14:textId="4C847093" w:rsidR="00E45D8C" w:rsidRPr="0006334F" w:rsidRDefault="00E45D8C">
                              <w:pPr>
                                <w:rPr>
                                  <w:color w:val="002060"/>
                                  <w:sz w:val="16"/>
                                  <w:szCs w:val="16"/>
                                </w:rPr>
                              </w:pPr>
                              <w:r w:rsidRPr="0006334F">
                                <w:rPr>
                                  <w:color w:val="002060"/>
                                  <w:sz w:val="16"/>
                                  <w:szCs w:val="16"/>
                                </w:rPr>
                                <w:t>Dr. Alfredo &amp; Sylvia Flores</w:t>
                              </w:r>
                            </w:p>
                            <w:p w14:paraId="28B9AA73" w14:textId="21B82872" w:rsidR="00E45D8C" w:rsidRPr="0006334F" w:rsidRDefault="00E45D8C">
                              <w:pPr>
                                <w:rPr>
                                  <w:color w:val="002060"/>
                                  <w:sz w:val="16"/>
                                  <w:szCs w:val="16"/>
                                </w:rPr>
                              </w:pPr>
                              <w:r w:rsidRPr="0006334F">
                                <w:rPr>
                                  <w:color w:val="002060"/>
                                  <w:sz w:val="16"/>
                                  <w:szCs w:val="16"/>
                                </w:rPr>
                                <w:t>Gulf Coast Auto</w:t>
                              </w:r>
                            </w:p>
                            <w:p w14:paraId="2AC40A7D" w14:textId="7FB046DE" w:rsidR="00E45D8C" w:rsidRPr="0006334F" w:rsidRDefault="00E45D8C">
                              <w:pPr>
                                <w:rPr>
                                  <w:color w:val="002060"/>
                                  <w:sz w:val="16"/>
                                  <w:szCs w:val="16"/>
                                </w:rPr>
                              </w:pPr>
                              <w:r w:rsidRPr="0006334F">
                                <w:rPr>
                                  <w:color w:val="002060"/>
                                  <w:sz w:val="16"/>
                                  <w:szCs w:val="16"/>
                                </w:rPr>
                                <w:t>Kaplan Early Learning Co.</w:t>
                              </w:r>
                            </w:p>
                            <w:p w14:paraId="799C0D42" w14:textId="597F836D" w:rsidR="00E45D8C" w:rsidRPr="0006334F" w:rsidRDefault="00E45D8C">
                              <w:pPr>
                                <w:rPr>
                                  <w:color w:val="002060"/>
                                  <w:sz w:val="16"/>
                                  <w:szCs w:val="16"/>
                                </w:rPr>
                              </w:pPr>
                              <w:r w:rsidRPr="0006334F">
                                <w:rPr>
                                  <w:color w:val="002060"/>
                                  <w:sz w:val="16"/>
                                  <w:szCs w:val="16"/>
                                </w:rPr>
                                <w:t>Kennemer, Masters &amp; Lunsford, LLC</w:t>
                              </w:r>
                            </w:p>
                            <w:p w14:paraId="705B3EC9" w14:textId="6BD1196B" w:rsidR="00E45D8C" w:rsidRPr="0006334F" w:rsidRDefault="00E45D8C">
                              <w:pPr>
                                <w:rPr>
                                  <w:color w:val="002060"/>
                                  <w:sz w:val="16"/>
                                  <w:szCs w:val="16"/>
                                </w:rPr>
                              </w:pPr>
                              <w:r w:rsidRPr="0006334F">
                                <w:rPr>
                                  <w:color w:val="002060"/>
                                  <w:sz w:val="16"/>
                                  <w:szCs w:val="16"/>
                                </w:rPr>
                                <w:t>Kiwanis Club of Alvin</w:t>
                              </w:r>
                            </w:p>
                            <w:p w14:paraId="6EC21108" w14:textId="25730B3D" w:rsidR="00E45D8C" w:rsidRPr="0006334F" w:rsidRDefault="00E45D8C">
                              <w:pPr>
                                <w:rPr>
                                  <w:color w:val="002060"/>
                                  <w:sz w:val="16"/>
                                  <w:szCs w:val="16"/>
                                </w:rPr>
                              </w:pPr>
                              <w:r w:rsidRPr="0006334F">
                                <w:rPr>
                                  <w:color w:val="002060"/>
                                  <w:sz w:val="16"/>
                                  <w:szCs w:val="16"/>
                                </w:rPr>
                                <w:t>Lawrence Wrecker Service</w:t>
                              </w:r>
                            </w:p>
                            <w:p w14:paraId="3E597B64" w14:textId="560B32D1" w:rsidR="00E45D8C" w:rsidRPr="0006334F" w:rsidRDefault="00E45D8C">
                              <w:pPr>
                                <w:rPr>
                                  <w:color w:val="002060"/>
                                  <w:sz w:val="16"/>
                                  <w:szCs w:val="16"/>
                                </w:rPr>
                              </w:pPr>
                              <w:r w:rsidRPr="0006334F">
                                <w:rPr>
                                  <w:color w:val="002060"/>
                                  <w:sz w:val="16"/>
                                  <w:szCs w:val="16"/>
                                </w:rPr>
                                <w:t>Liz Plaster Companies LLC</w:t>
                              </w:r>
                            </w:p>
                            <w:p w14:paraId="2D9EC016" w14:textId="4AE890CD" w:rsidR="00E45D8C" w:rsidRPr="0006334F" w:rsidRDefault="00E45D8C">
                              <w:pPr>
                                <w:rPr>
                                  <w:color w:val="002060"/>
                                  <w:sz w:val="16"/>
                                  <w:szCs w:val="16"/>
                                </w:rPr>
                              </w:pPr>
                              <w:r w:rsidRPr="0006334F">
                                <w:rPr>
                                  <w:color w:val="002060"/>
                                  <w:sz w:val="16"/>
                                  <w:szCs w:val="16"/>
                                </w:rPr>
                                <w:t>Juan Martinez, Jr. Memorial</w:t>
                              </w:r>
                            </w:p>
                            <w:p w14:paraId="6345B6F5" w14:textId="3B9509AA" w:rsidR="00E45D8C" w:rsidRPr="0006334F" w:rsidRDefault="00E45D8C">
                              <w:pPr>
                                <w:rPr>
                                  <w:color w:val="002060"/>
                                  <w:sz w:val="16"/>
                                  <w:szCs w:val="16"/>
                                </w:rPr>
                              </w:pPr>
                              <w:r w:rsidRPr="0006334F">
                                <w:rPr>
                                  <w:color w:val="002060"/>
                                  <w:sz w:val="16"/>
                                  <w:szCs w:val="16"/>
                                </w:rPr>
                                <w:t>Darry &amp; Jacqu</w:t>
                              </w:r>
                              <w:r w:rsidR="00BB665D">
                                <w:rPr>
                                  <w:color w:val="002060"/>
                                  <w:sz w:val="16"/>
                                  <w:szCs w:val="16"/>
                                </w:rPr>
                                <w:t>e</w:t>
                              </w:r>
                              <w:r w:rsidRPr="0006334F">
                                <w:rPr>
                                  <w:color w:val="002060"/>
                                  <w:sz w:val="16"/>
                                  <w:szCs w:val="16"/>
                                </w:rPr>
                                <w:t>line Mercer</w:t>
                              </w:r>
                            </w:p>
                            <w:p w14:paraId="597B03CF" w14:textId="5FA0906E" w:rsidR="00E45D8C" w:rsidRPr="0006334F" w:rsidRDefault="00E45D8C">
                              <w:pPr>
                                <w:rPr>
                                  <w:color w:val="002060"/>
                                  <w:sz w:val="16"/>
                                  <w:szCs w:val="16"/>
                                </w:rPr>
                              </w:pPr>
                              <w:r w:rsidRPr="0006334F">
                                <w:rPr>
                                  <w:color w:val="002060"/>
                                  <w:sz w:val="16"/>
                                  <w:szCs w:val="16"/>
                                </w:rPr>
                                <w:t>Nate &amp; Evelyn Moore</w:t>
                              </w:r>
                            </w:p>
                            <w:p w14:paraId="19FB19BE" w14:textId="082A2D2F" w:rsidR="00E45D8C" w:rsidRPr="0006334F" w:rsidRDefault="00E45D8C">
                              <w:pPr>
                                <w:rPr>
                                  <w:color w:val="002060"/>
                                  <w:sz w:val="16"/>
                                  <w:szCs w:val="16"/>
                                </w:rPr>
                              </w:pPr>
                              <w:r w:rsidRPr="0006334F">
                                <w:rPr>
                                  <w:color w:val="002060"/>
                                  <w:sz w:val="16"/>
                                  <w:szCs w:val="16"/>
                                </w:rPr>
                                <w:t>R&amp;M Telephone</w:t>
                              </w:r>
                            </w:p>
                            <w:p w14:paraId="7F93257C" w14:textId="3EFC5975" w:rsidR="00E45D8C" w:rsidRPr="0006334F" w:rsidRDefault="00E45D8C">
                              <w:pPr>
                                <w:rPr>
                                  <w:color w:val="002060"/>
                                  <w:sz w:val="16"/>
                                  <w:szCs w:val="16"/>
                                </w:rPr>
                              </w:pPr>
                              <w:r w:rsidRPr="0006334F">
                                <w:rPr>
                                  <w:color w:val="002060"/>
                                  <w:sz w:val="16"/>
                                  <w:szCs w:val="16"/>
                                </w:rPr>
                                <w:t>Ron Carter Autoland</w:t>
                              </w:r>
                            </w:p>
                            <w:p w14:paraId="1D5EC0FC" w14:textId="33391560" w:rsidR="00E45D8C" w:rsidRPr="0006334F" w:rsidRDefault="00E45D8C">
                              <w:pPr>
                                <w:rPr>
                                  <w:color w:val="002060"/>
                                  <w:sz w:val="16"/>
                                  <w:szCs w:val="16"/>
                                </w:rPr>
                              </w:pPr>
                              <w:r w:rsidRPr="0006334F">
                                <w:rPr>
                                  <w:color w:val="002060"/>
                                  <w:sz w:val="16"/>
                                  <w:szCs w:val="16"/>
                                </w:rPr>
                                <w:t xml:space="preserve">Dr. Sandra </w:t>
                              </w:r>
                              <w:proofErr w:type="spellStart"/>
                              <w:r w:rsidRPr="0006334F">
                                <w:rPr>
                                  <w:color w:val="002060"/>
                                  <w:sz w:val="16"/>
                                  <w:szCs w:val="16"/>
                                </w:rPr>
                                <w:t>Rouce</w:t>
                              </w:r>
                              <w:proofErr w:type="spellEnd"/>
                            </w:p>
                            <w:p w14:paraId="04AC79A6" w14:textId="03C3E8EB" w:rsidR="00E45D8C" w:rsidRPr="0006334F" w:rsidRDefault="00E45D8C">
                              <w:pPr>
                                <w:rPr>
                                  <w:color w:val="002060"/>
                                  <w:sz w:val="16"/>
                                  <w:szCs w:val="16"/>
                                </w:rPr>
                              </w:pPr>
                              <w:r w:rsidRPr="0006334F">
                                <w:rPr>
                                  <w:color w:val="002060"/>
                                  <w:sz w:val="16"/>
                                  <w:szCs w:val="16"/>
                                </w:rPr>
                                <w:t>Gloria Smith RD, LD</w:t>
                              </w:r>
                            </w:p>
                            <w:p w14:paraId="49EE6389" w14:textId="1E8CC487" w:rsidR="00E45D8C" w:rsidRPr="0006334F" w:rsidRDefault="00E45D8C">
                              <w:pPr>
                                <w:rPr>
                                  <w:color w:val="002060"/>
                                  <w:sz w:val="16"/>
                                  <w:szCs w:val="16"/>
                                </w:rPr>
                              </w:pPr>
                              <w:r w:rsidRPr="0006334F">
                                <w:rPr>
                                  <w:color w:val="002060"/>
                                  <w:sz w:val="16"/>
                                  <w:szCs w:val="16"/>
                                </w:rPr>
                                <w:t>Dorothy Thomas MS, RD, LD</w:t>
                              </w:r>
                            </w:p>
                            <w:p w14:paraId="7F882FC5" w14:textId="122A1B7D" w:rsidR="00E45D8C" w:rsidRPr="0006334F" w:rsidRDefault="00E45D8C">
                              <w:pPr>
                                <w:rPr>
                                  <w:color w:val="002060"/>
                                  <w:sz w:val="16"/>
                                  <w:szCs w:val="16"/>
                                </w:rPr>
                              </w:pPr>
                              <w:r w:rsidRPr="0006334F">
                                <w:rPr>
                                  <w:color w:val="002060"/>
                                  <w:sz w:val="16"/>
                                  <w:szCs w:val="16"/>
                                </w:rPr>
                                <w:t>Adelaide Thorpe</w:t>
                              </w:r>
                            </w:p>
                            <w:p w14:paraId="218F553D" w14:textId="46EB1F28" w:rsidR="00E45D8C" w:rsidRPr="0006334F" w:rsidRDefault="00E45D8C">
                              <w:pPr>
                                <w:rPr>
                                  <w:color w:val="002060"/>
                                  <w:sz w:val="16"/>
                                  <w:szCs w:val="16"/>
                                </w:rPr>
                              </w:pPr>
                              <w:r w:rsidRPr="0006334F">
                                <w:rPr>
                                  <w:color w:val="002060"/>
                                  <w:sz w:val="16"/>
                                  <w:szCs w:val="16"/>
                                </w:rPr>
                                <w:t>Anonymous Donors</w:t>
                              </w:r>
                            </w:p>
                            <w:p w14:paraId="203D374F" w14:textId="64BB44DA" w:rsidR="00E45D8C" w:rsidRPr="0006334F" w:rsidRDefault="00E45D8C">
                              <w:pPr>
                                <w:rPr>
                                  <w:color w:val="002060"/>
                                  <w:sz w:val="16"/>
                                  <w:szCs w:val="16"/>
                                </w:rPr>
                              </w:pPr>
                              <w:r w:rsidRPr="0006334F">
                                <w:rPr>
                                  <w:color w:val="002060"/>
                                  <w:sz w:val="16"/>
                                  <w:szCs w:val="16"/>
                                </w:rPr>
                                <w:t>BASF</w:t>
                              </w:r>
                            </w:p>
                            <w:p w14:paraId="6DD37D2F" w14:textId="6F0A481E" w:rsidR="00E45D8C" w:rsidRPr="0006334F" w:rsidRDefault="00E45D8C">
                              <w:pPr>
                                <w:rPr>
                                  <w:color w:val="002060"/>
                                  <w:sz w:val="16"/>
                                  <w:szCs w:val="16"/>
                                </w:rPr>
                              </w:pPr>
                              <w:r w:rsidRPr="0006334F">
                                <w:rPr>
                                  <w:color w:val="002060"/>
                                  <w:sz w:val="16"/>
                                  <w:szCs w:val="16"/>
                                </w:rPr>
                                <w:t>TDEC, Inc/Eileen Mancil</w:t>
                              </w:r>
                            </w:p>
                            <w:p w14:paraId="52694ABB" w14:textId="4B7017C6" w:rsidR="00E45D8C" w:rsidRPr="0006334F" w:rsidRDefault="00E45D8C">
                              <w:pPr>
                                <w:rPr>
                                  <w:color w:val="002060"/>
                                  <w:sz w:val="16"/>
                                  <w:szCs w:val="16"/>
                                </w:rPr>
                              </w:pPr>
                              <w:r w:rsidRPr="0006334F">
                                <w:rPr>
                                  <w:color w:val="002060"/>
                                  <w:sz w:val="16"/>
                                  <w:szCs w:val="16"/>
                                </w:rPr>
                                <w:t>E. Williams Enterprises, LLC</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980580155" name="Text Box 980580155"/>
                        <wps:cNvSpPr txBox="1"/>
                        <wps:spPr>
                          <a:xfrm>
                            <a:off x="-223155" y="216694"/>
                            <a:ext cx="1672660" cy="592075"/>
                          </a:xfrm>
                          <a:prstGeom prst="rect">
                            <a:avLst/>
                          </a:prstGeom>
                          <a:solidFill>
                            <a:srgbClr val="B2B2B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B1D62" w14:textId="5061B0D5" w:rsidR="008544EB" w:rsidRPr="008544EB" w:rsidRDefault="008544EB">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Platinum Donor ($500-$2,999)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07483" id="_x0000_s1052" style="position:absolute;margin-left:81.75pt;margin-top:167pt;width:125.5pt;height:343.25pt;z-index:-251625472;mso-wrap-distance-left:18pt;mso-wrap-distance-right:18pt;mso-position-horizontal-relative:margin;mso-position-vertical-relative:margin;mso-width-relative:margin;mso-height-relative:margin" coordorigin="-2237,2166" coordsize="16732,3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">
                <v:rect id="Rectangle 1620952000" o:spid="_x0000_s1053" style="position:absolute;left:-2237;top:6785;width:16732;height:3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" fillcolor="#eae6ea" stroked="f" strokeweight="1.52778mm">
                  <v:stroke linestyle="thickThin"/>
                  <v:textbox inset=",14.4pt,8.64pt,18pt">
                    <w:txbxContent>
                      <w:p w14:paraId="36C7E242" w14:textId="2F4FBDAA" w:rsidR="008544EB" w:rsidRPr="0006334F" w:rsidRDefault="00E45D8C">
                        <w:pPr>
                          <w:rPr>
                            <w:color w:val="002060"/>
                            <w:sz w:val="16"/>
                            <w:szCs w:val="16"/>
                          </w:rPr>
                        </w:pPr>
                        <w:r w:rsidRPr="0006334F">
                          <w:rPr>
                            <w:color w:val="002060"/>
                            <w:sz w:val="16"/>
                            <w:szCs w:val="16"/>
                          </w:rPr>
                          <w:t>BCOS Office Technologies</w:t>
                        </w:r>
                      </w:p>
                      <w:p w14:paraId="2C1992B3" w14:textId="2DE55DBB" w:rsidR="00E45D8C" w:rsidRPr="0006334F" w:rsidRDefault="00E45D8C">
                        <w:pPr>
                          <w:rPr>
                            <w:color w:val="002060"/>
                            <w:sz w:val="16"/>
                            <w:szCs w:val="16"/>
                          </w:rPr>
                        </w:pPr>
                        <w:r w:rsidRPr="0006334F">
                          <w:rPr>
                            <w:color w:val="002060"/>
                            <w:sz w:val="16"/>
                            <w:szCs w:val="16"/>
                          </w:rPr>
                          <w:t>Colley Refrigeration</w:t>
                        </w:r>
                      </w:p>
                      <w:p w14:paraId="4AA333B3" w14:textId="301C97A6" w:rsidR="00E45D8C" w:rsidRPr="0006334F" w:rsidRDefault="00E45D8C">
                        <w:pPr>
                          <w:rPr>
                            <w:color w:val="002060"/>
                            <w:sz w:val="16"/>
                            <w:szCs w:val="16"/>
                          </w:rPr>
                        </w:pPr>
                        <w:r w:rsidRPr="0006334F">
                          <w:rPr>
                            <w:color w:val="002060"/>
                            <w:sz w:val="16"/>
                            <w:szCs w:val="16"/>
                          </w:rPr>
                          <w:t>Greg Flaniken &amp; Associates</w:t>
                        </w:r>
                      </w:p>
                      <w:p w14:paraId="1BD7C38C" w14:textId="7FD8BEF3" w:rsidR="00E45D8C" w:rsidRPr="0006334F" w:rsidRDefault="00E45D8C">
                        <w:pPr>
                          <w:rPr>
                            <w:color w:val="002060"/>
                            <w:sz w:val="16"/>
                            <w:szCs w:val="16"/>
                          </w:rPr>
                        </w:pPr>
                        <w:r w:rsidRPr="0006334F">
                          <w:rPr>
                            <w:color w:val="002060"/>
                            <w:sz w:val="16"/>
                            <w:szCs w:val="16"/>
                          </w:rPr>
                          <w:t>Finley &amp; Neal P.C.</w:t>
                        </w:r>
                      </w:p>
                      <w:p w14:paraId="7805BEA7" w14:textId="4C847093" w:rsidR="00E45D8C" w:rsidRPr="0006334F" w:rsidRDefault="00E45D8C">
                        <w:pPr>
                          <w:rPr>
                            <w:color w:val="002060"/>
                            <w:sz w:val="16"/>
                            <w:szCs w:val="16"/>
                          </w:rPr>
                        </w:pPr>
                        <w:r w:rsidRPr="0006334F">
                          <w:rPr>
                            <w:color w:val="002060"/>
                            <w:sz w:val="16"/>
                            <w:szCs w:val="16"/>
                          </w:rPr>
                          <w:t>Dr. Alfredo &amp; Sylvia Flores</w:t>
                        </w:r>
                      </w:p>
                      <w:p w14:paraId="28B9AA73" w14:textId="21B82872" w:rsidR="00E45D8C" w:rsidRPr="0006334F" w:rsidRDefault="00E45D8C">
                        <w:pPr>
                          <w:rPr>
                            <w:color w:val="002060"/>
                            <w:sz w:val="16"/>
                            <w:szCs w:val="16"/>
                          </w:rPr>
                        </w:pPr>
                        <w:r w:rsidRPr="0006334F">
                          <w:rPr>
                            <w:color w:val="002060"/>
                            <w:sz w:val="16"/>
                            <w:szCs w:val="16"/>
                          </w:rPr>
                          <w:t>Gulf Coast Auto</w:t>
                        </w:r>
                      </w:p>
                      <w:p w14:paraId="2AC40A7D" w14:textId="7FB046DE" w:rsidR="00E45D8C" w:rsidRPr="0006334F" w:rsidRDefault="00E45D8C">
                        <w:pPr>
                          <w:rPr>
                            <w:color w:val="002060"/>
                            <w:sz w:val="16"/>
                            <w:szCs w:val="16"/>
                          </w:rPr>
                        </w:pPr>
                        <w:r w:rsidRPr="0006334F">
                          <w:rPr>
                            <w:color w:val="002060"/>
                            <w:sz w:val="16"/>
                            <w:szCs w:val="16"/>
                          </w:rPr>
                          <w:t>Kaplan Early Learning Co.</w:t>
                        </w:r>
                      </w:p>
                      <w:p w14:paraId="799C0D42" w14:textId="597F836D" w:rsidR="00E45D8C" w:rsidRPr="0006334F" w:rsidRDefault="00E45D8C">
                        <w:pPr>
                          <w:rPr>
                            <w:color w:val="002060"/>
                            <w:sz w:val="16"/>
                            <w:szCs w:val="16"/>
                          </w:rPr>
                        </w:pPr>
                        <w:r w:rsidRPr="0006334F">
                          <w:rPr>
                            <w:color w:val="002060"/>
                            <w:sz w:val="16"/>
                            <w:szCs w:val="16"/>
                          </w:rPr>
                          <w:t>Kennemer, Masters &amp; Lunsford, LLC</w:t>
                        </w:r>
                      </w:p>
                      <w:p w14:paraId="705B3EC9" w14:textId="6BD1196B" w:rsidR="00E45D8C" w:rsidRPr="0006334F" w:rsidRDefault="00E45D8C">
                        <w:pPr>
                          <w:rPr>
                            <w:color w:val="002060"/>
                            <w:sz w:val="16"/>
                            <w:szCs w:val="16"/>
                          </w:rPr>
                        </w:pPr>
                        <w:r w:rsidRPr="0006334F">
                          <w:rPr>
                            <w:color w:val="002060"/>
                            <w:sz w:val="16"/>
                            <w:szCs w:val="16"/>
                          </w:rPr>
                          <w:t>Kiwanis Club of Alvin</w:t>
                        </w:r>
                      </w:p>
                      <w:p w14:paraId="6EC21108" w14:textId="25730B3D" w:rsidR="00E45D8C" w:rsidRPr="0006334F" w:rsidRDefault="00E45D8C">
                        <w:pPr>
                          <w:rPr>
                            <w:color w:val="002060"/>
                            <w:sz w:val="16"/>
                            <w:szCs w:val="16"/>
                          </w:rPr>
                        </w:pPr>
                        <w:r w:rsidRPr="0006334F">
                          <w:rPr>
                            <w:color w:val="002060"/>
                            <w:sz w:val="16"/>
                            <w:szCs w:val="16"/>
                          </w:rPr>
                          <w:t>Lawrence Wrecker Service</w:t>
                        </w:r>
                      </w:p>
                      <w:p w14:paraId="3E597B64" w14:textId="560B32D1" w:rsidR="00E45D8C" w:rsidRPr="0006334F" w:rsidRDefault="00E45D8C">
                        <w:pPr>
                          <w:rPr>
                            <w:color w:val="002060"/>
                            <w:sz w:val="16"/>
                            <w:szCs w:val="16"/>
                          </w:rPr>
                        </w:pPr>
                        <w:r w:rsidRPr="0006334F">
                          <w:rPr>
                            <w:color w:val="002060"/>
                            <w:sz w:val="16"/>
                            <w:szCs w:val="16"/>
                          </w:rPr>
                          <w:t>Liz Plaster Companies LLC</w:t>
                        </w:r>
                      </w:p>
                      <w:p w14:paraId="2D9EC016" w14:textId="4AE890CD" w:rsidR="00E45D8C" w:rsidRPr="0006334F" w:rsidRDefault="00E45D8C">
                        <w:pPr>
                          <w:rPr>
                            <w:color w:val="002060"/>
                            <w:sz w:val="16"/>
                            <w:szCs w:val="16"/>
                          </w:rPr>
                        </w:pPr>
                        <w:r w:rsidRPr="0006334F">
                          <w:rPr>
                            <w:color w:val="002060"/>
                            <w:sz w:val="16"/>
                            <w:szCs w:val="16"/>
                          </w:rPr>
                          <w:t>Juan Martinez, Jr. Memorial</w:t>
                        </w:r>
                      </w:p>
                      <w:p w14:paraId="6345B6F5" w14:textId="3B9509AA" w:rsidR="00E45D8C" w:rsidRPr="0006334F" w:rsidRDefault="00E45D8C">
                        <w:pPr>
                          <w:rPr>
                            <w:color w:val="002060"/>
                            <w:sz w:val="16"/>
                            <w:szCs w:val="16"/>
                          </w:rPr>
                        </w:pPr>
                        <w:r w:rsidRPr="0006334F">
                          <w:rPr>
                            <w:color w:val="002060"/>
                            <w:sz w:val="16"/>
                            <w:szCs w:val="16"/>
                          </w:rPr>
                          <w:t>Darry &amp; Jacqu</w:t>
                        </w:r>
                        <w:r w:rsidR="00BB665D">
                          <w:rPr>
                            <w:color w:val="002060"/>
                            <w:sz w:val="16"/>
                            <w:szCs w:val="16"/>
                          </w:rPr>
                          <w:t>e</w:t>
                        </w:r>
                        <w:r w:rsidRPr="0006334F">
                          <w:rPr>
                            <w:color w:val="002060"/>
                            <w:sz w:val="16"/>
                            <w:szCs w:val="16"/>
                          </w:rPr>
                          <w:t>line Mercer</w:t>
                        </w:r>
                      </w:p>
                      <w:p w14:paraId="597B03CF" w14:textId="5FA0906E" w:rsidR="00E45D8C" w:rsidRPr="0006334F" w:rsidRDefault="00E45D8C">
                        <w:pPr>
                          <w:rPr>
                            <w:color w:val="002060"/>
                            <w:sz w:val="16"/>
                            <w:szCs w:val="16"/>
                          </w:rPr>
                        </w:pPr>
                        <w:r w:rsidRPr="0006334F">
                          <w:rPr>
                            <w:color w:val="002060"/>
                            <w:sz w:val="16"/>
                            <w:szCs w:val="16"/>
                          </w:rPr>
                          <w:t>Nate &amp; Evelyn Moore</w:t>
                        </w:r>
                      </w:p>
                      <w:p w14:paraId="19FB19BE" w14:textId="082A2D2F" w:rsidR="00E45D8C" w:rsidRPr="0006334F" w:rsidRDefault="00E45D8C">
                        <w:pPr>
                          <w:rPr>
                            <w:color w:val="002060"/>
                            <w:sz w:val="16"/>
                            <w:szCs w:val="16"/>
                          </w:rPr>
                        </w:pPr>
                        <w:r w:rsidRPr="0006334F">
                          <w:rPr>
                            <w:color w:val="002060"/>
                            <w:sz w:val="16"/>
                            <w:szCs w:val="16"/>
                          </w:rPr>
                          <w:t>R&amp;M Telephone</w:t>
                        </w:r>
                      </w:p>
                      <w:p w14:paraId="7F93257C" w14:textId="3EFC5975" w:rsidR="00E45D8C" w:rsidRPr="0006334F" w:rsidRDefault="00E45D8C">
                        <w:pPr>
                          <w:rPr>
                            <w:color w:val="002060"/>
                            <w:sz w:val="16"/>
                            <w:szCs w:val="16"/>
                          </w:rPr>
                        </w:pPr>
                        <w:r w:rsidRPr="0006334F">
                          <w:rPr>
                            <w:color w:val="002060"/>
                            <w:sz w:val="16"/>
                            <w:szCs w:val="16"/>
                          </w:rPr>
                          <w:t>Ron Carter Autoland</w:t>
                        </w:r>
                      </w:p>
                      <w:p w14:paraId="1D5EC0FC" w14:textId="33391560" w:rsidR="00E45D8C" w:rsidRPr="0006334F" w:rsidRDefault="00E45D8C">
                        <w:pPr>
                          <w:rPr>
                            <w:color w:val="002060"/>
                            <w:sz w:val="16"/>
                            <w:szCs w:val="16"/>
                          </w:rPr>
                        </w:pPr>
                        <w:r w:rsidRPr="0006334F">
                          <w:rPr>
                            <w:color w:val="002060"/>
                            <w:sz w:val="16"/>
                            <w:szCs w:val="16"/>
                          </w:rPr>
                          <w:t xml:space="preserve">Dr. Sandra </w:t>
                        </w:r>
                        <w:proofErr w:type="spellStart"/>
                        <w:r w:rsidRPr="0006334F">
                          <w:rPr>
                            <w:color w:val="002060"/>
                            <w:sz w:val="16"/>
                            <w:szCs w:val="16"/>
                          </w:rPr>
                          <w:t>Rouce</w:t>
                        </w:r>
                        <w:proofErr w:type="spellEnd"/>
                      </w:p>
                      <w:p w14:paraId="04AC79A6" w14:textId="03C3E8EB" w:rsidR="00E45D8C" w:rsidRPr="0006334F" w:rsidRDefault="00E45D8C">
                        <w:pPr>
                          <w:rPr>
                            <w:color w:val="002060"/>
                            <w:sz w:val="16"/>
                            <w:szCs w:val="16"/>
                          </w:rPr>
                        </w:pPr>
                        <w:r w:rsidRPr="0006334F">
                          <w:rPr>
                            <w:color w:val="002060"/>
                            <w:sz w:val="16"/>
                            <w:szCs w:val="16"/>
                          </w:rPr>
                          <w:t>Gloria Smith RD, LD</w:t>
                        </w:r>
                      </w:p>
                      <w:p w14:paraId="49EE6389" w14:textId="1E8CC487" w:rsidR="00E45D8C" w:rsidRPr="0006334F" w:rsidRDefault="00E45D8C">
                        <w:pPr>
                          <w:rPr>
                            <w:color w:val="002060"/>
                            <w:sz w:val="16"/>
                            <w:szCs w:val="16"/>
                          </w:rPr>
                        </w:pPr>
                        <w:r w:rsidRPr="0006334F">
                          <w:rPr>
                            <w:color w:val="002060"/>
                            <w:sz w:val="16"/>
                            <w:szCs w:val="16"/>
                          </w:rPr>
                          <w:t>Dorothy Thomas MS, RD, LD</w:t>
                        </w:r>
                      </w:p>
                      <w:p w14:paraId="7F882FC5" w14:textId="122A1B7D" w:rsidR="00E45D8C" w:rsidRPr="0006334F" w:rsidRDefault="00E45D8C">
                        <w:pPr>
                          <w:rPr>
                            <w:color w:val="002060"/>
                            <w:sz w:val="16"/>
                            <w:szCs w:val="16"/>
                          </w:rPr>
                        </w:pPr>
                        <w:r w:rsidRPr="0006334F">
                          <w:rPr>
                            <w:color w:val="002060"/>
                            <w:sz w:val="16"/>
                            <w:szCs w:val="16"/>
                          </w:rPr>
                          <w:t>Adelaide Thorpe</w:t>
                        </w:r>
                      </w:p>
                      <w:p w14:paraId="218F553D" w14:textId="46EB1F28" w:rsidR="00E45D8C" w:rsidRPr="0006334F" w:rsidRDefault="00E45D8C">
                        <w:pPr>
                          <w:rPr>
                            <w:color w:val="002060"/>
                            <w:sz w:val="16"/>
                            <w:szCs w:val="16"/>
                          </w:rPr>
                        </w:pPr>
                        <w:r w:rsidRPr="0006334F">
                          <w:rPr>
                            <w:color w:val="002060"/>
                            <w:sz w:val="16"/>
                            <w:szCs w:val="16"/>
                          </w:rPr>
                          <w:t>Anonymous Donors</w:t>
                        </w:r>
                      </w:p>
                      <w:p w14:paraId="203D374F" w14:textId="64BB44DA" w:rsidR="00E45D8C" w:rsidRPr="0006334F" w:rsidRDefault="00E45D8C">
                        <w:pPr>
                          <w:rPr>
                            <w:color w:val="002060"/>
                            <w:sz w:val="16"/>
                            <w:szCs w:val="16"/>
                          </w:rPr>
                        </w:pPr>
                        <w:r w:rsidRPr="0006334F">
                          <w:rPr>
                            <w:color w:val="002060"/>
                            <w:sz w:val="16"/>
                            <w:szCs w:val="16"/>
                          </w:rPr>
                          <w:t>BASF</w:t>
                        </w:r>
                      </w:p>
                      <w:p w14:paraId="6DD37D2F" w14:textId="6F0A481E" w:rsidR="00E45D8C" w:rsidRPr="0006334F" w:rsidRDefault="00E45D8C">
                        <w:pPr>
                          <w:rPr>
                            <w:color w:val="002060"/>
                            <w:sz w:val="16"/>
                            <w:szCs w:val="16"/>
                          </w:rPr>
                        </w:pPr>
                        <w:r w:rsidRPr="0006334F">
                          <w:rPr>
                            <w:color w:val="002060"/>
                            <w:sz w:val="16"/>
                            <w:szCs w:val="16"/>
                          </w:rPr>
                          <w:t>TDEC, Inc/Eileen Mancil</w:t>
                        </w:r>
                      </w:p>
                      <w:p w14:paraId="52694ABB" w14:textId="4B7017C6" w:rsidR="00E45D8C" w:rsidRPr="0006334F" w:rsidRDefault="00E45D8C">
                        <w:pPr>
                          <w:rPr>
                            <w:color w:val="002060"/>
                            <w:sz w:val="16"/>
                            <w:szCs w:val="16"/>
                          </w:rPr>
                        </w:pPr>
                        <w:r w:rsidRPr="0006334F">
                          <w:rPr>
                            <w:color w:val="002060"/>
                            <w:sz w:val="16"/>
                            <w:szCs w:val="16"/>
                          </w:rPr>
                          <w:t>E. Williams Enterprises, LLC</w:t>
                        </w:r>
                      </w:p>
                    </w:txbxContent>
                  </v:textbox>
                </v:rect>
                <v:shapetype id="_x0000_t202" coordsize="21600,21600" o:spt="202" path="m,l,21600r21600,l21600,xe">
                  <v:stroke joinstyle="miter"/>
                  <v:path gradientshapeok="t" o:connecttype="rect"/>
                </v:shapetype>
                <v:shape id="Text Box 980580155" o:spid="_x0000_s1054" type="#_x0000_t202" style="position:absolute;left:-2231;top:2166;width:16726;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" fillcolor="#b2b2b2" stroked="f" strokeweight=".5pt">
                  <v:textbox inset=",7.2pt,,7.2pt">
                    <w:txbxContent>
                      <w:p w14:paraId="029B1D62" w14:textId="5061B0D5" w:rsidR="008544EB" w:rsidRPr="008544EB" w:rsidRDefault="008544EB">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Platinum Donor ($500-$2,999)</w:t>
                        </w:r>
                      </w:p>
                    </w:txbxContent>
                  </v:textbox>
                </v:shape>
                <w10:wrap type="square" anchorx="margin" anchory="margin"/>
              </v:group>
            </w:pict>
          </mc:Fallback>
        </mc:AlternateContent>
      </w:r>
    </w:p>
    <w:p w14:paraId="6DB36545" w14:textId="2511EBF0" w:rsidR="007D364B" w:rsidRDefault="00BB665D" w:rsidP="00ED1E53">
      <w:pPr>
        <w:pStyle w:val="Heading1"/>
      </w:pPr>
      <w:bookmarkStart w:id="5" w:name="_Toc159334180"/>
      <w:bookmarkStart w:id="6" w:name="_Toc159413273"/>
      <w:r>
        <w:rPr>
          <w:noProof/>
        </w:rPr>
        <mc:AlternateContent>
          <mc:Choice Requires="wpg">
            <w:drawing>
              <wp:anchor distT="0" distB="0" distL="228600" distR="228600" simplePos="0" relativeHeight="251688960" behindDoc="1" locked="0" layoutInCell="1" allowOverlap="1" wp14:anchorId="526DAD79" wp14:editId="4997A59F">
                <wp:simplePos x="0" y="0"/>
                <wp:positionH relativeFrom="margin">
                  <wp:posOffset>-395605</wp:posOffset>
                </wp:positionH>
                <wp:positionV relativeFrom="margin">
                  <wp:posOffset>2647950</wp:posOffset>
                </wp:positionV>
                <wp:extent cx="1497965" cy="2867025"/>
                <wp:effectExtent l="0" t="0" r="6985" b="9525"/>
                <wp:wrapSquare wrapText="bothSides"/>
                <wp:docPr id="479782716" name="Group 65"/>
                <wp:cNvGraphicFramePr/>
                <a:graphic xmlns:a="http://schemas.openxmlformats.org/drawingml/2006/main">
                  <a:graphicData uri="http://schemas.microsoft.com/office/word/2010/wordprocessingGroup">
                    <wpg:wgp>
                      <wpg:cNvGrpSpPr/>
                      <wpg:grpSpPr>
                        <a:xfrm>
                          <a:off x="0" y="0"/>
                          <a:ext cx="1497965" cy="2867025"/>
                          <a:chOff x="1412" y="-31150"/>
                          <a:chExt cx="1828801" cy="5389819"/>
                        </a:xfrm>
                      </wpg:grpSpPr>
                      <wps:wsp>
                        <wps:cNvPr id="1535390773" name="Rectangle 1535390773"/>
                        <wps:cNvSpPr/>
                        <wps:spPr>
                          <a:xfrm>
                            <a:off x="1413" y="1035836"/>
                            <a:ext cx="1828800" cy="432283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B0E71" w14:textId="049B8F69" w:rsidR="00161A32" w:rsidRPr="0006334F" w:rsidRDefault="008544EB">
                              <w:pPr>
                                <w:rPr>
                                  <w:sz w:val="16"/>
                                  <w:szCs w:val="16"/>
                                </w:rPr>
                              </w:pPr>
                              <w:r w:rsidRPr="0006334F">
                                <w:rPr>
                                  <w:sz w:val="16"/>
                                  <w:szCs w:val="16"/>
                                </w:rPr>
                                <w:t>Dr. Diana Bazan</w:t>
                              </w:r>
                            </w:p>
                            <w:p w14:paraId="573E61B0" w14:textId="512CC585" w:rsidR="008544EB" w:rsidRPr="0006334F" w:rsidRDefault="008544EB">
                              <w:pPr>
                                <w:rPr>
                                  <w:sz w:val="16"/>
                                  <w:szCs w:val="16"/>
                                </w:rPr>
                              </w:pPr>
                              <w:r w:rsidRPr="0006334F">
                                <w:rPr>
                                  <w:sz w:val="16"/>
                                  <w:szCs w:val="16"/>
                                </w:rPr>
                                <w:t>Dr. Carrie A Brown</w:t>
                              </w:r>
                            </w:p>
                            <w:p w14:paraId="19AA750A" w14:textId="24F1D5E7" w:rsidR="008544EB" w:rsidRPr="0006334F" w:rsidRDefault="008544EB" w:rsidP="008544EB">
                              <w:pPr>
                                <w:ind w:left="144"/>
                                <w:rPr>
                                  <w:sz w:val="16"/>
                                  <w:szCs w:val="16"/>
                                </w:rPr>
                              </w:pPr>
                              <w:r w:rsidRPr="0006334F">
                                <w:rPr>
                                  <w:sz w:val="16"/>
                                  <w:szCs w:val="16"/>
                                </w:rPr>
                                <w:t>Innovative Mobile Therapy, LTD.</w:t>
                              </w:r>
                            </w:p>
                            <w:p w14:paraId="78681EE1" w14:textId="7A5F63F9" w:rsidR="008544EB" w:rsidRPr="0006334F" w:rsidRDefault="008544EB" w:rsidP="008544EB">
                              <w:pPr>
                                <w:rPr>
                                  <w:sz w:val="16"/>
                                  <w:szCs w:val="16"/>
                                </w:rPr>
                              </w:pPr>
                              <w:r w:rsidRPr="0006334F">
                                <w:rPr>
                                  <w:sz w:val="16"/>
                                  <w:szCs w:val="16"/>
                                </w:rPr>
                                <w:t>Brandei Goolsby</w:t>
                              </w:r>
                            </w:p>
                            <w:p w14:paraId="53966123" w14:textId="51F3617A" w:rsidR="008544EB" w:rsidRPr="0006334F" w:rsidRDefault="008544EB" w:rsidP="008544EB">
                              <w:pPr>
                                <w:rPr>
                                  <w:sz w:val="16"/>
                                  <w:szCs w:val="16"/>
                                </w:rPr>
                              </w:pPr>
                              <w:r w:rsidRPr="0006334F">
                                <w:rPr>
                                  <w:sz w:val="16"/>
                                  <w:szCs w:val="16"/>
                                </w:rPr>
                                <w:t>Neal Insurance Agency</w:t>
                              </w:r>
                            </w:p>
                            <w:p w14:paraId="7C25026A" w14:textId="031127CC" w:rsidR="008544EB" w:rsidRPr="0006334F" w:rsidRDefault="008544EB" w:rsidP="008544EB">
                              <w:pPr>
                                <w:rPr>
                                  <w:sz w:val="16"/>
                                  <w:szCs w:val="16"/>
                                </w:rPr>
                              </w:pPr>
                              <w:r w:rsidRPr="0006334F">
                                <w:rPr>
                                  <w:sz w:val="16"/>
                                  <w:szCs w:val="16"/>
                                </w:rPr>
                                <w:t>Earl &amp; Zenia Shipp</w:t>
                              </w:r>
                            </w:p>
                            <w:p w14:paraId="0EE0C43F" w14:textId="169152D5" w:rsidR="008544EB" w:rsidRPr="0006334F" w:rsidRDefault="008544EB" w:rsidP="008544EB">
                              <w:pPr>
                                <w:rPr>
                                  <w:sz w:val="16"/>
                                  <w:szCs w:val="16"/>
                                </w:rPr>
                              </w:pPr>
                              <w:r w:rsidRPr="0006334F">
                                <w:rPr>
                                  <w:sz w:val="16"/>
                                  <w:szCs w:val="16"/>
                                </w:rPr>
                                <w:t>Carmage &amp; Martha Walls Foundation</w:t>
                              </w:r>
                            </w:p>
                            <w:p w14:paraId="49BF6820" w14:textId="52155295" w:rsidR="008544EB" w:rsidRPr="0006334F" w:rsidRDefault="008544EB" w:rsidP="008544EB">
                              <w:pPr>
                                <w:rPr>
                                  <w:sz w:val="16"/>
                                  <w:szCs w:val="16"/>
                                </w:rPr>
                              </w:pPr>
                              <w:r w:rsidRPr="0006334F">
                                <w:rPr>
                                  <w:sz w:val="16"/>
                                  <w:szCs w:val="16"/>
                                </w:rPr>
                                <w:t>J Walker Enterprises</w:t>
                              </w:r>
                            </w:p>
                            <w:p w14:paraId="0DB2597C" w14:textId="47776E33" w:rsidR="008544EB" w:rsidRPr="0006334F" w:rsidRDefault="0006334F" w:rsidP="008544EB">
                              <w:pPr>
                                <w:rPr>
                                  <w:sz w:val="16"/>
                                  <w:szCs w:val="16"/>
                                </w:rPr>
                              </w:pPr>
                              <w:r w:rsidRPr="0006334F">
                                <w:rPr>
                                  <w:sz w:val="16"/>
                                  <w:szCs w:val="16"/>
                                </w:rPr>
                                <w:t>Wal-Mart</w:t>
                              </w:r>
                            </w:p>
                            <w:p w14:paraId="10D706B7" w14:textId="06A236C7" w:rsidR="008544EB" w:rsidRPr="0006334F" w:rsidRDefault="008544EB" w:rsidP="008544EB">
                              <w:pPr>
                                <w:rPr>
                                  <w:sz w:val="16"/>
                                  <w:szCs w:val="16"/>
                                </w:rPr>
                              </w:pPr>
                              <w:r w:rsidRPr="0006334F">
                                <w:rPr>
                                  <w:sz w:val="16"/>
                                  <w:szCs w:val="16"/>
                                </w:rPr>
                                <w:t>Wells Fargo Bank</w:t>
                              </w:r>
                            </w:p>
                            <w:p w14:paraId="0BCB8046" w14:textId="1D65DB43" w:rsidR="008544EB" w:rsidRPr="0006334F" w:rsidRDefault="008544EB" w:rsidP="008544EB">
                              <w:pPr>
                                <w:rPr>
                                  <w:sz w:val="16"/>
                                  <w:szCs w:val="16"/>
                                </w:rPr>
                              </w:pPr>
                              <w:r w:rsidRPr="0006334F">
                                <w:rPr>
                                  <w:sz w:val="16"/>
                                  <w:szCs w:val="16"/>
                                </w:rPr>
                                <w:t>Wipfli</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19343054" name="Text Box 819343054"/>
                        <wps:cNvSpPr txBox="1"/>
                        <wps:spPr>
                          <a:xfrm>
                            <a:off x="1412" y="-31150"/>
                            <a:ext cx="1828801" cy="1123697"/>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5EE40" w14:textId="1A075E6A" w:rsidR="00161A32" w:rsidRPr="008544EB" w:rsidRDefault="008544EB">
                              <w:pPr>
                                <w:pStyle w:val="NoSpacing"/>
                                <w:jc w:val="center"/>
                                <w:rPr>
                                  <w:rFonts w:asciiTheme="majorHAnsi" w:eastAsiaTheme="majorEastAsia" w:hAnsiTheme="majorHAnsi" w:cstheme="majorBidi"/>
                                  <w:caps/>
                                  <w:color w:val="002060"/>
                                  <w:sz w:val="24"/>
                                  <w:szCs w:val="24"/>
                                </w:rPr>
                              </w:pPr>
                              <w:r w:rsidRPr="008544EB">
                                <w:rPr>
                                  <w:rFonts w:asciiTheme="majorHAnsi" w:eastAsiaTheme="majorEastAsia" w:hAnsiTheme="majorHAnsi" w:cstheme="majorBidi"/>
                                  <w:caps/>
                                  <w:color w:val="002060"/>
                                  <w:sz w:val="24"/>
                                  <w:szCs w:val="24"/>
                                </w:rPr>
                                <w:t>A</w:t>
                              </w:r>
                              <w:r w:rsidR="00BB665D">
                                <w:rPr>
                                  <w:rFonts w:asciiTheme="majorHAnsi" w:eastAsiaTheme="majorEastAsia" w:hAnsiTheme="majorHAnsi" w:cstheme="majorBidi"/>
                                  <w:caps/>
                                  <w:color w:val="002060"/>
                                  <w:sz w:val="24"/>
                                  <w:szCs w:val="24"/>
                                </w:rPr>
                                <w:t>m</w:t>
                              </w:r>
                              <w:r w:rsidRPr="008544EB">
                                <w:rPr>
                                  <w:rFonts w:asciiTheme="majorHAnsi" w:eastAsiaTheme="majorEastAsia" w:hAnsiTheme="majorHAnsi" w:cstheme="majorBidi"/>
                                  <w:caps/>
                                  <w:color w:val="002060"/>
                                  <w:sz w:val="24"/>
                                  <w:szCs w:val="24"/>
                                </w:rPr>
                                <w:t>bassador Donor ($3,000+)</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DAD79" id="_x0000_s1055" style="position:absolute;margin-left:-31.15pt;margin-top:208.5pt;width:117.95pt;height:225.75pt;z-index:-251627520;mso-wrap-distance-left:18pt;mso-wrap-distance-right:18pt;mso-position-horizontal-relative:margin;mso-position-vertical-relative:margin;mso-width-relative:margin;mso-height-relative:margin" coordorigin="14,-311" coordsize="18288,5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">
                <v:rect id="Rectangle 1535390773" o:spid="_x0000_s1056" style="position:absolute;left:14;top:10358;width:18288;height:4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" fillcolor="#002060" stroked="f" strokeweight="1.52778mm">
                  <v:stroke linestyle="thickThin"/>
                  <v:textbox inset=",14.4pt,8.64pt,18pt">
                    <w:txbxContent>
                      <w:p w14:paraId="7A4B0E71" w14:textId="049B8F69" w:rsidR="00161A32" w:rsidRPr="0006334F" w:rsidRDefault="008544EB">
                        <w:pPr>
                          <w:rPr>
                            <w:sz w:val="16"/>
                            <w:szCs w:val="16"/>
                          </w:rPr>
                        </w:pPr>
                        <w:r w:rsidRPr="0006334F">
                          <w:rPr>
                            <w:sz w:val="16"/>
                            <w:szCs w:val="16"/>
                          </w:rPr>
                          <w:t>Dr. Diana Bazan</w:t>
                        </w:r>
                      </w:p>
                      <w:p w14:paraId="573E61B0" w14:textId="512CC585" w:rsidR="008544EB" w:rsidRPr="0006334F" w:rsidRDefault="008544EB">
                        <w:pPr>
                          <w:rPr>
                            <w:sz w:val="16"/>
                            <w:szCs w:val="16"/>
                          </w:rPr>
                        </w:pPr>
                        <w:r w:rsidRPr="0006334F">
                          <w:rPr>
                            <w:sz w:val="16"/>
                            <w:szCs w:val="16"/>
                          </w:rPr>
                          <w:t>Dr. Carrie A Brown</w:t>
                        </w:r>
                      </w:p>
                      <w:p w14:paraId="19AA750A" w14:textId="24F1D5E7" w:rsidR="008544EB" w:rsidRPr="0006334F" w:rsidRDefault="008544EB" w:rsidP="008544EB">
                        <w:pPr>
                          <w:ind w:left="144"/>
                          <w:rPr>
                            <w:sz w:val="16"/>
                            <w:szCs w:val="16"/>
                          </w:rPr>
                        </w:pPr>
                        <w:r w:rsidRPr="0006334F">
                          <w:rPr>
                            <w:sz w:val="16"/>
                            <w:szCs w:val="16"/>
                          </w:rPr>
                          <w:t>Innovative Mobile Therapy, LTD.</w:t>
                        </w:r>
                      </w:p>
                      <w:p w14:paraId="78681EE1" w14:textId="7A5F63F9" w:rsidR="008544EB" w:rsidRPr="0006334F" w:rsidRDefault="008544EB" w:rsidP="008544EB">
                        <w:pPr>
                          <w:rPr>
                            <w:sz w:val="16"/>
                            <w:szCs w:val="16"/>
                          </w:rPr>
                        </w:pPr>
                        <w:r w:rsidRPr="0006334F">
                          <w:rPr>
                            <w:sz w:val="16"/>
                            <w:szCs w:val="16"/>
                          </w:rPr>
                          <w:t>Brandei Goolsby</w:t>
                        </w:r>
                      </w:p>
                      <w:p w14:paraId="53966123" w14:textId="51F3617A" w:rsidR="008544EB" w:rsidRPr="0006334F" w:rsidRDefault="008544EB" w:rsidP="008544EB">
                        <w:pPr>
                          <w:rPr>
                            <w:sz w:val="16"/>
                            <w:szCs w:val="16"/>
                          </w:rPr>
                        </w:pPr>
                        <w:r w:rsidRPr="0006334F">
                          <w:rPr>
                            <w:sz w:val="16"/>
                            <w:szCs w:val="16"/>
                          </w:rPr>
                          <w:t>Neal Insurance Agency</w:t>
                        </w:r>
                      </w:p>
                      <w:p w14:paraId="7C25026A" w14:textId="031127CC" w:rsidR="008544EB" w:rsidRPr="0006334F" w:rsidRDefault="008544EB" w:rsidP="008544EB">
                        <w:pPr>
                          <w:rPr>
                            <w:sz w:val="16"/>
                            <w:szCs w:val="16"/>
                          </w:rPr>
                        </w:pPr>
                        <w:r w:rsidRPr="0006334F">
                          <w:rPr>
                            <w:sz w:val="16"/>
                            <w:szCs w:val="16"/>
                          </w:rPr>
                          <w:t>Earl &amp; Zenia Shipp</w:t>
                        </w:r>
                      </w:p>
                      <w:p w14:paraId="0EE0C43F" w14:textId="169152D5" w:rsidR="008544EB" w:rsidRPr="0006334F" w:rsidRDefault="008544EB" w:rsidP="008544EB">
                        <w:pPr>
                          <w:rPr>
                            <w:sz w:val="16"/>
                            <w:szCs w:val="16"/>
                          </w:rPr>
                        </w:pPr>
                        <w:r w:rsidRPr="0006334F">
                          <w:rPr>
                            <w:sz w:val="16"/>
                            <w:szCs w:val="16"/>
                          </w:rPr>
                          <w:t>Carmage &amp; Martha Walls Foundation</w:t>
                        </w:r>
                      </w:p>
                      <w:p w14:paraId="49BF6820" w14:textId="52155295" w:rsidR="008544EB" w:rsidRPr="0006334F" w:rsidRDefault="008544EB" w:rsidP="008544EB">
                        <w:pPr>
                          <w:rPr>
                            <w:sz w:val="16"/>
                            <w:szCs w:val="16"/>
                          </w:rPr>
                        </w:pPr>
                        <w:r w:rsidRPr="0006334F">
                          <w:rPr>
                            <w:sz w:val="16"/>
                            <w:szCs w:val="16"/>
                          </w:rPr>
                          <w:t>J Walker Enterprises</w:t>
                        </w:r>
                      </w:p>
                      <w:p w14:paraId="0DB2597C" w14:textId="47776E33" w:rsidR="008544EB" w:rsidRPr="0006334F" w:rsidRDefault="0006334F" w:rsidP="008544EB">
                        <w:pPr>
                          <w:rPr>
                            <w:sz w:val="16"/>
                            <w:szCs w:val="16"/>
                          </w:rPr>
                        </w:pPr>
                        <w:r w:rsidRPr="0006334F">
                          <w:rPr>
                            <w:sz w:val="16"/>
                            <w:szCs w:val="16"/>
                          </w:rPr>
                          <w:t>Wal-Mart</w:t>
                        </w:r>
                      </w:p>
                      <w:p w14:paraId="10D706B7" w14:textId="06A236C7" w:rsidR="008544EB" w:rsidRPr="0006334F" w:rsidRDefault="008544EB" w:rsidP="008544EB">
                        <w:pPr>
                          <w:rPr>
                            <w:sz w:val="16"/>
                            <w:szCs w:val="16"/>
                          </w:rPr>
                        </w:pPr>
                        <w:r w:rsidRPr="0006334F">
                          <w:rPr>
                            <w:sz w:val="16"/>
                            <w:szCs w:val="16"/>
                          </w:rPr>
                          <w:t>Wells Fargo Bank</w:t>
                        </w:r>
                      </w:p>
                      <w:p w14:paraId="0BCB8046" w14:textId="1D65DB43" w:rsidR="008544EB" w:rsidRPr="0006334F" w:rsidRDefault="008544EB" w:rsidP="008544EB">
                        <w:pPr>
                          <w:rPr>
                            <w:sz w:val="16"/>
                            <w:szCs w:val="16"/>
                          </w:rPr>
                        </w:pPr>
                        <w:r w:rsidRPr="0006334F">
                          <w:rPr>
                            <w:sz w:val="16"/>
                            <w:szCs w:val="16"/>
                          </w:rPr>
                          <w:t>Wipfli</w:t>
                        </w:r>
                      </w:p>
                    </w:txbxContent>
                  </v:textbox>
                </v:rect>
                <v:shape id="Text Box 819343054" o:spid="_x0000_s1057" type="#_x0000_t202" style="position:absolute;left:14;top:-311;width:18288;height:1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" fillcolor="#c8cae7 [671]" stroked="f" strokeweight=".5pt">
                  <v:textbox inset=",7.2pt,,7.2pt">
                    <w:txbxContent>
                      <w:p w14:paraId="2C75EE40" w14:textId="1A075E6A" w:rsidR="00161A32" w:rsidRPr="008544EB" w:rsidRDefault="008544EB">
                        <w:pPr>
                          <w:pStyle w:val="NoSpacing"/>
                          <w:jc w:val="center"/>
                          <w:rPr>
                            <w:rFonts w:asciiTheme="majorHAnsi" w:eastAsiaTheme="majorEastAsia" w:hAnsiTheme="majorHAnsi" w:cstheme="majorBidi"/>
                            <w:caps/>
                            <w:color w:val="002060"/>
                            <w:sz w:val="24"/>
                            <w:szCs w:val="24"/>
                          </w:rPr>
                        </w:pPr>
                        <w:r w:rsidRPr="008544EB">
                          <w:rPr>
                            <w:rFonts w:asciiTheme="majorHAnsi" w:eastAsiaTheme="majorEastAsia" w:hAnsiTheme="majorHAnsi" w:cstheme="majorBidi"/>
                            <w:caps/>
                            <w:color w:val="002060"/>
                            <w:sz w:val="24"/>
                            <w:szCs w:val="24"/>
                          </w:rPr>
                          <w:t>A</w:t>
                        </w:r>
                        <w:r w:rsidR="00BB665D">
                          <w:rPr>
                            <w:rFonts w:asciiTheme="majorHAnsi" w:eastAsiaTheme="majorEastAsia" w:hAnsiTheme="majorHAnsi" w:cstheme="majorBidi"/>
                            <w:caps/>
                            <w:color w:val="002060"/>
                            <w:sz w:val="24"/>
                            <w:szCs w:val="24"/>
                          </w:rPr>
                          <w:t>m</w:t>
                        </w:r>
                        <w:r w:rsidRPr="008544EB">
                          <w:rPr>
                            <w:rFonts w:asciiTheme="majorHAnsi" w:eastAsiaTheme="majorEastAsia" w:hAnsiTheme="majorHAnsi" w:cstheme="majorBidi"/>
                            <w:caps/>
                            <w:color w:val="002060"/>
                            <w:sz w:val="24"/>
                            <w:szCs w:val="24"/>
                          </w:rPr>
                          <w:t>bassador Donor ($3,000+)</w:t>
                        </w:r>
                      </w:p>
                    </w:txbxContent>
                  </v:textbox>
                </v:shape>
                <w10:wrap type="square" anchorx="margin" anchory="margin"/>
              </v:group>
            </w:pict>
          </mc:Fallback>
        </mc:AlternateContent>
      </w:r>
      <w:r w:rsidR="006528FB">
        <w:rPr>
          <w:noProof/>
        </w:rPr>
        <mc:AlternateContent>
          <mc:Choice Requires="wpg">
            <w:drawing>
              <wp:anchor distT="0" distB="0" distL="228600" distR="228600" simplePos="0" relativeHeight="251697152" behindDoc="1" locked="0" layoutInCell="1" allowOverlap="1" wp14:anchorId="46DB8E40" wp14:editId="165893CE">
                <wp:simplePos x="0" y="0"/>
                <wp:positionH relativeFrom="margin">
                  <wp:posOffset>5178277</wp:posOffset>
                </wp:positionH>
                <wp:positionV relativeFrom="margin">
                  <wp:posOffset>2677893</wp:posOffset>
                </wp:positionV>
                <wp:extent cx="1477645" cy="2296160"/>
                <wp:effectExtent l="0" t="0" r="8255" b="8890"/>
                <wp:wrapSquare wrapText="bothSides"/>
                <wp:docPr id="1589288199" name="Group 65"/>
                <wp:cNvGraphicFramePr/>
                <a:graphic xmlns:a="http://schemas.openxmlformats.org/drawingml/2006/main">
                  <a:graphicData uri="http://schemas.microsoft.com/office/word/2010/wordprocessingGroup">
                    <wpg:wgp>
                      <wpg:cNvGrpSpPr/>
                      <wpg:grpSpPr>
                        <a:xfrm>
                          <a:off x="0" y="0"/>
                          <a:ext cx="1477645" cy="2296160"/>
                          <a:chOff x="-183" y="231820"/>
                          <a:chExt cx="1828983" cy="2297944"/>
                        </a:xfrm>
                      </wpg:grpSpPr>
                      <wps:wsp>
                        <wps:cNvPr id="1441489100" name="Rectangle 1441489100"/>
                        <wps:cNvSpPr/>
                        <wps:spPr>
                          <a:xfrm>
                            <a:off x="-183" y="756110"/>
                            <a:ext cx="1828800" cy="1773654"/>
                          </a:xfrm>
                          <a:prstGeom prst="rect">
                            <a:avLst/>
                          </a:prstGeom>
                          <a:solidFill>
                            <a:srgbClr val="EAEA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F6E52" w14:textId="010B4AEC" w:rsidR="00E11042" w:rsidRPr="0006334F" w:rsidRDefault="0006334F">
                              <w:pPr>
                                <w:rPr>
                                  <w:color w:val="002060"/>
                                  <w:sz w:val="16"/>
                                  <w:szCs w:val="16"/>
                                </w:rPr>
                              </w:pPr>
                              <w:r w:rsidRPr="0006334F">
                                <w:rPr>
                                  <w:color w:val="002060"/>
                                  <w:sz w:val="16"/>
                                  <w:szCs w:val="16"/>
                                </w:rPr>
                                <w:t>Jim Isom</w:t>
                              </w:r>
                            </w:p>
                            <w:p w14:paraId="7D001FBC" w14:textId="32CB63C0" w:rsidR="0006334F" w:rsidRPr="0006334F" w:rsidRDefault="0006334F">
                              <w:pPr>
                                <w:rPr>
                                  <w:color w:val="002060"/>
                                  <w:sz w:val="16"/>
                                  <w:szCs w:val="16"/>
                                </w:rPr>
                              </w:pPr>
                              <w:r w:rsidRPr="0006334F">
                                <w:rPr>
                                  <w:color w:val="002060"/>
                                  <w:sz w:val="16"/>
                                  <w:szCs w:val="16"/>
                                </w:rPr>
                                <w:t>Ruby Jackson</w:t>
                              </w:r>
                            </w:p>
                            <w:p w14:paraId="0C340116" w14:textId="65E25272" w:rsidR="0006334F" w:rsidRPr="0006334F" w:rsidRDefault="0006334F">
                              <w:pPr>
                                <w:rPr>
                                  <w:color w:val="002060"/>
                                  <w:sz w:val="16"/>
                                  <w:szCs w:val="16"/>
                                </w:rPr>
                              </w:pPr>
                              <w:r w:rsidRPr="0006334F">
                                <w:rPr>
                                  <w:color w:val="002060"/>
                                  <w:sz w:val="16"/>
                                  <w:szCs w:val="16"/>
                                </w:rPr>
                                <w:t>One Stop Bus Stop</w:t>
                              </w:r>
                            </w:p>
                            <w:p w14:paraId="2E94EBC5" w14:textId="526CC482" w:rsidR="0006334F" w:rsidRPr="0006334F" w:rsidRDefault="0006334F">
                              <w:pPr>
                                <w:rPr>
                                  <w:color w:val="002060"/>
                                  <w:sz w:val="16"/>
                                  <w:szCs w:val="16"/>
                                </w:rPr>
                              </w:pPr>
                              <w:r w:rsidRPr="0006334F">
                                <w:rPr>
                                  <w:color w:val="002060"/>
                                  <w:sz w:val="16"/>
                                  <w:szCs w:val="16"/>
                                </w:rPr>
                                <w:t>Kathy Pickering, RN</w:t>
                              </w:r>
                            </w:p>
                            <w:p w14:paraId="01443156" w14:textId="049D3880" w:rsidR="0006334F" w:rsidRPr="0006334F" w:rsidRDefault="0006334F">
                              <w:pPr>
                                <w:rPr>
                                  <w:color w:val="002060"/>
                                  <w:sz w:val="16"/>
                                  <w:szCs w:val="16"/>
                                </w:rPr>
                              </w:pPr>
                              <w:r w:rsidRPr="0006334F">
                                <w:rPr>
                                  <w:color w:val="002060"/>
                                  <w:sz w:val="16"/>
                                  <w:szCs w:val="16"/>
                                </w:rPr>
                                <w:t>Raggedy Jan’s</w:t>
                              </w:r>
                            </w:p>
                            <w:p w14:paraId="2BF0123E" w14:textId="41B38E8F" w:rsidR="0006334F" w:rsidRPr="0006334F" w:rsidRDefault="0006334F">
                              <w:pPr>
                                <w:rPr>
                                  <w:color w:val="002060"/>
                                  <w:sz w:val="16"/>
                                  <w:szCs w:val="16"/>
                                </w:rPr>
                              </w:pPr>
                              <w:r w:rsidRPr="0006334F">
                                <w:rPr>
                                  <w:color w:val="002060"/>
                                  <w:sz w:val="16"/>
                                  <w:szCs w:val="16"/>
                                </w:rPr>
                                <w:t>Daniel Leal</w:t>
                              </w:r>
                            </w:p>
                            <w:p w14:paraId="267D6E99" w14:textId="48150F27" w:rsidR="0006334F" w:rsidRPr="0006334F" w:rsidRDefault="0006334F">
                              <w:pPr>
                                <w:rPr>
                                  <w:color w:val="002060"/>
                                  <w:sz w:val="16"/>
                                  <w:szCs w:val="16"/>
                                </w:rPr>
                              </w:pPr>
                              <w:r w:rsidRPr="0006334F">
                                <w:rPr>
                                  <w:color w:val="002060"/>
                                  <w:sz w:val="16"/>
                                  <w:szCs w:val="16"/>
                                </w:rPr>
                                <w:t>Mr. &amp; Mrs. T.J. Wright, Jr.</w:t>
                              </w:r>
                            </w:p>
                            <w:p w14:paraId="0CD6EFCA" w14:textId="3B15BF6B" w:rsidR="0006334F" w:rsidRPr="0006334F" w:rsidRDefault="0006334F">
                              <w:pPr>
                                <w:rPr>
                                  <w:color w:val="002060"/>
                                  <w:sz w:val="16"/>
                                  <w:szCs w:val="16"/>
                                </w:rPr>
                              </w:pPr>
                              <w:proofErr w:type="spellStart"/>
                              <w:r w:rsidRPr="0006334F">
                                <w:rPr>
                                  <w:color w:val="002060"/>
                                  <w:sz w:val="16"/>
                                  <w:szCs w:val="16"/>
                                </w:rPr>
                                <w:t>Emeraldo</w:t>
                              </w:r>
                              <w:proofErr w:type="spellEnd"/>
                              <w:r w:rsidRPr="0006334F">
                                <w:rPr>
                                  <w:color w:val="002060"/>
                                  <w:sz w:val="16"/>
                                  <w:szCs w:val="16"/>
                                </w:rPr>
                                <w:t xml:space="preserve"> Falcon Jr. M.D.</w:t>
                              </w:r>
                            </w:p>
                            <w:p w14:paraId="2F9BDC0F" w14:textId="26AE5E91" w:rsidR="0006334F" w:rsidRPr="0006334F" w:rsidRDefault="0006334F">
                              <w:pPr>
                                <w:rPr>
                                  <w:color w:val="002060"/>
                                  <w:sz w:val="16"/>
                                  <w:szCs w:val="16"/>
                                </w:rPr>
                              </w:pPr>
                              <w:r w:rsidRPr="0006334F">
                                <w:rPr>
                                  <w:color w:val="002060"/>
                                  <w:sz w:val="16"/>
                                  <w:szCs w:val="16"/>
                                </w:rPr>
                                <w:t>Barbara P Fratila, JD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486984163" name="Text Box 1486984163"/>
                        <wps:cNvSpPr txBox="1"/>
                        <wps:spPr>
                          <a:xfrm>
                            <a:off x="0" y="231820"/>
                            <a:ext cx="1828800" cy="552029"/>
                          </a:xfrm>
                          <a:prstGeom prst="rect">
                            <a:avLst/>
                          </a:prstGeom>
                          <a:solidFill>
                            <a:srgbClr val="99663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EACDE" w14:textId="4C7DF08C" w:rsidR="00E11042" w:rsidRDefault="00E11042">
                              <w:pPr>
                                <w:pStyle w:val="NoSpacing"/>
                                <w:jc w:val="center"/>
                                <w:rPr>
                                  <w:rFonts w:asciiTheme="majorHAnsi" w:eastAsiaTheme="majorEastAsia" w:hAnsiTheme="majorHAnsi" w:cstheme="majorBidi"/>
                                  <w:caps/>
                                  <w:color w:val="FFFFFF" w:themeColor="background1"/>
                                  <w:sz w:val="24"/>
                                  <w:szCs w:val="24"/>
                                </w:rPr>
                              </w:pPr>
                              <w:r w:rsidRPr="00E11042">
                                <w:rPr>
                                  <w:rFonts w:asciiTheme="majorHAnsi" w:eastAsiaTheme="majorEastAsia" w:hAnsiTheme="majorHAnsi" w:cstheme="majorBidi"/>
                                  <w:caps/>
                                  <w:color w:val="FFFFFF" w:themeColor="background1"/>
                                  <w:sz w:val="24"/>
                                  <w:szCs w:val="24"/>
                                </w:rPr>
                                <w:t>Bronze Donor</w:t>
                              </w:r>
                            </w:p>
                            <w:p w14:paraId="14881DE0" w14:textId="6AF76B57" w:rsidR="00E11042" w:rsidRPr="00E11042" w:rsidRDefault="00E11042">
                              <w:pPr>
                                <w:pStyle w:val="NoSpacing"/>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($1-$99)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B8E40" id="_x0000_s1052" style="position:absolute;margin-left:407.75pt;margin-top:210.85pt;width:116.35pt;height:180.8pt;z-index:-251619328;mso-wrap-distance-left:18pt;mso-wrap-distance-right:18pt;mso-position-horizontal-relative:margin;mso-position-vertical-relative:margin;mso-width-relative:margin;mso-height-relative:margin" coordorigin="-1,2318" coordsize="18289,2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">
                <v:rect id="Rectangle 1441489100" o:spid="_x0000_s1053" style="position:absolute;left:-1;top:7561;width:18287;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" fillcolor="#eaeaea" stroked="f" strokeweight="1.52778mm">
                  <v:stroke linestyle="thickThin"/>
                  <v:textbox inset=",14.4pt,8.64pt,18pt">
                    <w:txbxContent>
                      <w:p w14:paraId="112F6E52" w14:textId="010B4AEC" w:rsidR="00E11042" w:rsidRPr="0006334F" w:rsidRDefault="0006334F">
                        <w:pPr>
                          <w:rPr>
                            <w:color w:val="002060"/>
                            <w:sz w:val="16"/>
                            <w:szCs w:val="16"/>
                          </w:rPr>
                        </w:pPr>
                        <w:r w:rsidRPr="0006334F">
                          <w:rPr>
                            <w:color w:val="002060"/>
                            <w:sz w:val="16"/>
                            <w:szCs w:val="16"/>
                          </w:rPr>
                          <w:t>Jim Isom</w:t>
                        </w:r>
                      </w:p>
                      <w:p w14:paraId="7D001FBC" w14:textId="32CB63C0" w:rsidR="0006334F" w:rsidRPr="0006334F" w:rsidRDefault="0006334F">
                        <w:pPr>
                          <w:rPr>
                            <w:color w:val="002060"/>
                            <w:sz w:val="16"/>
                            <w:szCs w:val="16"/>
                          </w:rPr>
                        </w:pPr>
                        <w:r w:rsidRPr="0006334F">
                          <w:rPr>
                            <w:color w:val="002060"/>
                            <w:sz w:val="16"/>
                            <w:szCs w:val="16"/>
                          </w:rPr>
                          <w:t>Ruby Jackson</w:t>
                        </w:r>
                      </w:p>
                      <w:p w14:paraId="0C340116" w14:textId="65E25272" w:rsidR="0006334F" w:rsidRPr="0006334F" w:rsidRDefault="0006334F">
                        <w:pPr>
                          <w:rPr>
                            <w:color w:val="002060"/>
                            <w:sz w:val="16"/>
                            <w:szCs w:val="16"/>
                          </w:rPr>
                        </w:pPr>
                        <w:r w:rsidRPr="0006334F">
                          <w:rPr>
                            <w:color w:val="002060"/>
                            <w:sz w:val="16"/>
                            <w:szCs w:val="16"/>
                          </w:rPr>
                          <w:t>One Stop Bus Stop</w:t>
                        </w:r>
                      </w:p>
                      <w:p w14:paraId="2E94EBC5" w14:textId="526CC482" w:rsidR="0006334F" w:rsidRPr="0006334F" w:rsidRDefault="0006334F">
                        <w:pPr>
                          <w:rPr>
                            <w:color w:val="002060"/>
                            <w:sz w:val="16"/>
                            <w:szCs w:val="16"/>
                          </w:rPr>
                        </w:pPr>
                        <w:r w:rsidRPr="0006334F">
                          <w:rPr>
                            <w:color w:val="002060"/>
                            <w:sz w:val="16"/>
                            <w:szCs w:val="16"/>
                          </w:rPr>
                          <w:t>Kathy Pickering, RN</w:t>
                        </w:r>
                      </w:p>
                      <w:p w14:paraId="01443156" w14:textId="049D3880" w:rsidR="0006334F" w:rsidRPr="0006334F" w:rsidRDefault="0006334F">
                        <w:pPr>
                          <w:rPr>
                            <w:color w:val="002060"/>
                            <w:sz w:val="16"/>
                            <w:szCs w:val="16"/>
                          </w:rPr>
                        </w:pPr>
                        <w:r w:rsidRPr="0006334F">
                          <w:rPr>
                            <w:color w:val="002060"/>
                            <w:sz w:val="16"/>
                            <w:szCs w:val="16"/>
                          </w:rPr>
                          <w:t>Raggedy Jan’s</w:t>
                        </w:r>
                      </w:p>
                      <w:p w14:paraId="2BF0123E" w14:textId="41B38E8F" w:rsidR="0006334F" w:rsidRPr="0006334F" w:rsidRDefault="0006334F">
                        <w:pPr>
                          <w:rPr>
                            <w:color w:val="002060"/>
                            <w:sz w:val="16"/>
                            <w:szCs w:val="16"/>
                          </w:rPr>
                        </w:pPr>
                        <w:r w:rsidRPr="0006334F">
                          <w:rPr>
                            <w:color w:val="002060"/>
                            <w:sz w:val="16"/>
                            <w:szCs w:val="16"/>
                          </w:rPr>
                          <w:t>Daniel Leal</w:t>
                        </w:r>
                      </w:p>
                      <w:p w14:paraId="267D6E99" w14:textId="48150F27" w:rsidR="0006334F" w:rsidRPr="0006334F" w:rsidRDefault="0006334F">
                        <w:pPr>
                          <w:rPr>
                            <w:color w:val="002060"/>
                            <w:sz w:val="16"/>
                            <w:szCs w:val="16"/>
                          </w:rPr>
                        </w:pPr>
                        <w:r w:rsidRPr="0006334F">
                          <w:rPr>
                            <w:color w:val="002060"/>
                            <w:sz w:val="16"/>
                            <w:szCs w:val="16"/>
                          </w:rPr>
                          <w:t>Mr. &amp; Mrs. T.J. Wright, Jr.</w:t>
                        </w:r>
                      </w:p>
                      <w:p w14:paraId="0CD6EFCA" w14:textId="3B15BF6B" w:rsidR="0006334F" w:rsidRPr="0006334F" w:rsidRDefault="0006334F">
                        <w:pPr>
                          <w:rPr>
                            <w:color w:val="002060"/>
                            <w:sz w:val="16"/>
                            <w:szCs w:val="16"/>
                          </w:rPr>
                        </w:pPr>
                        <w:proofErr w:type="spellStart"/>
                        <w:r w:rsidRPr="0006334F">
                          <w:rPr>
                            <w:color w:val="002060"/>
                            <w:sz w:val="16"/>
                            <w:szCs w:val="16"/>
                          </w:rPr>
                          <w:t>Emeraldo</w:t>
                        </w:r>
                        <w:proofErr w:type="spellEnd"/>
                        <w:r w:rsidRPr="0006334F">
                          <w:rPr>
                            <w:color w:val="002060"/>
                            <w:sz w:val="16"/>
                            <w:szCs w:val="16"/>
                          </w:rPr>
                          <w:t xml:space="preserve"> Falcon Jr. M.D.</w:t>
                        </w:r>
                      </w:p>
                      <w:p w14:paraId="2F9BDC0F" w14:textId="26AE5E91" w:rsidR="0006334F" w:rsidRPr="0006334F" w:rsidRDefault="0006334F">
                        <w:pPr>
                          <w:rPr>
                            <w:color w:val="002060"/>
                            <w:sz w:val="16"/>
                            <w:szCs w:val="16"/>
                          </w:rPr>
                        </w:pPr>
                        <w:r w:rsidRPr="0006334F">
                          <w:rPr>
                            <w:color w:val="002060"/>
                            <w:sz w:val="16"/>
                            <w:szCs w:val="16"/>
                          </w:rPr>
                          <w:t>Barbara P Fratila, JD</w:t>
                        </w:r>
                      </w:p>
                    </w:txbxContent>
                  </v:textbox>
                </v:rect>
                <v:shape id="Text Box 1486984163" o:spid="_x0000_s1054" type="#_x0000_t202" style="position:absolute;top:2318;width:18288;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" fillcolor="#963" stroked="f" strokeweight=".5pt">
                  <v:textbox inset=",7.2pt,,7.2pt">
                    <w:txbxContent>
                      <w:p w14:paraId="3CDEACDE" w14:textId="4C7DF08C" w:rsidR="00E11042" w:rsidRDefault="00E11042">
                        <w:pPr>
                          <w:pStyle w:val="NoSpacing"/>
                          <w:jc w:val="center"/>
                          <w:rPr>
                            <w:rFonts w:asciiTheme="majorHAnsi" w:eastAsiaTheme="majorEastAsia" w:hAnsiTheme="majorHAnsi" w:cstheme="majorBidi"/>
                            <w:caps/>
                            <w:color w:val="FFFFFF" w:themeColor="background1"/>
                            <w:sz w:val="24"/>
                            <w:szCs w:val="24"/>
                          </w:rPr>
                        </w:pPr>
                        <w:r w:rsidRPr="00E11042">
                          <w:rPr>
                            <w:rFonts w:asciiTheme="majorHAnsi" w:eastAsiaTheme="majorEastAsia" w:hAnsiTheme="majorHAnsi" w:cstheme="majorBidi"/>
                            <w:caps/>
                            <w:color w:val="FFFFFF" w:themeColor="background1"/>
                            <w:sz w:val="24"/>
                            <w:szCs w:val="24"/>
                          </w:rPr>
                          <w:t>Bronze Donor</w:t>
                        </w:r>
                      </w:p>
                      <w:p w14:paraId="14881DE0" w14:textId="6AF76B57" w:rsidR="00E11042" w:rsidRPr="00E11042" w:rsidRDefault="00E11042">
                        <w:pPr>
                          <w:pStyle w:val="NoSpacing"/>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($1-$99)</w:t>
                        </w:r>
                      </w:p>
                    </w:txbxContent>
                  </v:textbox>
                </v:shape>
                <w10:wrap type="square" anchorx="margin" anchory="margin"/>
              </v:group>
            </w:pict>
          </mc:Fallback>
        </mc:AlternateContent>
      </w:r>
      <w:r w:rsidR="006528FB">
        <w:rPr>
          <w:noProof/>
        </w:rPr>
        <mc:AlternateContent>
          <mc:Choice Requires="wpg">
            <w:drawing>
              <wp:anchor distT="0" distB="0" distL="228600" distR="228600" simplePos="0" relativeHeight="251693056" behindDoc="1" locked="0" layoutInCell="1" allowOverlap="1" wp14:anchorId="5B9A8723" wp14:editId="2D6AF18C">
                <wp:simplePos x="0" y="0"/>
                <wp:positionH relativeFrom="margin">
                  <wp:posOffset>2559050</wp:posOffset>
                </wp:positionH>
                <wp:positionV relativeFrom="margin">
                  <wp:posOffset>2568575</wp:posOffset>
                </wp:positionV>
                <wp:extent cx="1520190" cy="3348990"/>
                <wp:effectExtent l="0" t="0" r="3810" b="3810"/>
                <wp:wrapSquare wrapText="bothSides"/>
                <wp:docPr id="856607238" name="Group 65"/>
                <wp:cNvGraphicFramePr/>
                <a:graphic xmlns:a="http://schemas.openxmlformats.org/drawingml/2006/main">
                  <a:graphicData uri="http://schemas.microsoft.com/office/word/2010/wordprocessingGroup">
                    <wpg:wgp>
                      <wpg:cNvGrpSpPr/>
                      <wpg:grpSpPr>
                        <a:xfrm>
                          <a:off x="0" y="0"/>
                          <a:ext cx="1520190" cy="3348990"/>
                          <a:chOff x="0" y="326541"/>
                          <a:chExt cx="1552354" cy="3351380"/>
                        </a:xfrm>
                      </wpg:grpSpPr>
                      <wps:wsp>
                        <wps:cNvPr id="38316130" name="Rectangle 38316130"/>
                        <wps:cNvSpPr/>
                        <wps:spPr>
                          <a:xfrm>
                            <a:off x="0" y="927279"/>
                            <a:ext cx="1552354" cy="2750642"/>
                          </a:xfrm>
                          <a:prstGeom prst="rect">
                            <a:avLst/>
                          </a:prstGeom>
                          <a:solidFill>
                            <a:srgbClr val="EBF2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02D09" w14:textId="179EF5CE" w:rsidR="00F1729F" w:rsidRPr="0006334F" w:rsidRDefault="00F1729F">
                              <w:pPr>
                                <w:rPr>
                                  <w:color w:val="002060"/>
                                  <w:sz w:val="16"/>
                                  <w:szCs w:val="16"/>
                                </w:rPr>
                              </w:pPr>
                              <w:r w:rsidRPr="0006334F">
                                <w:rPr>
                                  <w:color w:val="002060"/>
                                  <w:sz w:val="16"/>
                                  <w:szCs w:val="16"/>
                                </w:rPr>
                                <w:t>Judge Ogden Bass</w:t>
                              </w:r>
                            </w:p>
                            <w:p w14:paraId="2436CB01" w14:textId="47EA0F07" w:rsidR="00F1729F" w:rsidRPr="0006334F" w:rsidRDefault="00653ED8">
                              <w:pPr>
                                <w:rPr>
                                  <w:color w:val="002060"/>
                                  <w:sz w:val="16"/>
                                  <w:szCs w:val="16"/>
                                </w:rPr>
                              </w:pPr>
                              <w:proofErr w:type="spellStart"/>
                              <w:r w:rsidRPr="0006334F">
                                <w:rPr>
                                  <w:color w:val="002060"/>
                                  <w:sz w:val="16"/>
                                  <w:szCs w:val="16"/>
                                </w:rPr>
                                <w:t>Brazosport</w:t>
                              </w:r>
                              <w:proofErr w:type="spellEnd"/>
                              <w:r w:rsidR="00F1729F" w:rsidRPr="0006334F">
                                <w:rPr>
                                  <w:color w:val="002060"/>
                                  <w:sz w:val="16"/>
                                  <w:szCs w:val="16"/>
                                </w:rPr>
                                <w:t xml:space="preserve"> Foods </w:t>
                              </w:r>
                            </w:p>
                            <w:p w14:paraId="1A81FD8A" w14:textId="0D159CAE" w:rsidR="00F1729F" w:rsidRPr="0006334F" w:rsidRDefault="00F1729F">
                              <w:pPr>
                                <w:rPr>
                                  <w:color w:val="002060"/>
                                  <w:sz w:val="16"/>
                                  <w:szCs w:val="16"/>
                                </w:rPr>
                              </w:pPr>
                              <w:r w:rsidRPr="0006334F">
                                <w:rPr>
                                  <w:color w:val="002060"/>
                                  <w:sz w:val="16"/>
                                  <w:szCs w:val="16"/>
                                </w:rPr>
                                <w:t>J&amp;H Energy Consultants</w:t>
                              </w:r>
                            </w:p>
                            <w:p w14:paraId="5693E951" w14:textId="28D70BED" w:rsidR="00F1729F" w:rsidRPr="0006334F" w:rsidRDefault="00F1729F">
                              <w:pPr>
                                <w:rPr>
                                  <w:color w:val="002060"/>
                                  <w:sz w:val="16"/>
                                  <w:szCs w:val="16"/>
                                </w:rPr>
                              </w:pPr>
                              <w:r w:rsidRPr="0006334F">
                                <w:rPr>
                                  <w:color w:val="002060"/>
                                  <w:sz w:val="16"/>
                                  <w:szCs w:val="16"/>
                                </w:rPr>
                                <w:t xml:space="preserve">Terry &amp; Linda </w:t>
                              </w:r>
                              <w:r w:rsidR="00653ED8" w:rsidRPr="0006334F">
                                <w:rPr>
                                  <w:color w:val="002060"/>
                                  <w:sz w:val="16"/>
                                  <w:szCs w:val="16"/>
                                </w:rPr>
                                <w:t>Comingore</w:t>
                              </w:r>
                            </w:p>
                            <w:p w14:paraId="3A84D442" w14:textId="0723FBC4" w:rsidR="00F1729F" w:rsidRPr="0006334F" w:rsidRDefault="00F1729F">
                              <w:pPr>
                                <w:rPr>
                                  <w:color w:val="002060"/>
                                  <w:sz w:val="16"/>
                                  <w:szCs w:val="16"/>
                                </w:rPr>
                              </w:pPr>
                              <w:r w:rsidRPr="0006334F">
                                <w:rPr>
                                  <w:color w:val="002060"/>
                                  <w:sz w:val="16"/>
                                  <w:szCs w:val="16"/>
                                </w:rPr>
                                <w:t>Rev. &amp; Mrs. L.C. Dews</w:t>
                              </w:r>
                            </w:p>
                            <w:p w14:paraId="2690FA12" w14:textId="7689ABBC" w:rsidR="00F1729F" w:rsidRPr="0006334F" w:rsidRDefault="00F1729F">
                              <w:pPr>
                                <w:rPr>
                                  <w:color w:val="002060"/>
                                  <w:sz w:val="16"/>
                                  <w:szCs w:val="16"/>
                                </w:rPr>
                              </w:pPr>
                              <w:r w:rsidRPr="0006334F">
                                <w:rPr>
                                  <w:color w:val="002060"/>
                                  <w:sz w:val="16"/>
                                  <w:szCs w:val="16"/>
                                </w:rPr>
                                <w:t>Bob &amp; Jane Garcia</w:t>
                              </w:r>
                            </w:p>
                            <w:p w14:paraId="5C5FFA40" w14:textId="35C59C51" w:rsidR="00F1729F" w:rsidRPr="0006334F" w:rsidRDefault="00F1729F">
                              <w:pPr>
                                <w:rPr>
                                  <w:color w:val="002060"/>
                                  <w:sz w:val="16"/>
                                  <w:szCs w:val="16"/>
                                </w:rPr>
                              </w:pPr>
                              <w:r w:rsidRPr="0006334F">
                                <w:rPr>
                                  <w:color w:val="002060"/>
                                  <w:sz w:val="16"/>
                                  <w:szCs w:val="16"/>
                                </w:rPr>
                                <w:t>Rev. &amp; Mrs. Larry Griggs</w:t>
                              </w:r>
                              <w:r w:rsidR="00637803" w:rsidRPr="0006334F">
                                <w:rPr>
                                  <w:color w:val="002060"/>
                                  <w:sz w:val="16"/>
                                  <w:szCs w:val="16"/>
                                </w:rPr>
                                <w:t xml:space="preserve">, Sr. </w:t>
                              </w:r>
                            </w:p>
                            <w:p w14:paraId="282391DA" w14:textId="70C4C488" w:rsidR="00637803" w:rsidRPr="0006334F" w:rsidRDefault="00637803">
                              <w:pPr>
                                <w:rPr>
                                  <w:color w:val="002060"/>
                                  <w:sz w:val="16"/>
                                  <w:szCs w:val="16"/>
                                </w:rPr>
                              </w:pPr>
                              <w:r w:rsidRPr="0006334F">
                                <w:rPr>
                                  <w:color w:val="002060"/>
                                  <w:sz w:val="16"/>
                                  <w:szCs w:val="16"/>
                                </w:rPr>
                                <w:t>Gulf Fence Company</w:t>
                              </w:r>
                            </w:p>
                            <w:p w14:paraId="71D741B7" w14:textId="51FC5A64" w:rsidR="00637803" w:rsidRPr="0006334F" w:rsidRDefault="00637803">
                              <w:pPr>
                                <w:rPr>
                                  <w:color w:val="002060"/>
                                  <w:sz w:val="16"/>
                                  <w:szCs w:val="16"/>
                                </w:rPr>
                              </w:pPr>
                              <w:r w:rsidRPr="0006334F">
                                <w:rPr>
                                  <w:color w:val="002060"/>
                                  <w:sz w:val="16"/>
                                  <w:szCs w:val="16"/>
                                </w:rPr>
                                <w:t>Michael &amp; Ann O’Hara</w:t>
                              </w:r>
                            </w:p>
                            <w:p w14:paraId="6C997373" w14:textId="5EC13BEB" w:rsidR="00637803" w:rsidRPr="0006334F" w:rsidRDefault="00637803">
                              <w:pPr>
                                <w:rPr>
                                  <w:color w:val="002060"/>
                                  <w:sz w:val="16"/>
                                  <w:szCs w:val="16"/>
                                </w:rPr>
                              </w:pPr>
                              <w:r w:rsidRPr="0006334F">
                                <w:rPr>
                                  <w:color w:val="002060"/>
                                  <w:sz w:val="16"/>
                                  <w:szCs w:val="16"/>
                                </w:rPr>
                                <w:t>Shel</w:t>
                              </w:r>
                              <w:r w:rsidR="00BB665D">
                                <w:rPr>
                                  <w:color w:val="002060"/>
                                  <w:sz w:val="16"/>
                                  <w:szCs w:val="16"/>
                                </w:rPr>
                                <w:t>l</w:t>
                              </w:r>
                              <w:r w:rsidRPr="0006334F">
                                <w:rPr>
                                  <w:color w:val="002060"/>
                                  <w:sz w:val="16"/>
                                  <w:szCs w:val="16"/>
                                </w:rPr>
                                <w:t>y Patterson</w:t>
                              </w:r>
                            </w:p>
                            <w:p w14:paraId="57990A0B" w14:textId="3F6D95D8" w:rsidR="00637803" w:rsidRPr="0006334F" w:rsidRDefault="00637803">
                              <w:pPr>
                                <w:rPr>
                                  <w:color w:val="002060"/>
                                  <w:sz w:val="16"/>
                                  <w:szCs w:val="16"/>
                                </w:rPr>
                              </w:pPr>
                              <w:proofErr w:type="spellStart"/>
                              <w:r w:rsidRPr="0006334F">
                                <w:rPr>
                                  <w:color w:val="002060"/>
                                  <w:sz w:val="16"/>
                                  <w:szCs w:val="16"/>
                                </w:rPr>
                                <w:t>Sardelich</w:t>
                              </w:r>
                              <w:proofErr w:type="spellEnd"/>
                              <w:r w:rsidRPr="0006334F">
                                <w:rPr>
                                  <w:color w:val="002060"/>
                                  <w:sz w:val="16"/>
                                  <w:szCs w:val="16"/>
                                </w:rPr>
                                <w:t xml:space="preserve"> Counseling &amp; Consulting</w:t>
                              </w:r>
                            </w:p>
                            <w:p w14:paraId="0EF547FB" w14:textId="522284E9" w:rsidR="00637803" w:rsidRPr="0006334F" w:rsidRDefault="00637803">
                              <w:pPr>
                                <w:rPr>
                                  <w:color w:val="002060"/>
                                  <w:sz w:val="16"/>
                                  <w:szCs w:val="16"/>
                                </w:rPr>
                              </w:pPr>
                              <w:r w:rsidRPr="0006334F">
                                <w:rPr>
                                  <w:color w:val="002060"/>
                                  <w:sz w:val="16"/>
                                  <w:szCs w:val="16"/>
                                </w:rPr>
                                <w:t>Frances Schneider</w:t>
                              </w:r>
                            </w:p>
                            <w:p w14:paraId="090DA87A" w14:textId="3624987D" w:rsidR="00637803" w:rsidRPr="00F1729F" w:rsidRDefault="00637803">
                              <w:pPr>
                                <w:rPr>
                                  <w:color w:val="002060"/>
                                  <w:sz w:val="20"/>
                                  <w:szCs w:val="20"/>
                                </w:rPr>
                              </w:pPr>
                              <w:r w:rsidRPr="0006334F">
                                <w:rPr>
                                  <w:color w:val="002060"/>
                                  <w:sz w:val="16"/>
                                  <w:szCs w:val="16"/>
                                </w:rPr>
                                <w:t>Est</w:t>
                              </w:r>
                              <w:r w:rsidR="00BB665D">
                                <w:rPr>
                                  <w:color w:val="002060"/>
                                  <w:sz w:val="16"/>
                                  <w:szCs w:val="16"/>
                                </w:rPr>
                                <w:t>h</w:t>
                              </w:r>
                              <w:r w:rsidRPr="0006334F">
                                <w:rPr>
                                  <w:color w:val="002060"/>
                                  <w:sz w:val="16"/>
                                  <w:szCs w:val="16"/>
                                </w:rPr>
                                <w:t>er Williams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710707233" name="Text Box 1710707233"/>
                        <wps:cNvSpPr txBox="1"/>
                        <wps:spPr>
                          <a:xfrm>
                            <a:off x="0" y="326541"/>
                            <a:ext cx="1552354" cy="600738"/>
                          </a:xfrm>
                          <a:prstGeom prst="rect">
                            <a:avLst/>
                          </a:prstGeom>
                          <a:solidFill>
                            <a:srgbClr val="CC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F7DD1" w14:textId="75D1322C" w:rsidR="00F1729F" w:rsidRDefault="00F1729F">
                              <w:pPr>
                                <w:pStyle w:val="NoSpacing"/>
                                <w:jc w:val="center"/>
                                <w:rPr>
                                  <w:rFonts w:asciiTheme="majorHAnsi" w:eastAsiaTheme="majorEastAsia" w:hAnsiTheme="majorHAnsi" w:cstheme="majorBidi"/>
                                  <w:caps/>
                                  <w:color w:val="002060"/>
                                  <w:sz w:val="24"/>
                                  <w:szCs w:val="24"/>
                                </w:rPr>
                              </w:pPr>
                              <w:r w:rsidRPr="00F1729F">
                                <w:rPr>
                                  <w:rFonts w:asciiTheme="majorHAnsi" w:eastAsiaTheme="majorEastAsia" w:hAnsiTheme="majorHAnsi" w:cstheme="majorBidi"/>
                                  <w:caps/>
                                  <w:color w:val="002060"/>
                                  <w:sz w:val="24"/>
                                  <w:szCs w:val="24"/>
                                </w:rPr>
                                <w:t xml:space="preserve">Gold DOnor </w:t>
                              </w:r>
                            </w:p>
                            <w:p w14:paraId="19A27720" w14:textId="0700761A" w:rsidR="00F1729F" w:rsidRPr="00F1729F" w:rsidRDefault="00F1729F">
                              <w:pPr>
                                <w:pStyle w:val="NoSpacing"/>
                                <w:jc w:val="center"/>
                                <w:rPr>
                                  <w:rFonts w:asciiTheme="majorHAnsi" w:eastAsiaTheme="majorEastAsia" w:hAnsiTheme="majorHAnsi" w:cstheme="majorBidi"/>
                                  <w:caps/>
                                  <w:color w:val="002060"/>
                                  <w:sz w:val="24"/>
                                  <w:szCs w:val="24"/>
                                </w:rPr>
                              </w:pPr>
                              <w:r w:rsidRPr="00F1729F">
                                <w:rPr>
                                  <w:rFonts w:asciiTheme="majorHAnsi" w:eastAsiaTheme="majorEastAsia" w:hAnsiTheme="majorHAnsi" w:cstheme="majorBidi"/>
                                  <w:caps/>
                                  <w:color w:val="002060"/>
                                  <w:sz w:val="24"/>
                                  <w:szCs w:val="24"/>
                                </w:rPr>
                                <w:t>($300-$499)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A8723" id="_x0000_s1061" style="position:absolute;margin-left:201.5pt;margin-top:202.25pt;width:119.7pt;height:263.7pt;z-index:-251623424;mso-wrap-distance-left:18pt;mso-wrap-distance-right:18pt;mso-position-horizontal-relative:margin;mso-position-vertical-relative:margin;mso-width-relative:margin;mso-height-relative:margin" coordorigin=",3265" coordsize="15523,3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">
                <v:rect id="Rectangle 38316130" o:spid="_x0000_s1062" style="position:absolute;top:9272;width:15523;height:2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" fillcolor="#ebf2ff" stroked="f" strokeweight="1.52778mm">
                  <v:stroke linestyle="thickThin"/>
                  <v:textbox inset=",14.4pt,8.64pt,18pt">
                    <w:txbxContent>
                      <w:p w14:paraId="38802D09" w14:textId="179EF5CE" w:rsidR="00F1729F" w:rsidRPr="0006334F" w:rsidRDefault="00F1729F">
                        <w:pPr>
                          <w:rPr>
                            <w:color w:val="002060"/>
                            <w:sz w:val="16"/>
                            <w:szCs w:val="16"/>
                          </w:rPr>
                        </w:pPr>
                        <w:r w:rsidRPr="0006334F">
                          <w:rPr>
                            <w:color w:val="002060"/>
                            <w:sz w:val="16"/>
                            <w:szCs w:val="16"/>
                          </w:rPr>
                          <w:t>Judge Ogden Bass</w:t>
                        </w:r>
                      </w:p>
                      <w:p w14:paraId="2436CB01" w14:textId="47EA0F07" w:rsidR="00F1729F" w:rsidRPr="0006334F" w:rsidRDefault="00653ED8">
                        <w:pPr>
                          <w:rPr>
                            <w:color w:val="002060"/>
                            <w:sz w:val="16"/>
                            <w:szCs w:val="16"/>
                          </w:rPr>
                        </w:pPr>
                        <w:proofErr w:type="spellStart"/>
                        <w:r w:rsidRPr="0006334F">
                          <w:rPr>
                            <w:color w:val="002060"/>
                            <w:sz w:val="16"/>
                            <w:szCs w:val="16"/>
                          </w:rPr>
                          <w:t>Brazosport</w:t>
                        </w:r>
                        <w:proofErr w:type="spellEnd"/>
                        <w:r w:rsidR="00F1729F" w:rsidRPr="0006334F">
                          <w:rPr>
                            <w:color w:val="002060"/>
                            <w:sz w:val="16"/>
                            <w:szCs w:val="16"/>
                          </w:rPr>
                          <w:t xml:space="preserve"> Foods </w:t>
                        </w:r>
                      </w:p>
                      <w:p w14:paraId="1A81FD8A" w14:textId="0D159CAE" w:rsidR="00F1729F" w:rsidRPr="0006334F" w:rsidRDefault="00F1729F">
                        <w:pPr>
                          <w:rPr>
                            <w:color w:val="002060"/>
                            <w:sz w:val="16"/>
                            <w:szCs w:val="16"/>
                          </w:rPr>
                        </w:pPr>
                        <w:r w:rsidRPr="0006334F">
                          <w:rPr>
                            <w:color w:val="002060"/>
                            <w:sz w:val="16"/>
                            <w:szCs w:val="16"/>
                          </w:rPr>
                          <w:t>J&amp;H Energy Consultants</w:t>
                        </w:r>
                      </w:p>
                      <w:p w14:paraId="5693E951" w14:textId="28D70BED" w:rsidR="00F1729F" w:rsidRPr="0006334F" w:rsidRDefault="00F1729F">
                        <w:pPr>
                          <w:rPr>
                            <w:color w:val="002060"/>
                            <w:sz w:val="16"/>
                            <w:szCs w:val="16"/>
                          </w:rPr>
                        </w:pPr>
                        <w:r w:rsidRPr="0006334F">
                          <w:rPr>
                            <w:color w:val="002060"/>
                            <w:sz w:val="16"/>
                            <w:szCs w:val="16"/>
                          </w:rPr>
                          <w:t xml:space="preserve">Terry &amp; Linda </w:t>
                        </w:r>
                        <w:r w:rsidR="00653ED8" w:rsidRPr="0006334F">
                          <w:rPr>
                            <w:color w:val="002060"/>
                            <w:sz w:val="16"/>
                            <w:szCs w:val="16"/>
                          </w:rPr>
                          <w:t>Comingore</w:t>
                        </w:r>
                      </w:p>
                      <w:p w14:paraId="3A84D442" w14:textId="0723FBC4" w:rsidR="00F1729F" w:rsidRPr="0006334F" w:rsidRDefault="00F1729F">
                        <w:pPr>
                          <w:rPr>
                            <w:color w:val="002060"/>
                            <w:sz w:val="16"/>
                            <w:szCs w:val="16"/>
                          </w:rPr>
                        </w:pPr>
                        <w:r w:rsidRPr="0006334F">
                          <w:rPr>
                            <w:color w:val="002060"/>
                            <w:sz w:val="16"/>
                            <w:szCs w:val="16"/>
                          </w:rPr>
                          <w:t>Rev. &amp; Mrs. L.C. Dews</w:t>
                        </w:r>
                      </w:p>
                      <w:p w14:paraId="2690FA12" w14:textId="7689ABBC" w:rsidR="00F1729F" w:rsidRPr="0006334F" w:rsidRDefault="00F1729F">
                        <w:pPr>
                          <w:rPr>
                            <w:color w:val="002060"/>
                            <w:sz w:val="16"/>
                            <w:szCs w:val="16"/>
                          </w:rPr>
                        </w:pPr>
                        <w:r w:rsidRPr="0006334F">
                          <w:rPr>
                            <w:color w:val="002060"/>
                            <w:sz w:val="16"/>
                            <w:szCs w:val="16"/>
                          </w:rPr>
                          <w:t>Bob &amp; Jane Garcia</w:t>
                        </w:r>
                      </w:p>
                      <w:p w14:paraId="5C5FFA40" w14:textId="35C59C51" w:rsidR="00F1729F" w:rsidRPr="0006334F" w:rsidRDefault="00F1729F">
                        <w:pPr>
                          <w:rPr>
                            <w:color w:val="002060"/>
                            <w:sz w:val="16"/>
                            <w:szCs w:val="16"/>
                          </w:rPr>
                        </w:pPr>
                        <w:r w:rsidRPr="0006334F">
                          <w:rPr>
                            <w:color w:val="002060"/>
                            <w:sz w:val="16"/>
                            <w:szCs w:val="16"/>
                          </w:rPr>
                          <w:t>Rev. &amp; Mrs. Larry Griggs</w:t>
                        </w:r>
                        <w:r w:rsidR="00637803" w:rsidRPr="0006334F">
                          <w:rPr>
                            <w:color w:val="002060"/>
                            <w:sz w:val="16"/>
                            <w:szCs w:val="16"/>
                          </w:rPr>
                          <w:t xml:space="preserve">, Sr. </w:t>
                        </w:r>
                      </w:p>
                      <w:p w14:paraId="282391DA" w14:textId="70C4C488" w:rsidR="00637803" w:rsidRPr="0006334F" w:rsidRDefault="00637803">
                        <w:pPr>
                          <w:rPr>
                            <w:color w:val="002060"/>
                            <w:sz w:val="16"/>
                            <w:szCs w:val="16"/>
                          </w:rPr>
                        </w:pPr>
                        <w:r w:rsidRPr="0006334F">
                          <w:rPr>
                            <w:color w:val="002060"/>
                            <w:sz w:val="16"/>
                            <w:szCs w:val="16"/>
                          </w:rPr>
                          <w:t>Gulf Fence Company</w:t>
                        </w:r>
                      </w:p>
                      <w:p w14:paraId="71D741B7" w14:textId="51FC5A64" w:rsidR="00637803" w:rsidRPr="0006334F" w:rsidRDefault="00637803">
                        <w:pPr>
                          <w:rPr>
                            <w:color w:val="002060"/>
                            <w:sz w:val="16"/>
                            <w:szCs w:val="16"/>
                          </w:rPr>
                        </w:pPr>
                        <w:r w:rsidRPr="0006334F">
                          <w:rPr>
                            <w:color w:val="002060"/>
                            <w:sz w:val="16"/>
                            <w:szCs w:val="16"/>
                          </w:rPr>
                          <w:t>Michael &amp; Ann O’Hara</w:t>
                        </w:r>
                      </w:p>
                      <w:p w14:paraId="6C997373" w14:textId="5EC13BEB" w:rsidR="00637803" w:rsidRPr="0006334F" w:rsidRDefault="00637803">
                        <w:pPr>
                          <w:rPr>
                            <w:color w:val="002060"/>
                            <w:sz w:val="16"/>
                            <w:szCs w:val="16"/>
                          </w:rPr>
                        </w:pPr>
                        <w:r w:rsidRPr="0006334F">
                          <w:rPr>
                            <w:color w:val="002060"/>
                            <w:sz w:val="16"/>
                            <w:szCs w:val="16"/>
                          </w:rPr>
                          <w:t>Shel</w:t>
                        </w:r>
                        <w:r w:rsidR="00BB665D">
                          <w:rPr>
                            <w:color w:val="002060"/>
                            <w:sz w:val="16"/>
                            <w:szCs w:val="16"/>
                          </w:rPr>
                          <w:t>l</w:t>
                        </w:r>
                        <w:r w:rsidRPr="0006334F">
                          <w:rPr>
                            <w:color w:val="002060"/>
                            <w:sz w:val="16"/>
                            <w:szCs w:val="16"/>
                          </w:rPr>
                          <w:t>y Patterson</w:t>
                        </w:r>
                      </w:p>
                      <w:p w14:paraId="57990A0B" w14:textId="3F6D95D8" w:rsidR="00637803" w:rsidRPr="0006334F" w:rsidRDefault="00637803">
                        <w:pPr>
                          <w:rPr>
                            <w:color w:val="002060"/>
                            <w:sz w:val="16"/>
                            <w:szCs w:val="16"/>
                          </w:rPr>
                        </w:pPr>
                        <w:proofErr w:type="spellStart"/>
                        <w:r w:rsidRPr="0006334F">
                          <w:rPr>
                            <w:color w:val="002060"/>
                            <w:sz w:val="16"/>
                            <w:szCs w:val="16"/>
                          </w:rPr>
                          <w:t>Sardelich</w:t>
                        </w:r>
                        <w:proofErr w:type="spellEnd"/>
                        <w:r w:rsidRPr="0006334F">
                          <w:rPr>
                            <w:color w:val="002060"/>
                            <w:sz w:val="16"/>
                            <w:szCs w:val="16"/>
                          </w:rPr>
                          <w:t xml:space="preserve"> Counseling &amp; Consulting</w:t>
                        </w:r>
                      </w:p>
                      <w:p w14:paraId="0EF547FB" w14:textId="522284E9" w:rsidR="00637803" w:rsidRPr="0006334F" w:rsidRDefault="00637803">
                        <w:pPr>
                          <w:rPr>
                            <w:color w:val="002060"/>
                            <w:sz w:val="16"/>
                            <w:szCs w:val="16"/>
                          </w:rPr>
                        </w:pPr>
                        <w:r w:rsidRPr="0006334F">
                          <w:rPr>
                            <w:color w:val="002060"/>
                            <w:sz w:val="16"/>
                            <w:szCs w:val="16"/>
                          </w:rPr>
                          <w:t>Frances Schneider</w:t>
                        </w:r>
                      </w:p>
                      <w:p w14:paraId="090DA87A" w14:textId="3624987D" w:rsidR="00637803" w:rsidRPr="00F1729F" w:rsidRDefault="00637803">
                        <w:pPr>
                          <w:rPr>
                            <w:color w:val="002060"/>
                            <w:sz w:val="20"/>
                            <w:szCs w:val="20"/>
                          </w:rPr>
                        </w:pPr>
                        <w:r w:rsidRPr="0006334F">
                          <w:rPr>
                            <w:color w:val="002060"/>
                            <w:sz w:val="16"/>
                            <w:szCs w:val="16"/>
                          </w:rPr>
                          <w:t>Est</w:t>
                        </w:r>
                        <w:r w:rsidR="00BB665D">
                          <w:rPr>
                            <w:color w:val="002060"/>
                            <w:sz w:val="16"/>
                            <w:szCs w:val="16"/>
                          </w:rPr>
                          <w:t>h</w:t>
                        </w:r>
                        <w:r w:rsidRPr="0006334F">
                          <w:rPr>
                            <w:color w:val="002060"/>
                            <w:sz w:val="16"/>
                            <w:szCs w:val="16"/>
                          </w:rPr>
                          <w:t>er Williams</w:t>
                        </w:r>
                      </w:p>
                    </w:txbxContent>
                  </v:textbox>
                </v:rect>
                <v:shape id="Text Box 1710707233" o:spid="_x0000_s1063" type="#_x0000_t202" style="position:absolute;top:3265;width:15523;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" fillcolor="#c90" stroked="f" strokeweight=".5pt">
                  <v:textbox inset=",7.2pt,,7.2pt">
                    <w:txbxContent>
                      <w:p w14:paraId="37BF7DD1" w14:textId="75D1322C" w:rsidR="00F1729F" w:rsidRDefault="00F1729F">
                        <w:pPr>
                          <w:pStyle w:val="NoSpacing"/>
                          <w:jc w:val="center"/>
                          <w:rPr>
                            <w:rFonts w:asciiTheme="majorHAnsi" w:eastAsiaTheme="majorEastAsia" w:hAnsiTheme="majorHAnsi" w:cstheme="majorBidi"/>
                            <w:caps/>
                            <w:color w:val="002060"/>
                            <w:sz w:val="24"/>
                            <w:szCs w:val="24"/>
                          </w:rPr>
                        </w:pPr>
                        <w:r w:rsidRPr="00F1729F">
                          <w:rPr>
                            <w:rFonts w:asciiTheme="majorHAnsi" w:eastAsiaTheme="majorEastAsia" w:hAnsiTheme="majorHAnsi" w:cstheme="majorBidi"/>
                            <w:caps/>
                            <w:color w:val="002060"/>
                            <w:sz w:val="24"/>
                            <w:szCs w:val="24"/>
                          </w:rPr>
                          <w:t xml:space="preserve">Gold DOnor </w:t>
                        </w:r>
                      </w:p>
                      <w:p w14:paraId="19A27720" w14:textId="0700761A" w:rsidR="00F1729F" w:rsidRPr="00F1729F" w:rsidRDefault="00F1729F">
                        <w:pPr>
                          <w:pStyle w:val="NoSpacing"/>
                          <w:jc w:val="center"/>
                          <w:rPr>
                            <w:rFonts w:asciiTheme="majorHAnsi" w:eastAsiaTheme="majorEastAsia" w:hAnsiTheme="majorHAnsi" w:cstheme="majorBidi"/>
                            <w:caps/>
                            <w:color w:val="002060"/>
                            <w:sz w:val="24"/>
                            <w:szCs w:val="24"/>
                          </w:rPr>
                        </w:pPr>
                        <w:r w:rsidRPr="00F1729F">
                          <w:rPr>
                            <w:rFonts w:asciiTheme="majorHAnsi" w:eastAsiaTheme="majorEastAsia" w:hAnsiTheme="majorHAnsi" w:cstheme="majorBidi"/>
                            <w:caps/>
                            <w:color w:val="002060"/>
                            <w:sz w:val="24"/>
                            <w:szCs w:val="24"/>
                          </w:rPr>
                          <w:t>($300-$499)</w:t>
                        </w:r>
                      </w:p>
                    </w:txbxContent>
                  </v:textbox>
                </v:shape>
                <w10:wrap type="square" anchorx="margin" anchory="margin"/>
              </v:group>
            </w:pict>
          </mc:Fallback>
        </mc:AlternateContent>
      </w:r>
      <w:bookmarkEnd w:id="5"/>
      <w:bookmarkEnd w:id="6"/>
    </w:p>
    <w:p w14:paraId="2C2560C1" w14:textId="1DD00864" w:rsidR="007D364B" w:rsidRDefault="00EC1896" w:rsidP="00ED1E53">
      <w:pPr>
        <w:pStyle w:val="Heading1"/>
      </w:pPr>
      <w:bookmarkStart w:id="7" w:name="_Toc159334181"/>
      <w:bookmarkStart w:id="8" w:name="_Toc159413274"/>
      <w:r>
        <w:rPr>
          <w:noProof/>
        </w:rPr>
        <mc:AlternateContent>
          <mc:Choice Requires="wpg">
            <w:drawing>
              <wp:anchor distT="0" distB="0" distL="228600" distR="228600" simplePos="0" relativeHeight="251695104" behindDoc="1" locked="0" layoutInCell="1" allowOverlap="1" wp14:anchorId="0834F9FF" wp14:editId="5D11C913">
                <wp:simplePos x="0" y="0"/>
                <wp:positionH relativeFrom="margin">
                  <wp:posOffset>3854450</wp:posOffset>
                </wp:positionH>
                <wp:positionV relativeFrom="margin">
                  <wp:posOffset>2252980</wp:posOffset>
                </wp:positionV>
                <wp:extent cx="1403350" cy="3848735"/>
                <wp:effectExtent l="0" t="0" r="6350" b="0"/>
                <wp:wrapSquare wrapText="bothSides"/>
                <wp:docPr id="436266309" name="Group 65"/>
                <wp:cNvGraphicFramePr/>
                <a:graphic xmlns:a="http://schemas.openxmlformats.org/drawingml/2006/main">
                  <a:graphicData uri="http://schemas.microsoft.com/office/word/2010/wordprocessingGroup">
                    <wpg:wgp>
                      <wpg:cNvGrpSpPr/>
                      <wpg:grpSpPr>
                        <a:xfrm>
                          <a:off x="0" y="0"/>
                          <a:ext cx="1403350" cy="3848735"/>
                          <a:chOff x="0" y="221627"/>
                          <a:chExt cx="1828800" cy="4232174"/>
                        </a:xfrm>
                      </wpg:grpSpPr>
                      <wps:wsp>
                        <wps:cNvPr id="177086677" name="Rectangle 177086677"/>
                        <wps:cNvSpPr/>
                        <wps:spPr>
                          <a:xfrm>
                            <a:off x="0" y="861199"/>
                            <a:ext cx="1828800" cy="3592602"/>
                          </a:xfrm>
                          <a:prstGeom prst="rect">
                            <a:avLst/>
                          </a:prstGeom>
                          <a:solidFill>
                            <a:srgbClr val="4B44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BDF10" w14:textId="59BC6C9A" w:rsidR="00637803" w:rsidRPr="0006334F" w:rsidRDefault="00E11042">
                              <w:pPr>
                                <w:rPr>
                                  <w:sz w:val="16"/>
                                  <w:szCs w:val="16"/>
                                </w:rPr>
                              </w:pPr>
                              <w:r w:rsidRPr="0006334F">
                                <w:rPr>
                                  <w:sz w:val="16"/>
                                  <w:szCs w:val="16"/>
                                </w:rPr>
                                <w:t>Alarm Masters</w:t>
                              </w:r>
                            </w:p>
                            <w:p w14:paraId="7506A82A" w14:textId="778DF2C0" w:rsidR="00E11042" w:rsidRPr="0006334F" w:rsidRDefault="00E11042">
                              <w:pPr>
                                <w:rPr>
                                  <w:sz w:val="16"/>
                                  <w:szCs w:val="16"/>
                                </w:rPr>
                              </w:pPr>
                              <w:r w:rsidRPr="0006334F">
                                <w:rPr>
                                  <w:sz w:val="16"/>
                                  <w:szCs w:val="16"/>
                                </w:rPr>
                                <w:t>Gary &amp; Rhonda Cloudt</w:t>
                              </w:r>
                            </w:p>
                            <w:p w14:paraId="63A22201" w14:textId="7BF39F75" w:rsidR="00E11042" w:rsidRPr="0006334F" w:rsidRDefault="00E11042">
                              <w:pPr>
                                <w:rPr>
                                  <w:sz w:val="16"/>
                                  <w:szCs w:val="16"/>
                                </w:rPr>
                              </w:pPr>
                              <w:r w:rsidRPr="0006334F">
                                <w:rPr>
                                  <w:sz w:val="16"/>
                                  <w:szCs w:val="16"/>
                                </w:rPr>
                                <w:t>Ronald &amp; Judy Courts</w:t>
                              </w:r>
                            </w:p>
                            <w:p w14:paraId="498539AE" w14:textId="44D3FF90" w:rsidR="00E11042" w:rsidRPr="0006334F" w:rsidRDefault="00E11042">
                              <w:pPr>
                                <w:rPr>
                                  <w:sz w:val="16"/>
                                  <w:szCs w:val="16"/>
                                </w:rPr>
                              </w:pPr>
                              <w:r w:rsidRPr="0006334F">
                                <w:rPr>
                                  <w:sz w:val="16"/>
                                  <w:szCs w:val="16"/>
                                </w:rPr>
                                <w:t>Family Practice Associates</w:t>
                              </w:r>
                            </w:p>
                            <w:p w14:paraId="60378701" w14:textId="2705AB93" w:rsidR="00E11042" w:rsidRPr="0006334F" w:rsidRDefault="00E11042">
                              <w:pPr>
                                <w:rPr>
                                  <w:sz w:val="16"/>
                                  <w:szCs w:val="16"/>
                                </w:rPr>
                              </w:pPr>
                              <w:r w:rsidRPr="0006334F">
                                <w:rPr>
                                  <w:sz w:val="16"/>
                                  <w:szCs w:val="16"/>
                                </w:rPr>
                                <w:t>Dr. Rogers &amp; Dr. Veselka</w:t>
                              </w:r>
                            </w:p>
                            <w:p w14:paraId="076B59F1" w14:textId="69B157DB" w:rsidR="00E11042" w:rsidRPr="0006334F" w:rsidRDefault="00E11042">
                              <w:pPr>
                                <w:rPr>
                                  <w:sz w:val="16"/>
                                  <w:szCs w:val="16"/>
                                </w:rPr>
                              </w:pPr>
                              <w:r w:rsidRPr="0006334F">
                                <w:rPr>
                                  <w:sz w:val="16"/>
                                  <w:szCs w:val="16"/>
                                </w:rPr>
                                <w:t>N.J. Landry, Sr.</w:t>
                              </w:r>
                            </w:p>
                            <w:p w14:paraId="06AFD7B0" w14:textId="47A7B22E" w:rsidR="00E11042" w:rsidRPr="0006334F" w:rsidRDefault="00E11042">
                              <w:pPr>
                                <w:rPr>
                                  <w:sz w:val="16"/>
                                  <w:szCs w:val="16"/>
                                </w:rPr>
                              </w:pPr>
                              <w:r w:rsidRPr="0006334F">
                                <w:rPr>
                                  <w:sz w:val="16"/>
                                  <w:szCs w:val="16"/>
                                </w:rPr>
                                <w:t>Cheryl Wright Kennedy</w:t>
                              </w:r>
                            </w:p>
                            <w:p w14:paraId="16B56FE6" w14:textId="44F8F7CC" w:rsidR="00E11042" w:rsidRPr="0006334F" w:rsidRDefault="00E11042">
                              <w:pPr>
                                <w:rPr>
                                  <w:sz w:val="16"/>
                                  <w:szCs w:val="16"/>
                                </w:rPr>
                              </w:pPr>
                              <w:r w:rsidRPr="0006334F">
                                <w:rPr>
                                  <w:sz w:val="16"/>
                                  <w:szCs w:val="16"/>
                                </w:rPr>
                                <w:t>Law Office of Atty Faye Gordon, PLLC</w:t>
                              </w:r>
                            </w:p>
                            <w:p w14:paraId="283B6625" w14:textId="0B4AFB72" w:rsidR="00E11042" w:rsidRPr="0006334F" w:rsidRDefault="00E11042">
                              <w:pPr>
                                <w:rPr>
                                  <w:sz w:val="16"/>
                                  <w:szCs w:val="16"/>
                                </w:rPr>
                              </w:pPr>
                              <w:r w:rsidRPr="0006334F">
                                <w:rPr>
                                  <w:sz w:val="16"/>
                                  <w:szCs w:val="16"/>
                                </w:rPr>
                                <w:t>Dr. Elizabeth Walker</w:t>
                              </w:r>
                            </w:p>
                            <w:p w14:paraId="622EC857" w14:textId="330C1A0A" w:rsidR="00E11042" w:rsidRPr="0006334F" w:rsidRDefault="00E11042">
                              <w:pPr>
                                <w:rPr>
                                  <w:sz w:val="16"/>
                                  <w:szCs w:val="16"/>
                                </w:rPr>
                              </w:pPr>
                              <w:r w:rsidRPr="0006334F">
                                <w:rPr>
                                  <w:sz w:val="16"/>
                                  <w:szCs w:val="16"/>
                                </w:rPr>
                                <w:t>Jim &amp; Jo Wiginton</w:t>
                              </w:r>
                            </w:p>
                            <w:p w14:paraId="7A5D5134" w14:textId="711DC1B7" w:rsidR="00E11042" w:rsidRPr="0006334F" w:rsidRDefault="00E11042">
                              <w:pPr>
                                <w:rPr>
                                  <w:sz w:val="16"/>
                                  <w:szCs w:val="16"/>
                                </w:rPr>
                              </w:pPr>
                              <w:r w:rsidRPr="0006334F">
                                <w:rPr>
                                  <w:sz w:val="16"/>
                                  <w:szCs w:val="16"/>
                                </w:rPr>
                                <w:t>Lillie Bell Wright Memorial</w:t>
                              </w:r>
                            </w:p>
                            <w:p w14:paraId="3FFCCD38" w14:textId="6001B46E" w:rsidR="00E11042" w:rsidRPr="0006334F" w:rsidRDefault="00E11042">
                              <w:pPr>
                                <w:rPr>
                                  <w:sz w:val="16"/>
                                  <w:szCs w:val="16"/>
                                </w:rPr>
                              </w:pPr>
                              <w:r w:rsidRPr="0006334F">
                                <w:rPr>
                                  <w:sz w:val="16"/>
                                  <w:szCs w:val="16"/>
                                </w:rPr>
                                <w:t xml:space="preserve">Mr. L.C. </w:t>
                              </w:r>
                              <w:r w:rsidR="00653ED8" w:rsidRPr="0006334F">
                                <w:rPr>
                                  <w:sz w:val="16"/>
                                  <w:szCs w:val="16"/>
                                </w:rPr>
                                <w:t>Wright &amp;</w:t>
                              </w:r>
                              <w:r w:rsidRPr="0006334F">
                                <w:rPr>
                                  <w:sz w:val="16"/>
                                  <w:szCs w:val="16"/>
                                </w:rPr>
                                <w:t xml:space="preserve"> Family</w:t>
                              </w:r>
                            </w:p>
                            <w:p w14:paraId="101ED31A" w14:textId="3FF65046" w:rsidR="00E11042" w:rsidRPr="0006334F" w:rsidRDefault="00E11042">
                              <w:pPr>
                                <w:rPr>
                                  <w:sz w:val="16"/>
                                  <w:szCs w:val="16"/>
                                </w:rPr>
                              </w:pPr>
                              <w:r w:rsidRPr="0006334F">
                                <w:rPr>
                                  <w:sz w:val="16"/>
                                  <w:szCs w:val="16"/>
                                </w:rPr>
                                <w:t xml:space="preserve">Thomas J Sr. &amp; </w:t>
                              </w:r>
                              <w:r w:rsidR="00653ED8" w:rsidRPr="0006334F">
                                <w:rPr>
                                  <w:sz w:val="16"/>
                                  <w:szCs w:val="16"/>
                                </w:rPr>
                                <w:t>Martha</w:t>
                              </w:r>
                              <w:r w:rsidRPr="0006334F">
                                <w:rPr>
                                  <w:sz w:val="16"/>
                                  <w:szCs w:val="16"/>
                                </w:rPr>
                                <w:t xml:space="preserve"> Wright memorial</w:t>
                              </w:r>
                            </w:p>
                            <w:p w14:paraId="249098F3" w14:textId="3E655E8C" w:rsidR="00E11042" w:rsidRPr="0006334F" w:rsidRDefault="00E11042">
                              <w:pPr>
                                <w:rPr>
                                  <w:sz w:val="16"/>
                                  <w:szCs w:val="16"/>
                                </w:rPr>
                              </w:pPr>
                              <w:r w:rsidRPr="0006334F">
                                <w:rPr>
                                  <w:sz w:val="16"/>
                                  <w:szCs w:val="16"/>
                                </w:rPr>
                                <w:t>Arthur Velasquez</w:t>
                              </w:r>
                            </w:p>
                            <w:p w14:paraId="71793B9C" w14:textId="19AD0AD3" w:rsidR="00E11042" w:rsidRPr="0006334F" w:rsidRDefault="00E11042">
                              <w:pPr>
                                <w:rPr>
                                  <w:sz w:val="16"/>
                                  <w:szCs w:val="16"/>
                                </w:rPr>
                              </w:pPr>
                              <w:r w:rsidRPr="0006334F">
                                <w:rPr>
                                  <w:sz w:val="16"/>
                                  <w:szCs w:val="16"/>
                                </w:rPr>
                                <w:t>John &amp; Beverly Widders</w:t>
                              </w:r>
                            </w:p>
                            <w:p w14:paraId="7028AA0B" w14:textId="2F7F8C71" w:rsidR="00E11042" w:rsidRPr="0006334F" w:rsidRDefault="00E11042">
                              <w:pPr>
                                <w:rPr>
                                  <w:sz w:val="16"/>
                                  <w:szCs w:val="16"/>
                                </w:rPr>
                              </w:pPr>
                              <w:r w:rsidRPr="0006334F">
                                <w:rPr>
                                  <w:sz w:val="16"/>
                                  <w:szCs w:val="16"/>
                                </w:rPr>
                                <w:t>Floyd Henderson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07999534" name="Text Box 407999534"/>
                        <wps:cNvSpPr txBox="1"/>
                        <wps:spPr>
                          <a:xfrm>
                            <a:off x="0" y="221627"/>
                            <a:ext cx="1828800" cy="639611"/>
                          </a:xfrm>
                          <a:prstGeom prst="rect">
                            <a:avLst/>
                          </a:prstGeom>
                          <a:solidFill>
                            <a:srgbClr val="EAEAE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45C2B" w14:textId="757EA736" w:rsidR="00637803" w:rsidRDefault="00637803">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Silver DOnor</w:t>
                              </w:r>
                            </w:p>
                            <w:p w14:paraId="76518CA9" w14:textId="1FE18F71" w:rsidR="00637803" w:rsidRPr="00637803" w:rsidRDefault="00637803">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($100-$299)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4F9FF" id="_x0000_s1064" style="position:absolute;margin-left:303.5pt;margin-top:177.4pt;width:110.5pt;height:303.05pt;z-index:-251621376;mso-wrap-distance-left:18pt;mso-wrap-distance-right:18pt;mso-position-horizontal-relative:margin;mso-position-vertical-relative:margin;mso-width-relative:margin;mso-height-relative:margin" coordorigin=",2216" coordsize="18288,4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">
                <v:rect id="Rectangle 177086677" o:spid="_x0000_s1065" style="position:absolute;top:8611;width:18288;height:3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" fillcolor="#4b4466" stroked="f" strokeweight="1.52778mm">
                  <v:stroke linestyle="thickThin"/>
                  <v:textbox inset=",14.4pt,8.64pt,18pt">
                    <w:txbxContent>
                      <w:p w14:paraId="443BDF10" w14:textId="59BC6C9A" w:rsidR="00637803" w:rsidRPr="0006334F" w:rsidRDefault="00E11042">
                        <w:pPr>
                          <w:rPr>
                            <w:sz w:val="16"/>
                            <w:szCs w:val="16"/>
                          </w:rPr>
                        </w:pPr>
                        <w:r w:rsidRPr="0006334F">
                          <w:rPr>
                            <w:sz w:val="16"/>
                            <w:szCs w:val="16"/>
                          </w:rPr>
                          <w:t>Alarm Masters</w:t>
                        </w:r>
                      </w:p>
                      <w:p w14:paraId="7506A82A" w14:textId="778DF2C0" w:rsidR="00E11042" w:rsidRPr="0006334F" w:rsidRDefault="00E11042">
                        <w:pPr>
                          <w:rPr>
                            <w:sz w:val="16"/>
                            <w:szCs w:val="16"/>
                          </w:rPr>
                        </w:pPr>
                        <w:r w:rsidRPr="0006334F">
                          <w:rPr>
                            <w:sz w:val="16"/>
                            <w:szCs w:val="16"/>
                          </w:rPr>
                          <w:t>Gary &amp; Rhonda Cloudt</w:t>
                        </w:r>
                      </w:p>
                      <w:p w14:paraId="63A22201" w14:textId="7BF39F75" w:rsidR="00E11042" w:rsidRPr="0006334F" w:rsidRDefault="00E11042">
                        <w:pPr>
                          <w:rPr>
                            <w:sz w:val="16"/>
                            <w:szCs w:val="16"/>
                          </w:rPr>
                        </w:pPr>
                        <w:r w:rsidRPr="0006334F">
                          <w:rPr>
                            <w:sz w:val="16"/>
                            <w:szCs w:val="16"/>
                          </w:rPr>
                          <w:t>Ronald &amp; Judy Courts</w:t>
                        </w:r>
                      </w:p>
                      <w:p w14:paraId="498539AE" w14:textId="44D3FF90" w:rsidR="00E11042" w:rsidRPr="0006334F" w:rsidRDefault="00E11042">
                        <w:pPr>
                          <w:rPr>
                            <w:sz w:val="16"/>
                            <w:szCs w:val="16"/>
                          </w:rPr>
                        </w:pPr>
                        <w:r w:rsidRPr="0006334F">
                          <w:rPr>
                            <w:sz w:val="16"/>
                            <w:szCs w:val="16"/>
                          </w:rPr>
                          <w:t>Family Practice Associates</w:t>
                        </w:r>
                      </w:p>
                      <w:p w14:paraId="60378701" w14:textId="2705AB93" w:rsidR="00E11042" w:rsidRPr="0006334F" w:rsidRDefault="00E11042">
                        <w:pPr>
                          <w:rPr>
                            <w:sz w:val="16"/>
                            <w:szCs w:val="16"/>
                          </w:rPr>
                        </w:pPr>
                        <w:r w:rsidRPr="0006334F">
                          <w:rPr>
                            <w:sz w:val="16"/>
                            <w:szCs w:val="16"/>
                          </w:rPr>
                          <w:t>Dr. Rogers &amp; Dr. Veselka</w:t>
                        </w:r>
                      </w:p>
                      <w:p w14:paraId="076B59F1" w14:textId="69B157DB" w:rsidR="00E11042" w:rsidRPr="0006334F" w:rsidRDefault="00E11042">
                        <w:pPr>
                          <w:rPr>
                            <w:sz w:val="16"/>
                            <w:szCs w:val="16"/>
                          </w:rPr>
                        </w:pPr>
                        <w:r w:rsidRPr="0006334F">
                          <w:rPr>
                            <w:sz w:val="16"/>
                            <w:szCs w:val="16"/>
                          </w:rPr>
                          <w:t>N.J. Landry, Sr.</w:t>
                        </w:r>
                      </w:p>
                      <w:p w14:paraId="06AFD7B0" w14:textId="47A7B22E" w:rsidR="00E11042" w:rsidRPr="0006334F" w:rsidRDefault="00E11042">
                        <w:pPr>
                          <w:rPr>
                            <w:sz w:val="16"/>
                            <w:szCs w:val="16"/>
                          </w:rPr>
                        </w:pPr>
                        <w:r w:rsidRPr="0006334F">
                          <w:rPr>
                            <w:sz w:val="16"/>
                            <w:szCs w:val="16"/>
                          </w:rPr>
                          <w:t>Cheryl Wright Kennedy</w:t>
                        </w:r>
                      </w:p>
                      <w:p w14:paraId="16B56FE6" w14:textId="44F8F7CC" w:rsidR="00E11042" w:rsidRPr="0006334F" w:rsidRDefault="00E11042">
                        <w:pPr>
                          <w:rPr>
                            <w:sz w:val="16"/>
                            <w:szCs w:val="16"/>
                          </w:rPr>
                        </w:pPr>
                        <w:r w:rsidRPr="0006334F">
                          <w:rPr>
                            <w:sz w:val="16"/>
                            <w:szCs w:val="16"/>
                          </w:rPr>
                          <w:t>Law Office of Atty Faye Gordon, PLLC</w:t>
                        </w:r>
                      </w:p>
                      <w:p w14:paraId="283B6625" w14:textId="0B4AFB72" w:rsidR="00E11042" w:rsidRPr="0006334F" w:rsidRDefault="00E11042">
                        <w:pPr>
                          <w:rPr>
                            <w:sz w:val="16"/>
                            <w:szCs w:val="16"/>
                          </w:rPr>
                        </w:pPr>
                        <w:r w:rsidRPr="0006334F">
                          <w:rPr>
                            <w:sz w:val="16"/>
                            <w:szCs w:val="16"/>
                          </w:rPr>
                          <w:t>Dr. Elizabeth Walker</w:t>
                        </w:r>
                      </w:p>
                      <w:p w14:paraId="622EC857" w14:textId="330C1A0A" w:rsidR="00E11042" w:rsidRPr="0006334F" w:rsidRDefault="00E11042">
                        <w:pPr>
                          <w:rPr>
                            <w:sz w:val="16"/>
                            <w:szCs w:val="16"/>
                          </w:rPr>
                        </w:pPr>
                        <w:r w:rsidRPr="0006334F">
                          <w:rPr>
                            <w:sz w:val="16"/>
                            <w:szCs w:val="16"/>
                          </w:rPr>
                          <w:t>Jim &amp; Jo Wiginton</w:t>
                        </w:r>
                      </w:p>
                      <w:p w14:paraId="7A5D5134" w14:textId="711DC1B7" w:rsidR="00E11042" w:rsidRPr="0006334F" w:rsidRDefault="00E11042">
                        <w:pPr>
                          <w:rPr>
                            <w:sz w:val="16"/>
                            <w:szCs w:val="16"/>
                          </w:rPr>
                        </w:pPr>
                        <w:r w:rsidRPr="0006334F">
                          <w:rPr>
                            <w:sz w:val="16"/>
                            <w:szCs w:val="16"/>
                          </w:rPr>
                          <w:t>Lillie Bell Wright Memorial</w:t>
                        </w:r>
                      </w:p>
                      <w:p w14:paraId="3FFCCD38" w14:textId="6001B46E" w:rsidR="00E11042" w:rsidRPr="0006334F" w:rsidRDefault="00E11042">
                        <w:pPr>
                          <w:rPr>
                            <w:sz w:val="16"/>
                            <w:szCs w:val="16"/>
                          </w:rPr>
                        </w:pPr>
                        <w:r w:rsidRPr="0006334F">
                          <w:rPr>
                            <w:sz w:val="16"/>
                            <w:szCs w:val="16"/>
                          </w:rPr>
                          <w:t xml:space="preserve">Mr. L.C. </w:t>
                        </w:r>
                        <w:r w:rsidR="00653ED8" w:rsidRPr="0006334F">
                          <w:rPr>
                            <w:sz w:val="16"/>
                            <w:szCs w:val="16"/>
                          </w:rPr>
                          <w:t>Wright &amp;</w:t>
                        </w:r>
                        <w:r w:rsidRPr="0006334F">
                          <w:rPr>
                            <w:sz w:val="16"/>
                            <w:szCs w:val="16"/>
                          </w:rPr>
                          <w:t xml:space="preserve"> Family</w:t>
                        </w:r>
                      </w:p>
                      <w:p w14:paraId="101ED31A" w14:textId="3FF65046" w:rsidR="00E11042" w:rsidRPr="0006334F" w:rsidRDefault="00E11042">
                        <w:pPr>
                          <w:rPr>
                            <w:sz w:val="16"/>
                            <w:szCs w:val="16"/>
                          </w:rPr>
                        </w:pPr>
                        <w:r w:rsidRPr="0006334F">
                          <w:rPr>
                            <w:sz w:val="16"/>
                            <w:szCs w:val="16"/>
                          </w:rPr>
                          <w:t xml:space="preserve">Thomas J Sr. &amp; </w:t>
                        </w:r>
                        <w:r w:rsidR="00653ED8" w:rsidRPr="0006334F">
                          <w:rPr>
                            <w:sz w:val="16"/>
                            <w:szCs w:val="16"/>
                          </w:rPr>
                          <w:t>Martha</w:t>
                        </w:r>
                        <w:r w:rsidRPr="0006334F">
                          <w:rPr>
                            <w:sz w:val="16"/>
                            <w:szCs w:val="16"/>
                          </w:rPr>
                          <w:t xml:space="preserve"> Wright memorial</w:t>
                        </w:r>
                      </w:p>
                      <w:p w14:paraId="249098F3" w14:textId="3E655E8C" w:rsidR="00E11042" w:rsidRPr="0006334F" w:rsidRDefault="00E11042">
                        <w:pPr>
                          <w:rPr>
                            <w:sz w:val="16"/>
                            <w:szCs w:val="16"/>
                          </w:rPr>
                        </w:pPr>
                        <w:r w:rsidRPr="0006334F">
                          <w:rPr>
                            <w:sz w:val="16"/>
                            <w:szCs w:val="16"/>
                          </w:rPr>
                          <w:t>Arthur Velasquez</w:t>
                        </w:r>
                      </w:p>
                      <w:p w14:paraId="71793B9C" w14:textId="19AD0AD3" w:rsidR="00E11042" w:rsidRPr="0006334F" w:rsidRDefault="00E11042">
                        <w:pPr>
                          <w:rPr>
                            <w:sz w:val="16"/>
                            <w:szCs w:val="16"/>
                          </w:rPr>
                        </w:pPr>
                        <w:r w:rsidRPr="0006334F">
                          <w:rPr>
                            <w:sz w:val="16"/>
                            <w:szCs w:val="16"/>
                          </w:rPr>
                          <w:t>John &amp; Beverly Widders</w:t>
                        </w:r>
                      </w:p>
                      <w:p w14:paraId="7028AA0B" w14:textId="2F7F8C71" w:rsidR="00E11042" w:rsidRPr="0006334F" w:rsidRDefault="00E11042">
                        <w:pPr>
                          <w:rPr>
                            <w:sz w:val="16"/>
                            <w:szCs w:val="16"/>
                          </w:rPr>
                        </w:pPr>
                        <w:r w:rsidRPr="0006334F">
                          <w:rPr>
                            <w:sz w:val="16"/>
                            <w:szCs w:val="16"/>
                          </w:rPr>
                          <w:t>Floyd Henderson</w:t>
                        </w:r>
                      </w:p>
                    </w:txbxContent>
                  </v:textbox>
                </v:rect>
                <v:shape id="Text Box 407999534" o:spid="_x0000_s1066" type="#_x0000_t202" style="position:absolute;top:2216;width:18288;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" fillcolor="#eaeaea" stroked="f" strokeweight=".5pt">
                  <v:textbox inset=",7.2pt,,7.2pt">
                    <w:txbxContent>
                      <w:p w14:paraId="59D45C2B" w14:textId="757EA736" w:rsidR="00637803" w:rsidRDefault="00637803">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Silver DOnor</w:t>
                        </w:r>
                      </w:p>
                      <w:p w14:paraId="76518CA9" w14:textId="1FE18F71" w:rsidR="00637803" w:rsidRPr="00637803" w:rsidRDefault="00637803">
                        <w:pPr>
                          <w:pStyle w:val="NoSpacing"/>
                          <w:jc w:val="center"/>
                          <w:rPr>
                            <w:rFonts w:asciiTheme="majorHAnsi" w:eastAsiaTheme="majorEastAsia" w:hAnsiTheme="majorHAnsi" w:cstheme="majorBidi"/>
                            <w:caps/>
                            <w:color w:val="002060"/>
                            <w:sz w:val="24"/>
                            <w:szCs w:val="24"/>
                          </w:rPr>
                        </w:pPr>
                        <w:r>
                          <w:rPr>
                            <w:rFonts w:asciiTheme="majorHAnsi" w:eastAsiaTheme="majorEastAsia" w:hAnsiTheme="majorHAnsi" w:cstheme="majorBidi"/>
                            <w:caps/>
                            <w:color w:val="002060"/>
                            <w:sz w:val="24"/>
                            <w:szCs w:val="24"/>
                          </w:rPr>
                          <w:t>($100-$299)</w:t>
                        </w:r>
                      </w:p>
                    </w:txbxContent>
                  </v:textbox>
                </v:shape>
                <w10:wrap type="square" anchorx="margin" anchory="margin"/>
              </v:group>
            </w:pict>
          </mc:Fallback>
        </mc:AlternateContent>
      </w:r>
      <w:bookmarkEnd w:id="7"/>
      <w:bookmarkEnd w:id="8"/>
    </w:p>
    <w:p w14:paraId="24D69871" w14:textId="3FE25A07" w:rsidR="007D364B" w:rsidRDefault="007D364B" w:rsidP="00ED1E53">
      <w:pPr>
        <w:pStyle w:val="Heading1"/>
      </w:pPr>
    </w:p>
    <w:p w14:paraId="4530C31D" w14:textId="7360E33F" w:rsidR="007D364B" w:rsidRDefault="007D364B" w:rsidP="00ED1E53">
      <w:pPr>
        <w:pStyle w:val="Heading1"/>
      </w:pPr>
    </w:p>
    <w:p w14:paraId="7465E67F" w14:textId="49C247E9" w:rsidR="007D364B" w:rsidRDefault="007D364B" w:rsidP="00ED1E53">
      <w:pPr>
        <w:pStyle w:val="Heading1"/>
      </w:pPr>
    </w:p>
    <w:p w14:paraId="27037260" w14:textId="5F4E3746" w:rsidR="00653ED8" w:rsidRDefault="00653ED8" w:rsidP="0006334F">
      <w:pPr>
        <w:spacing w:after="200"/>
        <w:rPr>
          <w:color w:val="002060"/>
          <w:sz w:val="48"/>
          <w:szCs w:val="48"/>
        </w:rPr>
      </w:pPr>
    </w:p>
    <w:p w14:paraId="49441E5B" w14:textId="34335CC2" w:rsidR="00EC1896" w:rsidRDefault="00EC1896" w:rsidP="0006334F">
      <w:pPr>
        <w:spacing w:after="200"/>
        <w:rPr>
          <w:color w:val="002060"/>
          <w:sz w:val="48"/>
          <w:szCs w:val="48"/>
        </w:rPr>
      </w:pPr>
    </w:p>
    <w:p w14:paraId="4B7BED7E" w14:textId="4F02B0E1" w:rsidR="001F7B69" w:rsidRDefault="00EC1896">
      <w:pPr>
        <w:spacing w:after="200"/>
        <w:rPr>
          <w:color w:val="002060"/>
          <w:sz w:val="48"/>
          <w:szCs w:val="48"/>
        </w:rPr>
      </w:pPr>
      <w:r>
        <w:rPr>
          <w:color w:val="002060"/>
          <w:sz w:val="48"/>
          <w:szCs w:val="48"/>
        </w:rPr>
        <w:br w:type="page"/>
      </w:r>
    </w:p>
    <w:p w14:paraId="709B8A15" w14:textId="76F3E83A" w:rsidR="00ED1E53" w:rsidRPr="00070457" w:rsidRDefault="0094772B" w:rsidP="0006334F">
      <w:pPr>
        <w:spacing w:after="200"/>
      </w:pPr>
      <w:r w:rsidRPr="00A65A81">
        <w:rPr>
          <w:noProof/>
          <w:color w:val="002060"/>
        </w:rPr>
        <w:lastRenderedPageBreak/>
        <w:drawing>
          <wp:anchor distT="0" distB="0" distL="114300" distR="114300" simplePos="0" relativeHeight="251712512" behindDoc="0" locked="0" layoutInCell="1" allowOverlap="1" wp14:anchorId="5172D654" wp14:editId="39A048D5">
            <wp:simplePos x="0" y="0"/>
            <wp:positionH relativeFrom="column">
              <wp:posOffset>3326130</wp:posOffset>
            </wp:positionH>
            <wp:positionV relativeFrom="paragraph">
              <wp:posOffset>-227330</wp:posOffset>
            </wp:positionV>
            <wp:extent cx="914400" cy="628650"/>
            <wp:effectExtent l="0" t="0" r="0" b="0"/>
            <wp:wrapNone/>
            <wp:docPr id="1568571447" name="Picture 1" descr="A red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71447" name="Picture 1" descr="A red and green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14400" cy="628650"/>
                    </a:xfrm>
                    <a:prstGeom prst="rect">
                      <a:avLst/>
                    </a:prstGeom>
                  </pic:spPr>
                </pic:pic>
              </a:graphicData>
            </a:graphic>
            <wp14:sizeRelH relativeFrom="margin">
              <wp14:pctWidth>0</wp14:pctWidth>
            </wp14:sizeRelH>
            <wp14:sizeRelV relativeFrom="margin">
              <wp14:pctHeight>0</wp14:pctHeight>
            </wp14:sizeRelV>
          </wp:anchor>
        </w:drawing>
      </w:r>
      <w:r w:rsidRPr="0094772B">
        <w:rPr>
          <w:noProof/>
          <w:color w:val="002060"/>
        </w:rPr>
        <w:drawing>
          <wp:anchor distT="0" distB="0" distL="114300" distR="114300" simplePos="0" relativeHeight="251713536" behindDoc="0" locked="0" layoutInCell="1" allowOverlap="1" wp14:anchorId="52384726" wp14:editId="13AFAC01">
            <wp:simplePos x="0" y="0"/>
            <wp:positionH relativeFrom="column">
              <wp:posOffset>3267710</wp:posOffset>
            </wp:positionH>
            <wp:positionV relativeFrom="paragraph">
              <wp:posOffset>401320</wp:posOffset>
            </wp:positionV>
            <wp:extent cx="1049079" cy="304800"/>
            <wp:effectExtent l="0" t="0" r="0" b="0"/>
            <wp:wrapNone/>
            <wp:docPr id="18693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4503" name=""/>
                    <pic:cNvPicPr/>
                  </pic:nvPicPr>
                  <pic:blipFill>
                    <a:blip r:embed="rId22">
                      <a:extLst>
                        <a:ext uri="{28A0092B-C50C-407E-A947-70E740481C1C}">
                          <a14:useLocalDpi xmlns:a14="http://schemas.microsoft.com/office/drawing/2010/main" val="0"/>
                        </a:ext>
                      </a:extLst>
                    </a:blip>
                    <a:stretch>
                      <a:fillRect/>
                    </a:stretch>
                  </pic:blipFill>
                  <pic:spPr>
                    <a:xfrm>
                      <a:off x="0" y="0"/>
                      <a:ext cx="1049079" cy="304800"/>
                    </a:xfrm>
                    <a:prstGeom prst="rect">
                      <a:avLst/>
                    </a:prstGeom>
                  </pic:spPr>
                </pic:pic>
              </a:graphicData>
            </a:graphic>
            <wp14:sizeRelH relativeFrom="margin">
              <wp14:pctWidth>0</wp14:pctWidth>
            </wp14:sizeRelH>
            <wp14:sizeRelV relativeFrom="margin">
              <wp14:pctHeight>0</wp14:pctHeight>
            </wp14:sizeRelV>
          </wp:anchor>
        </w:drawing>
      </w:r>
      <w:r w:rsidRPr="00CB1699">
        <w:rPr>
          <w:noProof/>
          <w:color w:val="002060"/>
        </w:rPr>
        <w:drawing>
          <wp:anchor distT="0" distB="0" distL="114300" distR="114300" simplePos="0" relativeHeight="251705344" behindDoc="0" locked="0" layoutInCell="1" allowOverlap="1" wp14:anchorId="4B5C4720" wp14:editId="31938B59">
            <wp:simplePos x="0" y="0"/>
            <wp:positionH relativeFrom="column">
              <wp:posOffset>4315084</wp:posOffset>
            </wp:positionH>
            <wp:positionV relativeFrom="paragraph">
              <wp:posOffset>-246380</wp:posOffset>
            </wp:positionV>
            <wp:extent cx="2222876" cy="1228725"/>
            <wp:effectExtent l="0" t="0" r="6350" b="0"/>
            <wp:wrapNone/>
            <wp:docPr id="1213605318" name="Picture 1" descr="A cartoon of animals in a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5318" name="Picture 1" descr="A cartoon of animals in a zoo"/>
                    <pic:cNvPicPr/>
                  </pic:nvPicPr>
                  <pic:blipFill>
                    <a:blip r:embed="rId23">
                      <a:extLst>
                        <a:ext uri="{28A0092B-C50C-407E-A947-70E740481C1C}">
                          <a14:useLocalDpi xmlns:a14="http://schemas.microsoft.com/office/drawing/2010/main" val="0"/>
                        </a:ext>
                      </a:extLst>
                    </a:blip>
                    <a:stretch>
                      <a:fillRect/>
                    </a:stretch>
                  </pic:blipFill>
                  <pic:spPr>
                    <a:xfrm>
                      <a:off x="0" y="0"/>
                      <a:ext cx="2237143" cy="1236612"/>
                    </a:xfrm>
                    <a:prstGeom prst="rect">
                      <a:avLst/>
                    </a:prstGeom>
                  </pic:spPr>
                </pic:pic>
              </a:graphicData>
            </a:graphic>
            <wp14:sizeRelH relativeFrom="margin">
              <wp14:pctWidth>0</wp14:pctWidth>
            </wp14:sizeRelH>
            <wp14:sizeRelV relativeFrom="margin">
              <wp14:pctHeight>0</wp14:pctHeight>
            </wp14:sizeRelV>
          </wp:anchor>
        </w:drawing>
      </w:r>
      <w:r w:rsidRPr="00CB1699">
        <w:rPr>
          <w:noProof/>
          <w:sz w:val="48"/>
          <w:szCs w:val="48"/>
        </w:rPr>
        <w:drawing>
          <wp:anchor distT="0" distB="0" distL="114300" distR="114300" simplePos="0" relativeHeight="251701248" behindDoc="0" locked="0" layoutInCell="1" allowOverlap="1" wp14:anchorId="646DE236" wp14:editId="4F1CFFCE">
            <wp:simplePos x="0" y="0"/>
            <wp:positionH relativeFrom="column">
              <wp:posOffset>-245745</wp:posOffset>
            </wp:positionH>
            <wp:positionV relativeFrom="paragraph">
              <wp:posOffset>-246380</wp:posOffset>
            </wp:positionV>
            <wp:extent cx="1394460" cy="561975"/>
            <wp:effectExtent l="0" t="0" r="0" b="9525"/>
            <wp:wrapNone/>
            <wp:docPr id="69658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80157" name=""/>
                    <pic:cNvPicPr/>
                  </pic:nvPicPr>
                  <pic:blipFill>
                    <a:blip r:embed="rId24">
                      <a:extLst>
                        <a:ext uri="{28A0092B-C50C-407E-A947-70E740481C1C}">
                          <a14:useLocalDpi xmlns:a14="http://schemas.microsoft.com/office/drawing/2010/main" val="0"/>
                        </a:ext>
                      </a:extLst>
                    </a:blip>
                    <a:stretch>
                      <a:fillRect/>
                    </a:stretch>
                  </pic:blipFill>
                  <pic:spPr>
                    <a:xfrm>
                      <a:off x="0" y="0"/>
                      <a:ext cx="1394460" cy="561975"/>
                    </a:xfrm>
                    <a:prstGeom prst="rect">
                      <a:avLst/>
                    </a:prstGeom>
                  </pic:spPr>
                </pic:pic>
              </a:graphicData>
            </a:graphic>
            <wp14:sizeRelH relativeFrom="margin">
              <wp14:pctWidth>0</wp14:pctWidth>
            </wp14:sizeRelH>
            <wp14:sizeRelV relativeFrom="margin">
              <wp14:pctHeight>0</wp14:pctHeight>
            </wp14:sizeRelV>
          </wp:anchor>
        </w:drawing>
      </w:r>
      <w:r w:rsidRPr="00CB1699">
        <w:rPr>
          <w:noProof/>
          <w:color w:val="002060"/>
        </w:rPr>
        <w:drawing>
          <wp:anchor distT="0" distB="0" distL="114300" distR="114300" simplePos="0" relativeHeight="251702272" behindDoc="0" locked="0" layoutInCell="1" allowOverlap="1" wp14:anchorId="2623471B" wp14:editId="59A40EF6">
            <wp:simplePos x="0" y="0"/>
            <wp:positionH relativeFrom="column">
              <wp:posOffset>-230505</wp:posOffset>
            </wp:positionH>
            <wp:positionV relativeFrom="paragraph">
              <wp:posOffset>401320</wp:posOffset>
            </wp:positionV>
            <wp:extent cx="1379350" cy="523875"/>
            <wp:effectExtent l="0" t="0" r="0" b="0"/>
            <wp:wrapNone/>
            <wp:docPr id="195238773"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773" name="Picture 1" descr="A yellow and black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79350" cy="523875"/>
                    </a:xfrm>
                    <a:prstGeom prst="rect">
                      <a:avLst/>
                    </a:prstGeom>
                  </pic:spPr>
                </pic:pic>
              </a:graphicData>
            </a:graphic>
            <wp14:sizeRelH relativeFrom="margin">
              <wp14:pctWidth>0</wp14:pctWidth>
            </wp14:sizeRelH>
            <wp14:sizeRelV relativeFrom="margin">
              <wp14:pctHeight>0</wp14:pctHeight>
            </wp14:sizeRelV>
          </wp:anchor>
        </w:drawing>
      </w:r>
      <w:r w:rsidRPr="00A65A81">
        <w:rPr>
          <w:noProof/>
          <w:color w:val="002060"/>
        </w:rPr>
        <w:drawing>
          <wp:anchor distT="0" distB="0" distL="114300" distR="114300" simplePos="0" relativeHeight="251708416" behindDoc="0" locked="0" layoutInCell="1" allowOverlap="1" wp14:anchorId="3638B30E" wp14:editId="2E59F56E">
            <wp:simplePos x="0" y="0"/>
            <wp:positionH relativeFrom="column">
              <wp:posOffset>1230630</wp:posOffset>
            </wp:positionH>
            <wp:positionV relativeFrom="paragraph">
              <wp:posOffset>-140877</wp:posOffset>
            </wp:positionV>
            <wp:extent cx="1957269" cy="914400"/>
            <wp:effectExtent l="0" t="0" r="5080" b="0"/>
            <wp:wrapNone/>
            <wp:docPr id="218922283" name="Picture 1" descr="A logo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22283" name="Picture 1" descr="A logo with white text"/>
                    <pic:cNvPicPr/>
                  </pic:nvPicPr>
                  <pic:blipFill>
                    <a:blip r:embed="rId26">
                      <a:extLst>
                        <a:ext uri="{28A0092B-C50C-407E-A947-70E740481C1C}">
                          <a14:useLocalDpi xmlns:a14="http://schemas.microsoft.com/office/drawing/2010/main" val="0"/>
                        </a:ext>
                      </a:extLst>
                    </a:blip>
                    <a:stretch>
                      <a:fillRect/>
                    </a:stretch>
                  </pic:blipFill>
                  <pic:spPr>
                    <a:xfrm>
                      <a:off x="0" y="0"/>
                      <a:ext cx="1957269" cy="914400"/>
                    </a:xfrm>
                    <a:prstGeom prst="rect">
                      <a:avLst/>
                    </a:prstGeom>
                  </pic:spPr>
                </pic:pic>
              </a:graphicData>
            </a:graphic>
            <wp14:sizeRelH relativeFrom="margin">
              <wp14:pctWidth>0</wp14:pctWidth>
            </wp14:sizeRelH>
            <wp14:sizeRelV relativeFrom="margin">
              <wp14:pctHeight>0</wp14:pctHeight>
            </wp14:sizeRelV>
          </wp:anchor>
        </w:drawing>
      </w:r>
      <w:r w:rsidR="001C362E" w:rsidRPr="00070457">
        <w:rPr>
          <w:sz w:val="48"/>
          <w:szCs w:val="48"/>
        </w:rPr>
        <w:t>2</w:t>
      </w:r>
      <w:r w:rsidR="00ED1E53" w:rsidRPr="00070457">
        <w:rPr>
          <w:sz w:val="48"/>
          <w:szCs w:val="48"/>
        </w:rPr>
        <w:t>023 Raffle Prize Donors</w:t>
      </w:r>
    </w:p>
    <w:p w14:paraId="53D93C20" w14:textId="526D7D6D" w:rsidR="00ED1E53" w:rsidRDefault="00ED1E53" w:rsidP="0053185E">
      <w:pPr>
        <w:spacing w:after="200"/>
        <w:rPr>
          <w:color w:val="002060"/>
        </w:rPr>
      </w:pPr>
    </w:p>
    <w:bookmarkStart w:id="9" w:name="_Toc159413275"/>
    <w:p w14:paraId="0DE3E5BD" w14:textId="61800874" w:rsidR="00ED1E53" w:rsidRDefault="000B31ED" w:rsidP="001678E2">
      <w:pPr>
        <w:pStyle w:val="Heading1"/>
        <w:jc w:val="center"/>
      </w:pPr>
      <w:r>
        <w:rPr>
          <w:noProof/>
          <w:szCs w:val="48"/>
        </w:rPr>
        <mc:AlternateContent>
          <mc:Choice Requires="wps">
            <w:drawing>
              <wp:anchor distT="0" distB="0" distL="114300" distR="114300" simplePos="0" relativeHeight="251700224" behindDoc="0" locked="0" layoutInCell="1" allowOverlap="1" wp14:anchorId="30A300B2" wp14:editId="60AAA136">
                <wp:simplePos x="0" y="0"/>
                <wp:positionH relativeFrom="column">
                  <wp:posOffset>430530</wp:posOffset>
                </wp:positionH>
                <wp:positionV relativeFrom="page">
                  <wp:posOffset>5880100</wp:posOffset>
                </wp:positionV>
                <wp:extent cx="5522976" cy="1673352"/>
                <wp:effectExtent l="0" t="0" r="20955" b="22225"/>
                <wp:wrapNone/>
                <wp:docPr id="486720210" name="Text Box 1"/>
                <wp:cNvGraphicFramePr/>
                <a:graphic xmlns:a="http://schemas.openxmlformats.org/drawingml/2006/main">
                  <a:graphicData uri="http://schemas.microsoft.com/office/word/2010/wordprocessingShape">
                    <wps:wsp>
                      <wps:cNvSpPr txBox="1"/>
                      <wps:spPr>
                        <a:xfrm>
                          <a:off x="0" y="0"/>
                          <a:ext cx="5522976" cy="1673352"/>
                        </a:xfrm>
                        <a:prstGeom prst="rect">
                          <a:avLst/>
                        </a:prstGeom>
                        <a:solidFill>
                          <a:srgbClr val="002060"/>
                        </a:solidFill>
                        <a:ln w="6350">
                          <a:solidFill>
                            <a:prstClr val="black"/>
                          </a:solidFill>
                        </a:ln>
                      </wps:spPr>
                      <wps:txbx>
                        <w:txbxContent>
                          <w:p w14:paraId="4DF5738A" w14:textId="77777777" w:rsidR="00EE7C72" w:rsidRDefault="00EE7C72" w:rsidP="00EE7C72">
                            <w:pPr>
                              <w:jc w:val="center"/>
                            </w:pPr>
                          </w:p>
                          <w:p w14:paraId="2BB4995A" w14:textId="77777777" w:rsidR="00EE7C72" w:rsidRDefault="00EE7C72" w:rsidP="00EE7C72">
                            <w:pPr>
                              <w:jc w:val="center"/>
                            </w:pPr>
                          </w:p>
                          <w:p w14:paraId="59DCDCC1" w14:textId="59B5BA0B" w:rsidR="00EE7C72" w:rsidRPr="008C3BD3" w:rsidRDefault="00EE7C72" w:rsidP="00EE7C72">
                            <w:pPr>
                              <w:jc w:val="center"/>
                              <w:rPr>
                                <w:rFonts w:ascii="Cream Cake" w:hAnsi="Cream Cake"/>
                                <w:sz w:val="56"/>
                                <w:szCs w:val="56"/>
                              </w:rPr>
                            </w:pPr>
                            <w:r w:rsidRPr="00EE7C72">
                              <w:rPr>
                                <w:rFonts w:ascii="Cream Cake" w:hAnsi="Cream Cake"/>
                                <w:sz w:val="56"/>
                                <w:szCs w:val="56"/>
                              </w:rPr>
                              <w:t>A special thanks to ALL our 2023 raffle prize donors for your generous donations</w:t>
                            </w:r>
                            <w:r w:rsidR="008C3BD3">
                              <w:rPr>
                                <w:rFonts w:ascii="Cream Cake" w:hAnsi="Cream Cake"/>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00B2" id="Text Box 1" o:spid="_x0000_s1067" type="#_x0000_t202" style="position:absolute;left:0;text-align:left;margin-left:33.9pt;margin-top:463pt;width:434.9pt;height:13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" fillcolor="#002060" strokeweight=".5pt">
                <v:textbox>
                  <w:txbxContent>
                    <w:p w14:paraId="4DF5738A" w14:textId="77777777" w:rsidR="00EE7C72" w:rsidRDefault="00EE7C72" w:rsidP="00EE7C72">
                      <w:pPr>
                        <w:jc w:val="center"/>
                      </w:pPr>
                    </w:p>
                    <w:p w14:paraId="2BB4995A" w14:textId="77777777" w:rsidR="00EE7C72" w:rsidRDefault="00EE7C72" w:rsidP="00EE7C72">
                      <w:pPr>
                        <w:jc w:val="center"/>
                      </w:pPr>
                    </w:p>
                    <w:p w14:paraId="59DCDCC1" w14:textId="59B5BA0B" w:rsidR="00EE7C72" w:rsidRPr="008C3BD3" w:rsidRDefault="00EE7C72" w:rsidP="00EE7C72">
                      <w:pPr>
                        <w:jc w:val="center"/>
                        <w:rPr>
                          <w:rFonts w:ascii="Cream Cake" w:hAnsi="Cream Cake"/>
                          <w:sz w:val="56"/>
                          <w:szCs w:val="56"/>
                        </w:rPr>
                      </w:pPr>
                      <w:r w:rsidRPr="00EE7C72">
                        <w:rPr>
                          <w:rFonts w:ascii="Cream Cake" w:hAnsi="Cream Cake"/>
                          <w:sz w:val="56"/>
                          <w:szCs w:val="56"/>
                        </w:rPr>
                        <w:t>A special thanks to ALL our 2023 raffle prize donors for your generous donations</w:t>
                      </w:r>
                      <w:r w:rsidR="008C3BD3">
                        <w:rPr>
                          <w:rFonts w:ascii="Cream Cake" w:hAnsi="Cream Cake"/>
                          <w:sz w:val="56"/>
                          <w:szCs w:val="56"/>
                        </w:rPr>
                        <w:t>.</w:t>
                      </w:r>
                    </w:p>
                  </w:txbxContent>
                </v:textbox>
                <w10:wrap anchory="page"/>
              </v:shape>
            </w:pict>
          </mc:Fallback>
        </mc:AlternateContent>
      </w:r>
      <w:r w:rsidR="00797FD7" w:rsidRPr="00797FD7">
        <w:rPr>
          <w:noProof/>
        </w:rPr>
        <mc:AlternateContent>
          <mc:Choice Requires="wps">
            <w:drawing>
              <wp:anchor distT="182880" distB="182880" distL="182880" distR="182880" simplePos="0" relativeHeight="251721728" behindDoc="0" locked="0" layoutInCell="1" allowOverlap="1" wp14:anchorId="01FCE478" wp14:editId="5260D4BD">
                <wp:simplePos x="0" y="0"/>
                <wp:positionH relativeFrom="margin">
                  <wp:posOffset>697230</wp:posOffset>
                </wp:positionH>
                <wp:positionV relativeFrom="margin">
                  <wp:posOffset>6773545</wp:posOffset>
                </wp:positionV>
                <wp:extent cx="4857750" cy="1558925"/>
                <wp:effectExtent l="0" t="0" r="0" b="3175"/>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4857750" cy="155892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3510"/>
                              <w:gridCol w:w="3504"/>
                            </w:tblGrid>
                            <w:tr w:rsidR="00797FD7" w:rsidRPr="00797FD7" w14:paraId="516851F5" w14:textId="77777777" w:rsidTr="00C7390C">
                              <w:trPr>
                                <w:trHeight w:val="270"/>
                              </w:trPr>
                              <w:tc>
                                <w:tcPr>
                                  <w:tcW w:w="3537" w:type="dxa"/>
                                  <w:tcBorders>
                                    <w:top w:val="nil"/>
                                    <w:left w:val="nil"/>
                                    <w:bottom w:val="nil"/>
                                    <w:right w:val="nil"/>
                                  </w:tcBorders>
                                </w:tcPr>
                                <w:p w14:paraId="51C4EA93" w14:textId="56ADCCB0" w:rsidR="00797FD7" w:rsidRPr="00797FD7" w:rsidRDefault="00797FD7">
                                  <w:pPr>
                                    <w:rPr>
                                      <w:sz w:val="20"/>
                                      <w:szCs w:val="20"/>
                                    </w:rPr>
                                  </w:pPr>
                                  <w:r w:rsidRPr="00797FD7">
                                    <w:rPr>
                                      <w:sz w:val="20"/>
                                      <w:szCs w:val="20"/>
                                    </w:rPr>
                                    <w:t>Prosper Nutrition</w:t>
                                  </w:r>
                                </w:p>
                              </w:tc>
                              <w:tc>
                                <w:tcPr>
                                  <w:tcW w:w="3537" w:type="dxa"/>
                                  <w:tcBorders>
                                    <w:top w:val="nil"/>
                                    <w:left w:val="nil"/>
                                    <w:bottom w:val="nil"/>
                                    <w:right w:val="nil"/>
                                  </w:tcBorders>
                                </w:tcPr>
                                <w:p w14:paraId="0A67F680" w14:textId="47547841" w:rsidR="00797FD7" w:rsidRPr="00797FD7" w:rsidRDefault="00797FD7">
                                  <w:pPr>
                                    <w:rPr>
                                      <w:sz w:val="20"/>
                                      <w:szCs w:val="20"/>
                                    </w:rPr>
                                  </w:pPr>
                                  <w:r>
                                    <w:rPr>
                                      <w:sz w:val="20"/>
                                      <w:szCs w:val="20"/>
                                    </w:rPr>
                                    <w:t>Barty Brown</w:t>
                                  </w:r>
                                </w:p>
                              </w:tc>
                            </w:tr>
                            <w:tr w:rsidR="00797FD7" w:rsidRPr="00797FD7" w14:paraId="69CAFC25" w14:textId="77777777" w:rsidTr="00C7390C">
                              <w:trPr>
                                <w:trHeight w:val="282"/>
                              </w:trPr>
                              <w:tc>
                                <w:tcPr>
                                  <w:tcW w:w="3537" w:type="dxa"/>
                                  <w:tcBorders>
                                    <w:top w:val="nil"/>
                                    <w:left w:val="nil"/>
                                    <w:bottom w:val="nil"/>
                                    <w:right w:val="nil"/>
                                  </w:tcBorders>
                                </w:tcPr>
                                <w:p w14:paraId="2A1D0C75" w14:textId="6BBB98F1" w:rsidR="00797FD7" w:rsidRPr="00797FD7" w:rsidRDefault="00797FD7">
                                  <w:pPr>
                                    <w:rPr>
                                      <w:sz w:val="20"/>
                                      <w:szCs w:val="20"/>
                                    </w:rPr>
                                  </w:pPr>
                                  <w:r w:rsidRPr="00797FD7">
                                    <w:rPr>
                                      <w:sz w:val="20"/>
                                      <w:szCs w:val="20"/>
                                    </w:rPr>
                                    <w:t>Eileen Mancil/TDECU, INC</w:t>
                                  </w:r>
                                </w:p>
                              </w:tc>
                              <w:tc>
                                <w:tcPr>
                                  <w:tcW w:w="3537" w:type="dxa"/>
                                  <w:tcBorders>
                                    <w:top w:val="nil"/>
                                    <w:left w:val="nil"/>
                                    <w:bottom w:val="nil"/>
                                    <w:right w:val="nil"/>
                                  </w:tcBorders>
                                </w:tcPr>
                                <w:p w14:paraId="37739FEC" w14:textId="23E3EEE8" w:rsidR="00797FD7" w:rsidRPr="00797FD7" w:rsidRDefault="00797FD7">
                                  <w:pPr>
                                    <w:rPr>
                                      <w:sz w:val="20"/>
                                      <w:szCs w:val="20"/>
                                    </w:rPr>
                                  </w:pPr>
                                  <w:r>
                                    <w:rPr>
                                      <w:sz w:val="20"/>
                                      <w:szCs w:val="20"/>
                                    </w:rPr>
                                    <w:t>Linda Thomas</w:t>
                                  </w:r>
                                </w:p>
                              </w:tc>
                            </w:tr>
                            <w:tr w:rsidR="00797FD7" w:rsidRPr="00797FD7" w14:paraId="2B528CBB" w14:textId="77777777" w:rsidTr="00C7390C">
                              <w:trPr>
                                <w:trHeight w:val="282"/>
                              </w:trPr>
                              <w:tc>
                                <w:tcPr>
                                  <w:tcW w:w="3537" w:type="dxa"/>
                                  <w:tcBorders>
                                    <w:top w:val="nil"/>
                                    <w:left w:val="nil"/>
                                    <w:bottom w:val="nil"/>
                                    <w:right w:val="nil"/>
                                  </w:tcBorders>
                                </w:tcPr>
                                <w:p w14:paraId="2B38085C" w14:textId="7B7F8000" w:rsidR="00797FD7" w:rsidRPr="00797FD7" w:rsidRDefault="00797FD7">
                                  <w:pPr>
                                    <w:rPr>
                                      <w:sz w:val="20"/>
                                      <w:szCs w:val="20"/>
                                    </w:rPr>
                                  </w:pPr>
                                  <w:r w:rsidRPr="00797FD7">
                                    <w:rPr>
                                      <w:sz w:val="20"/>
                                      <w:szCs w:val="20"/>
                                    </w:rPr>
                                    <w:t>Frederick &amp; Ashley Austin</w:t>
                                  </w:r>
                                </w:p>
                              </w:tc>
                              <w:tc>
                                <w:tcPr>
                                  <w:tcW w:w="3537" w:type="dxa"/>
                                  <w:tcBorders>
                                    <w:top w:val="nil"/>
                                    <w:left w:val="nil"/>
                                    <w:bottom w:val="nil"/>
                                    <w:right w:val="nil"/>
                                  </w:tcBorders>
                                </w:tcPr>
                                <w:p w14:paraId="1FA580FF" w14:textId="1544AE08" w:rsidR="00797FD7" w:rsidRPr="00797FD7" w:rsidRDefault="00797FD7">
                                  <w:pPr>
                                    <w:rPr>
                                      <w:sz w:val="20"/>
                                      <w:szCs w:val="20"/>
                                    </w:rPr>
                                  </w:pPr>
                                  <w:r>
                                    <w:rPr>
                                      <w:sz w:val="20"/>
                                      <w:szCs w:val="20"/>
                                    </w:rPr>
                                    <w:t>Alvin’s Restaurant</w:t>
                                  </w:r>
                                </w:p>
                              </w:tc>
                            </w:tr>
                            <w:tr w:rsidR="00797FD7" w:rsidRPr="00797FD7" w14:paraId="574FB3D8" w14:textId="77777777" w:rsidTr="00797FD7">
                              <w:trPr>
                                <w:trHeight w:val="263"/>
                              </w:trPr>
                              <w:tc>
                                <w:tcPr>
                                  <w:tcW w:w="3537" w:type="dxa"/>
                                  <w:tcBorders>
                                    <w:top w:val="nil"/>
                                    <w:left w:val="nil"/>
                                    <w:bottom w:val="nil"/>
                                    <w:right w:val="nil"/>
                                  </w:tcBorders>
                                </w:tcPr>
                                <w:p w14:paraId="18EDB076" w14:textId="435A0E3E" w:rsidR="00797FD7" w:rsidRPr="00797FD7" w:rsidRDefault="00797FD7">
                                  <w:pPr>
                                    <w:rPr>
                                      <w:sz w:val="20"/>
                                      <w:szCs w:val="20"/>
                                    </w:rPr>
                                  </w:pPr>
                                  <w:r w:rsidRPr="00797FD7">
                                    <w:rPr>
                                      <w:sz w:val="20"/>
                                      <w:szCs w:val="20"/>
                                    </w:rPr>
                                    <w:t>Miss Jessies Craft Corner</w:t>
                                  </w:r>
                                </w:p>
                              </w:tc>
                              <w:tc>
                                <w:tcPr>
                                  <w:tcW w:w="3537" w:type="dxa"/>
                                  <w:tcBorders>
                                    <w:top w:val="nil"/>
                                    <w:left w:val="nil"/>
                                    <w:bottom w:val="nil"/>
                                    <w:right w:val="nil"/>
                                  </w:tcBorders>
                                </w:tcPr>
                                <w:p w14:paraId="71976021" w14:textId="6BBB5B77" w:rsidR="00797FD7" w:rsidRPr="00797FD7" w:rsidRDefault="00797FD7">
                                  <w:pPr>
                                    <w:rPr>
                                      <w:sz w:val="20"/>
                                      <w:szCs w:val="20"/>
                                    </w:rPr>
                                  </w:pPr>
                                  <w:r>
                                    <w:rPr>
                                      <w:sz w:val="20"/>
                                      <w:szCs w:val="20"/>
                                    </w:rPr>
                                    <w:t>Sweet Kutz Barber Shop</w:t>
                                  </w:r>
                                </w:p>
                              </w:tc>
                            </w:tr>
                            <w:tr w:rsidR="00797FD7" w:rsidRPr="00797FD7" w14:paraId="16279039" w14:textId="77777777" w:rsidTr="00C7390C">
                              <w:trPr>
                                <w:trHeight w:val="300"/>
                              </w:trPr>
                              <w:tc>
                                <w:tcPr>
                                  <w:tcW w:w="3537" w:type="dxa"/>
                                  <w:tcBorders>
                                    <w:top w:val="nil"/>
                                    <w:left w:val="nil"/>
                                    <w:bottom w:val="nil"/>
                                    <w:right w:val="nil"/>
                                  </w:tcBorders>
                                </w:tcPr>
                                <w:p w14:paraId="27B34800" w14:textId="5F0F9689" w:rsidR="00797FD7" w:rsidRPr="00797FD7" w:rsidRDefault="00797FD7">
                                  <w:pPr>
                                    <w:rPr>
                                      <w:sz w:val="20"/>
                                      <w:szCs w:val="20"/>
                                    </w:rPr>
                                  </w:pPr>
                                  <w:r w:rsidRPr="00797FD7">
                                    <w:rPr>
                                      <w:sz w:val="20"/>
                                      <w:szCs w:val="20"/>
                                    </w:rPr>
                                    <w:t>Zeola’s Fashions</w:t>
                                  </w:r>
                                </w:p>
                              </w:tc>
                              <w:tc>
                                <w:tcPr>
                                  <w:tcW w:w="3537" w:type="dxa"/>
                                  <w:tcBorders>
                                    <w:top w:val="nil"/>
                                    <w:left w:val="nil"/>
                                    <w:bottom w:val="nil"/>
                                    <w:right w:val="nil"/>
                                  </w:tcBorders>
                                </w:tcPr>
                                <w:p w14:paraId="23DDFC5F" w14:textId="087D5722" w:rsidR="00797FD7" w:rsidRPr="00797FD7" w:rsidRDefault="00797FD7">
                                  <w:pPr>
                                    <w:rPr>
                                      <w:sz w:val="20"/>
                                      <w:szCs w:val="20"/>
                                    </w:rPr>
                                  </w:pPr>
                                  <w:r>
                                    <w:rPr>
                                      <w:sz w:val="20"/>
                                      <w:szCs w:val="20"/>
                                    </w:rPr>
                                    <w:t>Georgia Petteway</w:t>
                                  </w:r>
                                </w:p>
                              </w:tc>
                            </w:tr>
                            <w:tr w:rsidR="00797FD7" w:rsidRPr="00797FD7" w14:paraId="25D3E64A" w14:textId="77777777" w:rsidTr="00797FD7">
                              <w:trPr>
                                <w:trHeight w:val="353"/>
                              </w:trPr>
                              <w:tc>
                                <w:tcPr>
                                  <w:tcW w:w="3537" w:type="dxa"/>
                                  <w:tcBorders>
                                    <w:top w:val="nil"/>
                                    <w:left w:val="nil"/>
                                    <w:bottom w:val="nil"/>
                                    <w:right w:val="nil"/>
                                  </w:tcBorders>
                                </w:tcPr>
                                <w:p w14:paraId="06D487AB" w14:textId="59F8FEAD" w:rsidR="00797FD7" w:rsidRPr="00797FD7" w:rsidRDefault="00797FD7">
                                  <w:pPr>
                                    <w:rPr>
                                      <w:sz w:val="20"/>
                                      <w:szCs w:val="20"/>
                                    </w:rPr>
                                  </w:pPr>
                                  <w:r w:rsidRPr="00797FD7">
                                    <w:rPr>
                                      <w:sz w:val="20"/>
                                      <w:szCs w:val="20"/>
                                    </w:rPr>
                                    <w:t xml:space="preserve">Brenna’s </w:t>
                                  </w:r>
                                  <w:r>
                                    <w:rPr>
                                      <w:sz w:val="20"/>
                                      <w:szCs w:val="20"/>
                                    </w:rPr>
                                    <w:t>Wreath World</w:t>
                                  </w:r>
                                </w:p>
                              </w:tc>
                              <w:tc>
                                <w:tcPr>
                                  <w:tcW w:w="3537" w:type="dxa"/>
                                  <w:tcBorders>
                                    <w:top w:val="nil"/>
                                    <w:left w:val="nil"/>
                                    <w:bottom w:val="nil"/>
                                    <w:right w:val="nil"/>
                                  </w:tcBorders>
                                </w:tcPr>
                                <w:p w14:paraId="22655E00" w14:textId="40FD496B" w:rsidR="00797FD7" w:rsidRPr="00797FD7" w:rsidRDefault="00797FD7">
                                  <w:pPr>
                                    <w:rPr>
                                      <w:sz w:val="20"/>
                                      <w:szCs w:val="20"/>
                                    </w:rPr>
                                  </w:pPr>
                                  <w:r>
                                    <w:rPr>
                                      <w:sz w:val="20"/>
                                      <w:szCs w:val="20"/>
                                    </w:rPr>
                                    <w:t>James Ellis Auto Sales</w:t>
                                  </w:r>
                                </w:p>
                              </w:tc>
                            </w:tr>
                          </w:tbl>
                          <w:p w14:paraId="5A8449E1" w14:textId="77777777" w:rsidR="00797FD7" w:rsidRPr="00797FD7" w:rsidRDefault="00797FD7">
                            <w:pPr>
                              <w:rPr>
                                <w:sz w:val="24"/>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E478" id="Snip Single Corner Rectangle 117" o:spid="_x0000_s1068" style="position:absolute;left:0;text-align:left;margin-left:54.9pt;margin-top:533.35pt;width:382.5pt;height:122.75pt;z-index:2517217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4857750,155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" adj="-11796480,,5400" path="m,l4597924,r259826,259826l4857750,1558925,,1558925,,xe" fillcolor="#3c4288 [2578]" stroked="f" strokeweight="1.52778mm">
                <v:fill color2="#0a0b18 [962]" rotate="t" focusposition=".5,.5" focussize="" focus="100%" type="gradientRadial"/>
                <v:stroke linestyle="thickThin" joinstyle="miter"/>
                <v:formulas/>
                <v:path arrowok="t" o:connecttype="custom" o:connectlocs="0,0;4597924,0;4857750,259826;4857750,1558925;0,1558925;0,0" o:connectangles="0,0,0,0,0,0" textboxrect="0,0,4857750,1558925"/>
                <v:textbox inset="10.8pt,7.2pt,,7.2pt">
                  <w:txbxContent>
                    <w:tbl>
                      <w:tblPr>
                        <w:tblStyle w:val="TableGrid"/>
                        <w:tblW w:w="0" w:type="auto"/>
                        <w:tblLook w:val="04A0" w:firstRow="1" w:lastRow="0" w:firstColumn="1" w:lastColumn="0" w:noHBand="0" w:noVBand="1"/>
                      </w:tblPr>
                      <w:tblGrid>
                        <w:gridCol w:w="3510"/>
                        <w:gridCol w:w="3504"/>
                      </w:tblGrid>
                      <w:tr w:rsidR="00797FD7" w:rsidRPr="00797FD7" w14:paraId="516851F5" w14:textId="77777777" w:rsidTr="00C7390C">
                        <w:trPr>
                          <w:trHeight w:val="270"/>
                        </w:trPr>
                        <w:tc>
                          <w:tcPr>
                            <w:tcW w:w="3537" w:type="dxa"/>
                            <w:tcBorders>
                              <w:top w:val="nil"/>
                              <w:left w:val="nil"/>
                              <w:bottom w:val="nil"/>
                              <w:right w:val="nil"/>
                            </w:tcBorders>
                          </w:tcPr>
                          <w:p w14:paraId="51C4EA93" w14:textId="56ADCCB0" w:rsidR="00797FD7" w:rsidRPr="00797FD7" w:rsidRDefault="00797FD7">
                            <w:pPr>
                              <w:rPr>
                                <w:sz w:val="20"/>
                                <w:szCs w:val="20"/>
                              </w:rPr>
                            </w:pPr>
                            <w:r w:rsidRPr="00797FD7">
                              <w:rPr>
                                <w:sz w:val="20"/>
                                <w:szCs w:val="20"/>
                              </w:rPr>
                              <w:t>Prosper Nutrition</w:t>
                            </w:r>
                          </w:p>
                        </w:tc>
                        <w:tc>
                          <w:tcPr>
                            <w:tcW w:w="3537" w:type="dxa"/>
                            <w:tcBorders>
                              <w:top w:val="nil"/>
                              <w:left w:val="nil"/>
                              <w:bottom w:val="nil"/>
                              <w:right w:val="nil"/>
                            </w:tcBorders>
                          </w:tcPr>
                          <w:p w14:paraId="0A67F680" w14:textId="47547841" w:rsidR="00797FD7" w:rsidRPr="00797FD7" w:rsidRDefault="00797FD7">
                            <w:pPr>
                              <w:rPr>
                                <w:sz w:val="20"/>
                                <w:szCs w:val="20"/>
                              </w:rPr>
                            </w:pPr>
                            <w:r>
                              <w:rPr>
                                <w:sz w:val="20"/>
                                <w:szCs w:val="20"/>
                              </w:rPr>
                              <w:t>Barty Brown</w:t>
                            </w:r>
                          </w:p>
                        </w:tc>
                      </w:tr>
                      <w:tr w:rsidR="00797FD7" w:rsidRPr="00797FD7" w14:paraId="69CAFC25" w14:textId="77777777" w:rsidTr="00C7390C">
                        <w:trPr>
                          <w:trHeight w:val="282"/>
                        </w:trPr>
                        <w:tc>
                          <w:tcPr>
                            <w:tcW w:w="3537" w:type="dxa"/>
                            <w:tcBorders>
                              <w:top w:val="nil"/>
                              <w:left w:val="nil"/>
                              <w:bottom w:val="nil"/>
                              <w:right w:val="nil"/>
                            </w:tcBorders>
                          </w:tcPr>
                          <w:p w14:paraId="2A1D0C75" w14:textId="6BBB98F1" w:rsidR="00797FD7" w:rsidRPr="00797FD7" w:rsidRDefault="00797FD7">
                            <w:pPr>
                              <w:rPr>
                                <w:sz w:val="20"/>
                                <w:szCs w:val="20"/>
                              </w:rPr>
                            </w:pPr>
                            <w:r w:rsidRPr="00797FD7">
                              <w:rPr>
                                <w:sz w:val="20"/>
                                <w:szCs w:val="20"/>
                              </w:rPr>
                              <w:t>Eileen Mancil/TDECU, INC</w:t>
                            </w:r>
                          </w:p>
                        </w:tc>
                        <w:tc>
                          <w:tcPr>
                            <w:tcW w:w="3537" w:type="dxa"/>
                            <w:tcBorders>
                              <w:top w:val="nil"/>
                              <w:left w:val="nil"/>
                              <w:bottom w:val="nil"/>
                              <w:right w:val="nil"/>
                            </w:tcBorders>
                          </w:tcPr>
                          <w:p w14:paraId="37739FEC" w14:textId="23E3EEE8" w:rsidR="00797FD7" w:rsidRPr="00797FD7" w:rsidRDefault="00797FD7">
                            <w:pPr>
                              <w:rPr>
                                <w:sz w:val="20"/>
                                <w:szCs w:val="20"/>
                              </w:rPr>
                            </w:pPr>
                            <w:r>
                              <w:rPr>
                                <w:sz w:val="20"/>
                                <w:szCs w:val="20"/>
                              </w:rPr>
                              <w:t>Linda Thomas</w:t>
                            </w:r>
                          </w:p>
                        </w:tc>
                      </w:tr>
                      <w:tr w:rsidR="00797FD7" w:rsidRPr="00797FD7" w14:paraId="2B528CBB" w14:textId="77777777" w:rsidTr="00C7390C">
                        <w:trPr>
                          <w:trHeight w:val="282"/>
                        </w:trPr>
                        <w:tc>
                          <w:tcPr>
                            <w:tcW w:w="3537" w:type="dxa"/>
                            <w:tcBorders>
                              <w:top w:val="nil"/>
                              <w:left w:val="nil"/>
                              <w:bottom w:val="nil"/>
                              <w:right w:val="nil"/>
                            </w:tcBorders>
                          </w:tcPr>
                          <w:p w14:paraId="2B38085C" w14:textId="7B7F8000" w:rsidR="00797FD7" w:rsidRPr="00797FD7" w:rsidRDefault="00797FD7">
                            <w:pPr>
                              <w:rPr>
                                <w:sz w:val="20"/>
                                <w:szCs w:val="20"/>
                              </w:rPr>
                            </w:pPr>
                            <w:r w:rsidRPr="00797FD7">
                              <w:rPr>
                                <w:sz w:val="20"/>
                                <w:szCs w:val="20"/>
                              </w:rPr>
                              <w:t>Frederick &amp; Ashley Austin</w:t>
                            </w:r>
                          </w:p>
                        </w:tc>
                        <w:tc>
                          <w:tcPr>
                            <w:tcW w:w="3537" w:type="dxa"/>
                            <w:tcBorders>
                              <w:top w:val="nil"/>
                              <w:left w:val="nil"/>
                              <w:bottom w:val="nil"/>
                              <w:right w:val="nil"/>
                            </w:tcBorders>
                          </w:tcPr>
                          <w:p w14:paraId="1FA580FF" w14:textId="1544AE08" w:rsidR="00797FD7" w:rsidRPr="00797FD7" w:rsidRDefault="00797FD7">
                            <w:pPr>
                              <w:rPr>
                                <w:sz w:val="20"/>
                                <w:szCs w:val="20"/>
                              </w:rPr>
                            </w:pPr>
                            <w:r>
                              <w:rPr>
                                <w:sz w:val="20"/>
                                <w:szCs w:val="20"/>
                              </w:rPr>
                              <w:t>Alvin’s Restaurant</w:t>
                            </w:r>
                          </w:p>
                        </w:tc>
                      </w:tr>
                      <w:tr w:rsidR="00797FD7" w:rsidRPr="00797FD7" w14:paraId="574FB3D8" w14:textId="77777777" w:rsidTr="00797FD7">
                        <w:trPr>
                          <w:trHeight w:val="263"/>
                        </w:trPr>
                        <w:tc>
                          <w:tcPr>
                            <w:tcW w:w="3537" w:type="dxa"/>
                            <w:tcBorders>
                              <w:top w:val="nil"/>
                              <w:left w:val="nil"/>
                              <w:bottom w:val="nil"/>
                              <w:right w:val="nil"/>
                            </w:tcBorders>
                          </w:tcPr>
                          <w:p w14:paraId="18EDB076" w14:textId="435A0E3E" w:rsidR="00797FD7" w:rsidRPr="00797FD7" w:rsidRDefault="00797FD7">
                            <w:pPr>
                              <w:rPr>
                                <w:sz w:val="20"/>
                                <w:szCs w:val="20"/>
                              </w:rPr>
                            </w:pPr>
                            <w:r w:rsidRPr="00797FD7">
                              <w:rPr>
                                <w:sz w:val="20"/>
                                <w:szCs w:val="20"/>
                              </w:rPr>
                              <w:t>Miss Jessies Craft Corner</w:t>
                            </w:r>
                          </w:p>
                        </w:tc>
                        <w:tc>
                          <w:tcPr>
                            <w:tcW w:w="3537" w:type="dxa"/>
                            <w:tcBorders>
                              <w:top w:val="nil"/>
                              <w:left w:val="nil"/>
                              <w:bottom w:val="nil"/>
                              <w:right w:val="nil"/>
                            </w:tcBorders>
                          </w:tcPr>
                          <w:p w14:paraId="71976021" w14:textId="6BBB5B77" w:rsidR="00797FD7" w:rsidRPr="00797FD7" w:rsidRDefault="00797FD7">
                            <w:pPr>
                              <w:rPr>
                                <w:sz w:val="20"/>
                                <w:szCs w:val="20"/>
                              </w:rPr>
                            </w:pPr>
                            <w:r>
                              <w:rPr>
                                <w:sz w:val="20"/>
                                <w:szCs w:val="20"/>
                              </w:rPr>
                              <w:t>Sweet Kutz Barber Shop</w:t>
                            </w:r>
                          </w:p>
                        </w:tc>
                      </w:tr>
                      <w:tr w:rsidR="00797FD7" w:rsidRPr="00797FD7" w14:paraId="16279039" w14:textId="77777777" w:rsidTr="00C7390C">
                        <w:trPr>
                          <w:trHeight w:val="300"/>
                        </w:trPr>
                        <w:tc>
                          <w:tcPr>
                            <w:tcW w:w="3537" w:type="dxa"/>
                            <w:tcBorders>
                              <w:top w:val="nil"/>
                              <w:left w:val="nil"/>
                              <w:bottom w:val="nil"/>
                              <w:right w:val="nil"/>
                            </w:tcBorders>
                          </w:tcPr>
                          <w:p w14:paraId="27B34800" w14:textId="5F0F9689" w:rsidR="00797FD7" w:rsidRPr="00797FD7" w:rsidRDefault="00797FD7">
                            <w:pPr>
                              <w:rPr>
                                <w:sz w:val="20"/>
                                <w:szCs w:val="20"/>
                              </w:rPr>
                            </w:pPr>
                            <w:r w:rsidRPr="00797FD7">
                              <w:rPr>
                                <w:sz w:val="20"/>
                                <w:szCs w:val="20"/>
                              </w:rPr>
                              <w:t>Zeola’s Fashions</w:t>
                            </w:r>
                          </w:p>
                        </w:tc>
                        <w:tc>
                          <w:tcPr>
                            <w:tcW w:w="3537" w:type="dxa"/>
                            <w:tcBorders>
                              <w:top w:val="nil"/>
                              <w:left w:val="nil"/>
                              <w:bottom w:val="nil"/>
                              <w:right w:val="nil"/>
                            </w:tcBorders>
                          </w:tcPr>
                          <w:p w14:paraId="23DDFC5F" w14:textId="087D5722" w:rsidR="00797FD7" w:rsidRPr="00797FD7" w:rsidRDefault="00797FD7">
                            <w:pPr>
                              <w:rPr>
                                <w:sz w:val="20"/>
                                <w:szCs w:val="20"/>
                              </w:rPr>
                            </w:pPr>
                            <w:r>
                              <w:rPr>
                                <w:sz w:val="20"/>
                                <w:szCs w:val="20"/>
                              </w:rPr>
                              <w:t>Georgia Petteway</w:t>
                            </w:r>
                          </w:p>
                        </w:tc>
                      </w:tr>
                      <w:tr w:rsidR="00797FD7" w:rsidRPr="00797FD7" w14:paraId="25D3E64A" w14:textId="77777777" w:rsidTr="00797FD7">
                        <w:trPr>
                          <w:trHeight w:val="353"/>
                        </w:trPr>
                        <w:tc>
                          <w:tcPr>
                            <w:tcW w:w="3537" w:type="dxa"/>
                            <w:tcBorders>
                              <w:top w:val="nil"/>
                              <w:left w:val="nil"/>
                              <w:bottom w:val="nil"/>
                              <w:right w:val="nil"/>
                            </w:tcBorders>
                          </w:tcPr>
                          <w:p w14:paraId="06D487AB" w14:textId="59F8FEAD" w:rsidR="00797FD7" w:rsidRPr="00797FD7" w:rsidRDefault="00797FD7">
                            <w:pPr>
                              <w:rPr>
                                <w:sz w:val="20"/>
                                <w:szCs w:val="20"/>
                              </w:rPr>
                            </w:pPr>
                            <w:r w:rsidRPr="00797FD7">
                              <w:rPr>
                                <w:sz w:val="20"/>
                                <w:szCs w:val="20"/>
                              </w:rPr>
                              <w:t xml:space="preserve">Brenna’s </w:t>
                            </w:r>
                            <w:r>
                              <w:rPr>
                                <w:sz w:val="20"/>
                                <w:szCs w:val="20"/>
                              </w:rPr>
                              <w:t>Wreath World</w:t>
                            </w:r>
                          </w:p>
                        </w:tc>
                        <w:tc>
                          <w:tcPr>
                            <w:tcW w:w="3537" w:type="dxa"/>
                            <w:tcBorders>
                              <w:top w:val="nil"/>
                              <w:left w:val="nil"/>
                              <w:bottom w:val="nil"/>
                              <w:right w:val="nil"/>
                            </w:tcBorders>
                          </w:tcPr>
                          <w:p w14:paraId="22655E00" w14:textId="40FD496B" w:rsidR="00797FD7" w:rsidRPr="00797FD7" w:rsidRDefault="00797FD7">
                            <w:pPr>
                              <w:rPr>
                                <w:sz w:val="20"/>
                                <w:szCs w:val="20"/>
                              </w:rPr>
                            </w:pPr>
                            <w:r>
                              <w:rPr>
                                <w:sz w:val="20"/>
                                <w:szCs w:val="20"/>
                              </w:rPr>
                              <w:t>James Ellis Auto Sales</w:t>
                            </w:r>
                          </w:p>
                        </w:tc>
                      </w:tr>
                    </w:tbl>
                    <w:p w14:paraId="5A8449E1" w14:textId="77777777" w:rsidR="00797FD7" w:rsidRPr="00797FD7" w:rsidRDefault="00797FD7">
                      <w:pPr>
                        <w:rPr>
                          <w:sz w:val="24"/>
                          <w:szCs w:val="28"/>
                        </w:rPr>
                      </w:pPr>
                    </w:p>
                  </w:txbxContent>
                </v:textbox>
                <w10:wrap type="square" anchorx="margin" anchory="margin"/>
              </v:shape>
            </w:pict>
          </mc:Fallback>
        </mc:AlternateContent>
      </w:r>
      <w:r w:rsidR="00797FD7" w:rsidRPr="003D3516">
        <w:rPr>
          <w:noProof/>
        </w:rPr>
        <w:drawing>
          <wp:anchor distT="0" distB="0" distL="114300" distR="114300" simplePos="0" relativeHeight="251719680" behindDoc="0" locked="0" layoutInCell="1" allowOverlap="1" wp14:anchorId="6DF75FFF" wp14:editId="41974595">
            <wp:simplePos x="0" y="0"/>
            <wp:positionH relativeFrom="column">
              <wp:posOffset>2783205</wp:posOffset>
            </wp:positionH>
            <wp:positionV relativeFrom="paragraph">
              <wp:posOffset>2576830</wp:posOffset>
            </wp:positionV>
            <wp:extent cx="1118870" cy="1112843"/>
            <wp:effectExtent l="0" t="0" r="5080" b="0"/>
            <wp:wrapNone/>
            <wp:docPr id="1467048483" name="Picture 1" descr="A logo of a base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48483" name="Picture 1" descr="A logo of a baseball tea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8870" cy="1112843"/>
                    </a:xfrm>
                    <a:prstGeom prst="rect">
                      <a:avLst/>
                    </a:prstGeom>
                  </pic:spPr>
                </pic:pic>
              </a:graphicData>
            </a:graphic>
            <wp14:sizeRelH relativeFrom="margin">
              <wp14:pctWidth>0</wp14:pctWidth>
            </wp14:sizeRelH>
            <wp14:sizeRelV relativeFrom="margin">
              <wp14:pctHeight>0</wp14:pctHeight>
            </wp14:sizeRelV>
          </wp:anchor>
        </w:drawing>
      </w:r>
      <w:r w:rsidR="00797FD7" w:rsidRPr="003D3516">
        <w:rPr>
          <w:noProof/>
        </w:rPr>
        <w:drawing>
          <wp:anchor distT="0" distB="0" distL="114300" distR="114300" simplePos="0" relativeHeight="251718656" behindDoc="0" locked="0" layoutInCell="1" allowOverlap="1" wp14:anchorId="690272F4" wp14:editId="6730E8F4">
            <wp:simplePos x="0" y="0"/>
            <wp:positionH relativeFrom="column">
              <wp:posOffset>4314825</wp:posOffset>
            </wp:positionH>
            <wp:positionV relativeFrom="paragraph">
              <wp:posOffset>2624455</wp:posOffset>
            </wp:positionV>
            <wp:extent cx="1819529" cy="828791"/>
            <wp:effectExtent l="0" t="0" r="0" b="9525"/>
            <wp:wrapNone/>
            <wp:docPr id="1800001279" name="Picture 1" descr="A yellow and red sign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01279" name="Picture 1" descr="A yellow and red sign with blue text"/>
                    <pic:cNvPicPr/>
                  </pic:nvPicPr>
                  <pic:blipFill>
                    <a:blip r:embed="rId28">
                      <a:extLst>
                        <a:ext uri="{28A0092B-C50C-407E-A947-70E740481C1C}">
                          <a14:useLocalDpi xmlns:a14="http://schemas.microsoft.com/office/drawing/2010/main" val="0"/>
                        </a:ext>
                      </a:extLst>
                    </a:blip>
                    <a:stretch>
                      <a:fillRect/>
                    </a:stretch>
                  </pic:blipFill>
                  <pic:spPr>
                    <a:xfrm>
                      <a:off x="0" y="0"/>
                      <a:ext cx="1819529" cy="828791"/>
                    </a:xfrm>
                    <a:prstGeom prst="rect">
                      <a:avLst/>
                    </a:prstGeom>
                  </pic:spPr>
                </pic:pic>
              </a:graphicData>
            </a:graphic>
          </wp:anchor>
        </w:drawing>
      </w:r>
      <w:r w:rsidR="003D3516" w:rsidRPr="00A65A81">
        <w:rPr>
          <w:noProof/>
        </w:rPr>
        <w:drawing>
          <wp:anchor distT="0" distB="0" distL="114300" distR="114300" simplePos="0" relativeHeight="251707392" behindDoc="0" locked="0" layoutInCell="1" allowOverlap="1" wp14:anchorId="68297102" wp14:editId="1BAA7213">
            <wp:simplePos x="0" y="0"/>
            <wp:positionH relativeFrom="column">
              <wp:posOffset>259080</wp:posOffset>
            </wp:positionH>
            <wp:positionV relativeFrom="paragraph">
              <wp:posOffset>2557780</wp:posOffset>
            </wp:positionV>
            <wp:extent cx="1876425" cy="1020306"/>
            <wp:effectExtent l="0" t="0" r="0" b="8890"/>
            <wp:wrapNone/>
            <wp:docPr id="1756133771" name="Picture 1" descr="A cartoon of a person riding a 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3771" name="Picture 1" descr="A cartoon of a person riding a crocodil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425" cy="1020306"/>
                    </a:xfrm>
                    <a:prstGeom prst="rect">
                      <a:avLst/>
                    </a:prstGeom>
                  </pic:spPr>
                </pic:pic>
              </a:graphicData>
            </a:graphic>
            <wp14:sizeRelH relativeFrom="margin">
              <wp14:pctWidth>0</wp14:pctWidth>
            </wp14:sizeRelH>
            <wp14:sizeRelV relativeFrom="margin">
              <wp14:pctHeight>0</wp14:pctHeight>
            </wp14:sizeRelV>
          </wp:anchor>
        </w:drawing>
      </w:r>
      <w:r w:rsidR="003D3516" w:rsidRPr="003D3516">
        <w:rPr>
          <w:noProof/>
        </w:rPr>
        <w:drawing>
          <wp:anchor distT="0" distB="0" distL="114300" distR="114300" simplePos="0" relativeHeight="251717632" behindDoc="0" locked="0" layoutInCell="1" allowOverlap="1" wp14:anchorId="714F815B" wp14:editId="66869E8B">
            <wp:simplePos x="0" y="0"/>
            <wp:positionH relativeFrom="column">
              <wp:posOffset>3355640</wp:posOffset>
            </wp:positionH>
            <wp:positionV relativeFrom="paragraph">
              <wp:posOffset>1542415</wp:posOffset>
            </wp:positionV>
            <wp:extent cx="1514475" cy="796147"/>
            <wp:effectExtent l="0" t="0" r="0" b="4445"/>
            <wp:wrapNone/>
            <wp:docPr id="1594797759" name="Picture 1" descr="A logo for a insuranc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97759" name="Picture 1" descr="A logo for a insurance company"/>
                    <pic:cNvPicPr/>
                  </pic:nvPicPr>
                  <pic:blipFill>
                    <a:blip r:embed="rId30">
                      <a:extLst>
                        <a:ext uri="{28A0092B-C50C-407E-A947-70E740481C1C}">
                          <a14:useLocalDpi xmlns:a14="http://schemas.microsoft.com/office/drawing/2010/main" val="0"/>
                        </a:ext>
                      </a:extLst>
                    </a:blip>
                    <a:stretch>
                      <a:fillRect/>
                    </a:stretch>
                  </pic:blipFill>
                  <pic:spPr>
                    <a:xfrm>
                      <a:off x="0" y="0"/>
                      <a:ext cx="1514475" cy="796147"/>
                    </a:xfrm>
                    <a:prstGeom prst="rect">
                      <a:avLst/>
                    </a:prstGeom>
                  </pic:spPr>
                </pic:pic>
              </a:graphicData>
            </a:graphic>
            <wp14:sizeRelH relativeFrom="margin">
              <wp14:pctWidth>0</wp14:pctWidth>
            </wp14:sizeRelH>
            <wp14:sizeRelV relativeFrom="margin">
              <wp14:pctHeight>0</wp14:pctHeight>
            </wp14:sizeRelV>
          </wp:anchor>
        </w:drawing>
      </w:r>
      <w:r w:rsidR="0094772B" w:rsidRPr="0094772B">
        <w:rPr>
          <w:noProof/>
        </w:rPr>
        <w:drawing>
          <wp:anchor distT="0" distB="0" distL="114300" distR="114300" simplePos="0" relativeHeight="251716608" behindDoc="0" locked="0" layoutInCell="1" allowOverlap="1" wp14:anchorId="47DD496B" wp14:editId="393861D7">
            <wp:simplePos x="0" y="0"/>
            <wp:positionH relativeFrom="column">
              <wp:posOffset>3469005</wp:posOffset>
            </wp:positionH>
            <wp:positionV relativeFrom="paragraph">
              <wp:posOffset>271780</wp:posOffset>
            </wp:positionV>
            <wp:extent cx="1267002" cy="1152686"/>
            <wp:effectExtent l="0" t="0" r="9525" b="9525"/>
            <wp:wrapNone/>
            <wp:docPr id="1263693976" name="Picture 1" descr="A blue and white texas map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3976" name="Picture 1" descr="A blue and white texas map with a cros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67002" cy="1152686"/>
                    </a:xfrm>
                    <a:prstGeom prst="rect">
                      <a:avLst/>
                    </a:prstGeom>
                  </pic:spPr>
                </pic:pic>
              </a:graphicData>
            </a:graphic>
          </wp:anchor>
        </w:drawing>
      </w:r>
      <w:r w:rsidR="0094772B" w:rsidRPr="0094772B">
        <w:rPr>
          <w:noProof/>
        </w:rPr>
        <w:drawing>
          <wp:anchor distT="0" distB="0" distL="114300" distR="114300" simplePos="0" relativeHeight="251715584" behindDoc="0" locked="0" layoutInCell="1" allowOverlap="1" wp14:anchorId="54535595" wp14:editId="3FF73B8A">
            <wp:simplePos x="0" y="0"/>
            <wp:positionH relativeFrom="column">
              <wp:posOffset>4935010</wp:posOffset>
            </wp:positionH>
            <wp:positionV relativeFrom="paragraph">
              <wp:posOffset>1798320</wp:posOffset>
            </wp:positionV>
            <wp:extent cx="1428750" cy="482958"/>
            <wp:effectExtent l="0" t="0" r="0" b="0"/>
            <wp:wrapNone/>
            <wp:docPr id="147125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50630" name=""/>
                    <pic:cNvPicPr/>
                  </pic:nvPicPr>
                  <pic:blipFill>
                    <a:blip r:embed="rId32">
                      <a:extLst>
                        <a:ext uri="{28A0092B-C50C-407E-A947-70E740481C1C}">
                          <a14:useLocalDpi xmlns:a14="http://schemas.microsoft.com/office/drawing/2010/main" val="0"/>
                        </a:ext>
                      </a:extLst>
                    </a:blip>
                    <a:stretch>
                      <a:fillRect/>
                    </a:stretch>
                  </pic:blipFill>
                  <pic:spPr>
                    <a:xfrm>
                      <a:off x="0" y="0"/>
                      <a:ext cx="1428750" cy="482958"/>
                    </a:xfrm>
                    <a:prstGeom prst="rect">
                      <a:avLst/>
                    </a:prstGeom>
                  </pic:spPr>
                </pic:pic>
              </a:graphicData>
            </a:graphic>
            <wp14:sizeRelH relativeFrom="margin">
              <wp14:pctWidth>0</wp14:pctWidth>
            </wp14:sizeRelH>
            <wp14:sizeRelV relativeFrom="margin">
              <wp14:pctHeight>0</wp14:pctHeight>
            </wp14:sizeRelV>
          </wp:anchor>
        </w:drawing>
      </w:r>
      <w:r w:rsidR="0094772B" w:rsidRPr="0094772B">
        <w:rPr>
          <w:noProof/>
        </w:rPr>
        <w:drawing>
          <wp:anchor distT="0" distB="0" distL="114300" distR="114300" simplePos="0" relativeHeight="251714560" behindDoc="0" locked="0" layoutInCell="1" allowOverlap="1" wp14:anchorId="677F113D" wp14:editId="6DF1BE6B">
            <wp:simplePos x="0" y="0"/>
            <wp:positionH relativeFrom="column">
              <wp:posOffset>1738630</wp:posOffset>
            </wp:positionH>
            <wp:positionV relativeFrom="paragraph">
              <wp:posOffset>1198880</wp:posOffset>
            </wp:positionV>
            <wp:extent cx="1556952" cy="1142932"/>
            <wp:effectExtent l="0" t="0" r="5715" b="635"/>
            <wp:wrapNone/>
            <wp:docPr id="250685647" name="Picture 1" descr="A sign from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85647" name="Picture 1" descr="A sign from a rope"/>
                    <pic:cNvPicPr/>
                  </pic:nvPicPr>
                  <pic:blipFill>
                    <a:blip r:embed="rId33">
                      <a:extLst>
                        <a:ext uri="{28A0092B-C50C-407E-A947-70E740481C1C}">
                          <a14:useLocalDpi xmlns:a14="http://schemas.microsoft.com/office/drawing/2010/main" val="0"/>
                        </a:ext>
                      </a:extLst>
                    </a:blip>
                    <a:stretch>
                      <a:fillRect/>
                    </a:stretch>
                  </pic:blipFill>
                  <pic:spPr>
                    <a:xfrm>
                      <a:off x="0" y="0"/>
                      <a:ext cx="1556952" cy="1142932"/>
                    </a:xfrm>
                    <a:prstGeom prst="rect">
                      <a:avLst/>
                    </a:prstGeom>
                  </pic:spPr>
                </pic:pic>
              </a:graphicData>
            </a:graphic>
            <wp14:sizeRelH relativeFrom="margin">
              <wp14:pctWidth>0</wp14:pctWidth>
            </wp14:sizeRelH>
            <wp14:sizeRelV relativeFrom="margin">
              <wp14:pctHeight>0</wp14:pctHeight>
            </wp14:sizeRelV>
          </wp:anchor>
        </w:drawing>
      </w:r>
      <w:r w:rsidR="0094772B" w:rsidRPr="00A65A81">
        <w:rPr>
          <w:noProof/>
        </w:rPr>
        <w:drawing>
          <wp:anchor distT="0" distB="0" distL="114300" distR="114300" simplePos="0" relativeHeight="251709440" behindDoc="0" locked="0" layoutInCell="1" allowOverlap="1" wp14:anchorId="6260C974" wp14:editId="64285818">
            <wp:simplePos x="0" y="0"/>
            <wp:positionH relativeFrom="column">
              <wp:posOffset>1735455</wp:posOffset>
            </wp:positionH>
            <wp:positionV relativeFrom="paragraph">
              <wp:posOffset>43180</wp:posOffset>
            </wp:positionV>
            <wp:extent cx="1560023" cy="1000125"/>
            <wp:effectExtent l="0" t="0" r="2540" b="0"/>
            <wp:wrapNone/>
            <wp:docPr id="403819314" name="Picture 1" descr="A silhouette of a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9314" name="Picture 1" descr="A silhouette of a ship"/>
                    <pic:cNvPicPr/>
                  </pic:nvPicPr>
                  <pic:blipFill>
                    <a:blip r:embed="rId34">
                      <a:extLst>
                        <a:ext uri="{28A0092B-C50C-407E-A947-70E740481C1C}">
                          <a14:useLocalDpi xmlns:a14="http://schemas.microsoft.com/office/drawing/2010/main" val="0"/>
                        </a:ext>
                      </a:extLst>
                    </a:blip>
                    <a:stretch>
                      <a:fillRect/>
                    </a:stretch>
                  </pic:blipFill>
                  <pic:spPr>
                    <a:xfrm>
                      <a:off x="0" y="0"/>
                      <a:ext cx="1563009" cy="1002039"/>
                    </a:xfrm>
                    <a:prstGeom prst="rect">
                      <a:avLst/>
                    </a:prstGeom>
                  </pic:spPr>
                </pic:pic>
              </a:graphicData>
            </a:graphic>
            <wp14:sizeRelH relativeFrom="margin">
              <wp14:pctWidth>0</wp14:pctWidth>
            </wp14:sizeRelH>
            <wp14:sizeRelV relativeFrom="margin">
              <wp14:pctHeight>0</wp14:pctHeight>
            </wp14:sizeRelV>
          </wp:anchor>
        </w:drawing>
      </w:r>
      <w:r w:rsidR="0094772B" w:rsidRPr="00CB1699">
        <w:rPr>
          <w:noProof/>
        </w:rPr>
        <w:drawing>
          <wp:anchor distT="0" distB="0" distL="114300" distR="114300" simplePos="0" relativeHeight="251703296" behindDoc="0" locked="0" layoutInCell="1" allowOverlap="1" wp14:anchorId="3179F274" wp14:editId="3A51AA29">
            <wp:simplePos x="0" y="0"/>
            <wp:positionH relativeFrom="column">
              <wp:posOffset>-245110</wp:posOffset>
            </wp:positionH>
            <wp:positionV relativeFrom="paragraph">
              <wp:posOffset>941070</wp:posOffset>
            </wp:positionV>
            <wp:extent cx="1857375" cy="553835"/>
            <wp:effectExtent l="0" t="0" r="0" b="0"/>
            <wp:wrapNone/>
            <wp:docPr id="1216990661"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90661" name="Picture 1" descr="A close-up of a logo"/>
                    <pic:cNvPicPr/>
                  </pic:nvPicPr>
                  <pic:blipFill>
                    <a:blip r:embed="rId35">
                      <a:extLst>
                        <a:ext uri="{28A0092B-C50C-407E-A947-70E740481C1C}">
                          <a14:useLocalDpi xmlns:a14="http://schemas.microsoft.com/office/drawing/2010/main" val="0"/>
                        </a:ext>
                      </a:extLst>
                    </a:blip>
                    <a:stretch>
                      <a:fillRect/>
                    </a:stretch>
                  </pic:blipFill>
                  <pic:spPr>
                    <a:xfrm>
                      <a:off x="0" y="0"/>
                      <a:ext cx="1857375" cy="553835"/>
                    </a:xfrm>
                    <a:prstGeom prst="rect">
                      <a:avLst/>
                    </a:prstGeom>
                  </pic:spPr>
                </pic:pic>
              </a:graphicData>
            </a:graphic>
            <wp14:sizeRelH relativeFrom="margin">
              <wp14:pctWidth>0</wp14:pctWidth>
            </wp14:sizeRelH>
            <wp14:sizeRelV relativeFrom="margin">
              <wp14:pctHeight>0</wp14:pctHeight>
            </wp14:sizeRelV>
          </wp:anchor>
        </w:drawing>
      </w:r>
      <w:r w:rsidR="0094772B" w:rsidRPr="00CB1699">
        <w:rPr>
          <w:noProof/>
        </w:rPr>
        <w:drawing>
          <wp:anchor distT="0" distB="0" distL="114300" distR="114300" simplePos="0" relativeHeight="251704320" behindDoc="0" locked="0" layoutInCell="1" allowOverlap="1" wp14:anchorId="4829D634" wp14:editId="4E119460">
            <wp:simplePos x="0" y="0"/>
            <wp:positionH relativeFrom="column">
              <wp:posOffset>22769</wp:posOffset>
            </wp:positionH>
            <wp:positionV relativeFrom="paragraph">
              <wp:posOffset>1548130</wp:posOffset>
            </wp:positionV>
            <wp:extent cx="1390650" cy="731505"/>
            <wp:effectExtent l="0" t="0" r="0" b="0"/>
            <wp:wrapNone/>
            <wp:docPr id="1784229555" name="Picture 1" descr="A green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9555" name="Picture 1" descr="A green and white text on a black background"/>
                    <pic:cNvPicPr/>
                  </pic:nvPicPr>
                  <pic:blipFill>
                    <a:blip r:embed="rId36">
                      <a:extLst>
                        <a:ext uri="{28A0092B-C50C-407E-A947-70E740481C1C}">
                          <a14:useLocalDpi xmlns:a14="http://schemas.microsoft.com/office/drawing/2010/main" val="0"/>
                        </a:ext>
                      </a:extLst>
                    </a:blip>
                    <a:stretch>
                      <a:fillRect/>
                    </a:stretch>
                  </pic:blipFill>
                  <pic:spPr>
                    <a:xfrm>
                      <a:off x="0" y="0"/>
                      <a:ext cx="1390650" cy="731505"/>
                    </a:xfrm>
                    <a:prstGeom prst="rect">
                      <a:avLst/>
                    </a:prstGeom>
                  </pic:spPr>
                </pic:pic>
              </a:graphicData>
            </a:graphic>
            <wp14:sizeRelH relativeFrom="margin">
              <wp14:pctWidth>0</wp14:pctWidth>
            </wp14:sizeRelH>
            <wp14:sizeRelV relativeFrom="margin">
              <wp14:pctHeight>0</wp14:pctHeight>
            </wp14:sizeRelV>
          </wp:anchor>
        </w:drawing>
      </w:r>
      <w:r w:rsidR="0094772B" w:rsidRPr="00A65A81">
        <w:rPr>
          <w:noProof/>
        </w:rPr>
        <w:drawing>
          <wp:anchor distT="0" distB="0" distL="114300" distR="114300" simplePos="0" relativeHeight="251706368" behindDoc="0" locked="0" layoutInCell="1" allowOverlap="1" wp14:anchorId="4A434821" wp14:editId="21787FA7">
            <wp:simplePos x="0" y="0"/>
            <wp:positionH relativeFrom="column">
              <wp:posOffset>2540</wp:posOffset>
            </wp:positionH>
            <wp:positionV relativeFrom="paragraph">
              <wp:posOffset>167005</wp:posOffset>
            </wp:positionV>
            <wp:extent cx="1409700" cy="710774"/>
            <wp:effectExtent l="0" t="0" r="0" b="0"/>
            <wp:wrapNone/>
            <wp:docPr id="2083025469" name="Picture 1" descr="A logo for a heal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5469" name="Picture 1" descr="A logo for a health network"/>
                    <pic:cNvPicPr/>
                  </pic:nvPicPr>
                  <pic:blipFill>
                    <a:blip r:embed="rId37">
                      <a:extLst>
                        <a:ext uri="{28A0092B-C50C-407E-A947-70E740481C1C}">
                          <a14:useLocalDpi xmlns:a14="http://schemas.microsoft.com/office/drawing/2010/main" val="0"/>
                        </a:ext>
                      </a:extLst>
                    </a:blip>
                    <a:stretch>
                      <a:fillRect/>
                    </a:stretch>
                  </pic:blipFill>
                  <pic:spPr>
                    <a:xfrm>
                      <a:off x="0" y="0"/>
                      <a:ext cx="1409700" cy="710774"/>
                    </a:xfrm>
                    <a:prstGeom prst="rect">
                      <a:avLst/>
                    </a:prstGeom>
                  </pic:spPr>
                </pic:pic>
              </a:graphicData>
            </a:graphic>
            <wp14:sizeRelH relativeFrom="margin">
              <wp14:pctWidth>0</wp14:pctWidth>
            </wp14:sizeRelH>
            <wp14:sizeRelV relativeFrom="margin">
              <wp14:pctHeight>0</wp14:pctHeight>
            </wp14:sizeRelV>
          </wp:anchor>
        </w:drawing>
      </w:r>
      <w:r w:rsidR="0094772B" w:rsidRPr="00A65A81">
        <w:rPr>
          <w:noProof/>
        </w:rPr>
        <w:drawing>
          <wp:anchor distT="0" distB="0" distL="114300" distR="114300" simplePos="0" relativeHeight="251711488" behindDoc="0" locked="0" layoutInCell="1" allowOverlap="1" wp14:anchorId="493A7C66" wp14:editId="09359A4C">
            <wp:simplePos x="0" y="0"/>
            <wp:positionH relativeFrom="column">
              <wp:posOffset>4929739</wp:posOffset>
            </wp:positionH>
            <wp:positionV relativeFrom="paragraph">
              <wp:posOffset>983615</wp:posOffset>
            </wp:positionV>
            <wp:extent cx="1514475" cy="653790"/>
            <wp:effectExtent l="0" t="0" r="0" b="0"/>
            <wp:wrapNone/>
            <wp:docPr id="835102849" name="Picture 1" descr="A white clou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02849" name="Picture 1" descr="A white cloud with blue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14475" cy="653790"/>
                    </a:xfrm>
                    <a:prstGeom prst="rect">
                      <a:avLst/>
                    </a:prstGeom>
                  </pic:spPr>
                </pic:pic>
              </a:graphicData>
            </a:graphic>
            <wp14:sizeRelH relativeFrom="margin">
              <wp14:pctWidth>0</wp14:pctWidth>
            </wp14:sizeRelH>
            <wp14:sizeRelV relativeFrom="margin">
              <wp14:pctHeight>0</wp14:pctHeight>
            </wp14:sizeRelV>
          </wp:anchor>
        </w:drawing>
      </w:r>
      <w:r w:rsidR="0094772B" w:rsidRPr="00A65A81">
        <w:rPr>
          <w:noProof/>
        </w:rPr>
        <w:drawing>
          <wp:anchor distT="0" distB="0" distL="114300" distR="114300" simplePos="0" relativeHeight="251710464" behindDoc="0" locked="0" layoutInCell="1" allowOverlap="1" wp14:anchorId="3EB4BB83" wp14:editId="6841A5A9">
            <wp:simplePos x="0" y="0"/>
            <wp:positionH relativeFrom="column">
              <wp:posOffset>4871085</wp:posOffset>
            </wp:positionH>
            <wp:positionV relativeFrom="paragraph">
              <wp:posOffset>271780</wp:posOffset>
            </wp:positionV>
            <wp:extent cx="1571844" cy="552527"/>
            <wp:effectExtent l="0" t="0" r="9525" b="0"/>
            <wp:wrapNone/>
            <wp:docPr id="1177351924"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51924" name="Picture 1" descr="A blue and green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71844" cy="552527"/>
                    </a:xfrm>
                    <a:prstGeom prst="rect">
                      <a:avLst/>
                    </a:prstGeom>
                  </pic:spPr>
                </pic:pic>
              </a:graphicData>
            </a:graphic>
          </wp:anchor>
        </w:drawing>
      </w:r>
      <w:r w:rsidR="0053185E">
        <w:br w:type="page"/>
      </w:r>
      <w:r w:rsidR="00ED1E53" w:rsidRPr="001C2867">
        <w:rPr>
          <w:color w:val="002060"/>
        </w:rPr>
        <w:lastRenderedPageBreak/>
        <w:t>Program Enrollment &amp; Information</w:t>
      </w:r>
      <w:bookmarkEnd w:id="9"/>
    </w:p>
    <w:p w14:paraId="6E132DE1" w14:textId="1F770DA7" w:rsidR="00387711" w:rsidRDefault="00387711" w:rsidP="00387711">
      <w:pPr>
        <w:jc w:val="center"/>
        <w:rPr>
          <w:rFonts w:ascii="Castellar" w:hAnsi="Castellar"/>
          <w:color w:val="002060"/>
          <w:sz w:val="144"/>
          <w:szCs w:val="144"/>
        </w:rPr>
      </w:pPr>
      <w:r>
        <w:rPr>
          <w:rFonts w:ascii="Castellar" w:hAnsi="Castellar"/>
          <w:noProof/>
          <w:color w:val="002060"/>
          <w:sz w:val="144"/>
          <w:szCs w:val="144"/>
        </w:rPr>
        <mc:AlternateContent>
          <mc:Choice Requires="wps">
            <w:drawing>
              <wp:anchor distT="0" distB="0" distL="114300" distR="114300" simplePos="0" relativeHeight="251728896" behindDoc="0" locked="0" layoutInCell="1" allowOverlap="1" wp14:anchorId="1715E040" wp14:editId="1D60E385">
                <wp:simplePos x="0" y="0"/>
                <wp:positionH relativeFrom="column">
                  <wp:posOffset>716280</wp:posOffset>
                </wp:positionH>
                <wp:positionV relativeFrom="paragraph">
                  <wp:posOffset>1077595</wp:posOffset>
                </wp:positionV>
                <wp:extent cx="4752975" cy="647700"/>
                <wp:effectExtent l="0" t="0" r="28575" b="19050"/>
                <wp:wrapNone/>
                <wp:docPr id="1702105323" name="Text Box 12"/>
                <wp:cNvGraphicFramePr/>
                <a:graphic xmlns:a="http://schemas.openxmlformats.org/drawingml/2006/main">
                  <a:graphicData uri="http://schemas.microsoft.com/office/word/2010/wordprocessingShape">
                    <wps:wsp>
                      <wps:cNvSpPr txBox="1"/>
                      <wps:spPr>
                        <a:xfrm>
                          <a:off x="0" y="0"/>
                          <a:ext cx="4752975" cy="647700"/>
                        </a:xfrm>
                        <a:prstGeom prst="rect">
                          <a:avLst/>
                        </a:prstGeom>
                        <a:solidFill>
                          <a:srgbClr val="002060"/>
                        </a:solidFill>
                        <a:ln w="6350">
                          <a:solidFill>
                            <a:prstClr val="black"/>
                          </a:solidFill>
                        </a:ln>
                      </wps:spPr>
                      <wps:txbx>
                        <w:txbxContent>
                          <w:p w14:paraId="0158C362" w14:textId="1062C9DF" w:rsidR="00387711" w:rsidRPr="00387711" w:rsidRDefault="00387711" w:rsidP="00387711">
                            <w:pPr>
                              <w:jc w:val="center"/>
                            </w:pPr>
                            <w:r>
                              <w:t>Preschool Children, Toddlers and Pregnant Clients have been served in Brazoria County over the last 40+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5E040" id="Text Box 12" o:spid="_x0000_s1069" type="#_x0000_t202" style="position:absolute;left:0;text-align:left;margin-left:56.4pt;margin-top:84.85pt;width:374.25pt;height:5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" fillcolor="#002060" strokeweight=".5pt">
                <v:textbox>
                  <w:txbxContent>
                    <w:p w14:paraId="0158C362" w14:textId="1062C9DF" w:rsidR="00387711" w:rsidRPr="00387711" w:rsidRDefault="00387711" w:rsidP="00387711">
                      <w:pPr>
                        <w:jc w:val="center"/>
                      </w:pPr>
                      <w:r>
                        <w:t>Preschool Children, Toddlers and Pregnant Clients have been served in Brazoria County over the last 40+ years.</w:t>
                      </w:r>
                    </w:p>
                  </w:txbxContent>
                </v:textbox>
              </v:shape>
            </w:pict>
          </mc:Fallback>
        </mc:AlternateContent>
      </w:r>
      <w:r w:rsidR="007A4C16">
        <w:rPr>
          <w:rFonts w:ascii="Castellar" w:hAnsi="Castellar"/>
          <w:color w:val="002060"/>
          <w:sz w:val="144"/>
          <w:szCs w:val="144"/>
        </w:rPr>
        <w:t>26,000</w:t>
      </w:r>
      <w:r w:rsidRPr="00387711">
        <w:rPr>
          <w:rFonts w:ascii="Castellar" w:hAnsi="Castellar"/>
          <w:color w:val="002060"/>
          <w:sz w:val="144"/>
          <w:szCs w:val="144"/>
        </w:rPr>
        <w:t>+</w:t>
      </w:r>
    </w:p>
    <w:p w14:paraId="4038B6FB" w14:textId="1AF3E3EF" w:rsidR="00387711" w:rsidRPr="00387711" w:rsidRDefault="00387711" w:rsidP="00387711">
      <w:pPr>
        <w:jc w:val="center"/>
        <w:rPr>
          <w:rFonts w:cstheme="minorHAnsi"/>
          <w:color w:val="002060"/>
          <w:szCs w:val="28"/>
        </w:rPr>
      </w:pPr>
    </w:p>
    <w:p w14:paraId="03B2F588" w14:textId="6D5E8CD6" w:rsidR="00ED1E53" w:rsidRPr="00632461" w:rsidRDefault="00ED1E53" w:rsidP="00387711"/>
    <w:p w14:paraId="30F00C61" w14:textId="38FC4FB9" w:rsidR="00ED1E53" w:rsidRPr="00632461" w:rsidRDefault="005B3447" w:rsidP="00387711">
      <w:r>
        <w:rPr>
          <w:noProof/>
        </w:rPr>
        <mc:AlternateContent>
          <mc:Choice Requires="wps">
            <w:drawing>
              <wp:anchor distT="0" distB="0" distL="114300" distR="114300" simplePos="0" relativeHeight="251730944" behindDoc="0" locked="0" layoutInCell="1" allowOverlap="1" wp14:anchorId="138E29FD" wp14:editId="09564836">
                <wp:simplePos x="0" y="0"/>
                <wp:positionH relativeFrom="column">
                  <wp:posOffset>2907030</wp:posOffset>
                </wp:positionH>
                <wp:positionV relativeFrom="paragraph">
                  <wp:posOffset>156210</wp:posOffset>
                </wp:positionV>
                <wp:extent cx="3133725" cy="2543175"/>
                <wp:effectExtent l="0" t="95250" r="66675" b="390525"/>
                <wp:wrapNone/>
                <wp:docPr id="786362092" name="Text Box 14"/>
                <wp:cNvGraphicFramePr/>
                <a:graphic xmlns:a="http://schemas.openxmlformats.org/drawingml/2006/main">
                  <a:graphicData uri="http://schemas.microsoft.com/office/word/2010/wordprocessingShape">
                    <wps:wsp>
                      <wps:cNvSpPr txBox="1"/>
                      <wps:spPr>
                        <a:xfrm>
                          <a:off x="0" y="0"/>
                          <a:ext cx="3133725" cy="2543175"/>
                        </a:xfrm>
                        <a:prstGeom prst="rect">
                          <a:avLst/>
                        </a:prstGeom>
                        <a:noFill/>
                        <a:ln w="6350">
                          <a:solidFill>
                            <a:srgbClr val="002060"/>
                          </a:solidFill>
                        </a:ln>
                        <a:scene3d>
                          <a:camera prst="perspectiveHeroicExtremeLeftFacing"/>
                          <a:lightRig rig="threePt" dir="t"/>
                        </a:scene3d>
                      </wps:spPr>
                      <wps:txbx>
                        <w:txbxContent>
                          <w:p w14:paraId="0FE2A433" w14:textId="75DACD60" w:rsidR="005B3447" w:rsidRDefault="005B3447" w:rsidP="005B3447">
                            <w:pPr>
                              <w:jc w:val="center"/>
                              <w:rPr>
                                <w:b/>
                                <w:bCs/>
                                <w:color w:val="002060"/>
                                <w:u w:val="single"/>
                              </w:rPr>
                            </w:pPr>
                            <w:r>
                              <w:rPr>
                                <w:b/>
                                <w:bCs/>
                                <w:color w:val="002060"/>
                                <w:u w:val="single"/>
                              </w:rPr>
                              <w:t>Average Monthly Attendance</w:t>
                            </w:r>
                          </w:p>
                          <w:p w14:paraId="0801523A" w14:textId="77777777" w:rsidR="005B3447" w:rsidRDefault="005B3447" w:rsidP="005B3447">
                            <w:pPr>
                              <w:jc w:val="center"/>
                              <w:rPr>
                                <w:color w:val="002060"/>
                              </w:rPr>
                            </w:pPr>
                          </w:p>
                          <w:p w14:paraId="1C31EE73" w14:textId="77777777" w:rsidR="005B3447" w:rsidRDefault="005B3447" w:rsidP="005B3447">
                            <w:pPr>
                              <w:jc w:val="center"/>
                              <w:rPr>
                                <w:b/>
                                <w:bCs/>
                                <w:color w:val="002060"/>
                                <w:sz w:val="24"/>
                                <w:szCs w:val="24"/>
                              </w:rPr>
                            </w:pPr>
                            <w:r w:rsidRPr="005B3447">
                              <w:rPr>
                                <w:b/>
                                <w:bCs/>
                                <w:color w:val="002060"/>
                                <w:sz w:val="24"/>
                                <w:szCs w:val="24"/>
                              </w:rPr>
                              <w:t xml:space="preserve">BCHS is required to maintain an 85% </w:t>
                            </w:r>
                          </w:p>
                          <w:p w14:paraId="0E1930A2" w14:textId="0A87E65A" w:rsidR="005B3447" w:rsidRDefault="005B3447" w:rsidP="005B3447">
                            <w:pPr>
                              <w:jc w:val="center"/>
                              <w:rPr>
                                <w:b/>
                                <w:bCs/>
                                <w:color w:val="002060"/>
                                <w:sz w:val="24"/>
                                <w:szCs w:val="24"/>
                              </w:rPr>
                            </w:pPr>
                            <w:r w:rsidRPr="005B3447">
                              <w:rPr>
                                <w:b/>
                                <w:bCs/>
                                <w:color w:val="002060"/>
                                <w:sz w:val="24"/>
                                <w:szCs w:val="24"/>
                              </w:rPr>
                              <w:t>ADA Monthly.</w:t>
                            </w:r>
                          </w:p>
                          <w:p w14:paraId="723E78FD" w14:textId="77777777" w:rsidR="00BA3A39" w:rsidRDefault="00BA3A39" w:rsidP="005B3447">
                            <w:pPr>
                              <w:jc w:val="center"/>
                              <w:rPr>
                                <w:b/>
                                <w:bCs/>
                                <w:color w:val="002060"/>
                                <w:sz w:val="24"/>
                                <w:szCs w:val="24"/>
                              </w:rPr>
                            </w:pPr>
                          </w:p>
                          <w:p w14:paraId="0A103178" w14:textId="621AE9B3" w:rsidR="00BA3A39" w:rsidRPr="005B3447" w:rsidRDefault="00BA3A39" w:rsidP="005B3447">
                            <w:pPr>
                              <w:jc w:val="center"/>
                              <w:rPr>
                                <w:b/>
                                <w:bCs/>
                                <w:color w:val="002060"/>
                                <w:sz w:val="24"/>
                                <w:szCs w:val="24"/>
                              </w:rPr>
                            </w:pPr>
                            <w:r>
                              <w:rPr>
                                <w:noProof/>
                              </w:rPr>
                              <w:drawing>
                                <wp:inline distT="0" distB="0" distL="0" distR="0" wp14:anchorId="3D846A38" wp14:editId="0F26F266">
                                  <wp:extent cx="1938020" cy="1438275"/>
                                  <wp:effectExtent l="0" t="0" r="5080" b="9525"/>
                                  <wp:docPr id="1382538193" name="Picture 1" descr="A black and white scho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3543" name="Picture 1" descr="A black and white school building"/>
                                          <pic:cNvPicPr/>
                                        </pic:nvPicPr>
                                        <pic:blipFill>
                                          <a:blip r:embed="rId40"/>
                                          <a:stretch>
                                            <a:fillRect/>
                                          </a:stretch>
                                        </pic:blipFill>
                                        <pic:spPr>
                                          <a:xfrm>
                                            <a:off x="0" y="0"/>
                                            <a:ext cx="1938528" cy="1438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E29FD" id="Text Box 14" o:spid="_x0000_s1070" type="#_x0000_t202" style="position:absolute;margin-left:228.9pt;margin-top:12.3pt;width:246.75pt;height:200.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" filled="f" strokecolor="#002060" strokeweight=".5pt">
                <v:textbox>
                  <w:txbxContent>
                    <w:p w14:paraId="0FE2A433" w14:textId="75DACD60" w:rsidR="005B3447" w:rsidRDefault="005B3447" w:rsidP="005B3447">
                      <w:pPr>
                        <w:jc w:val="center"/>
                        <w:rPr>
                          <w:b/>
                          <w:bCs/>
                          <w:color w:val="002060"/>
                          <w:u w:val="single"/>
                        </w:rPr>
                      </w:pPr>
                      <w:r>
                        <w:rPr>
                          <w:b/>
                          <w:bCs/>
                          <w:color w:val="002060"/>
                          <w:u w:val="single"/>
                        </w:rPr>
                        <w:t>Average Monthly Attendance</w:t>
                      </w:r>
                    </w:p>
                    <w:p w14:paraId="0801523A" w14:textId="77777777" w:rsidR="005B3447" w:rsidRDefault="005B3447" w:rsidP="005B3447">
                      <w:pPr>
                        <w:jc w:val="center"/>
                        <w:rPr>
                          <w:color w:val="002060"/>
                        </w:rPr>
                      </w:pPr>
                    </w:p>
                    <w:p w14:paraId="1C31EE73" w14:textId="77777777" w:rsidR="005B3447" w:rsidRDefault="005B3447" w:rsidP="005B3447">
                      <w:pPr>
                        <w:jc w:val="center"/>
                        <w:rPr>
                          <w:b/>
                          <w:bCs/>
                          <w:color w:val="002060"/>
                          <w:sz w:val="24"/>
                          <w:szCs w:val="24"/>
                        </w:rPr>
                      </w:pPr>
                      <w:r w:rsidRPr="005B3447">
                        <w:rPr>
                          <w:b/>
                          <w:bCs/>
                          <w:color w:val="002060"/>
                          <w:sz w:val="24"/>
                          <w:szCs w:val="24"/>
                        </w:rPr>
                        <w:t xml:space="preserve">BCHS is required to maintain an 85% </w:t>
                      </w:r>
                    </w:p>
                    <w:p w14:paraId="0E1930A2" w14:textId="0A87E65A" w:rsidR="005B3447" w:rsidRDefault="005B3447" w:rsidP="005B3447">
                      <w:pPr>
                        <w:jc w:val="center"/>
                        <w:rPr>
                          <w:b/>
                          <w:bCs/>
                          <w:color w:val="002060"/>
                          <w:sz w:val="24"/>
                          <w:szCs w:val="24"/>
                        </w:rPr>
                      </w:pPr>
                      <w:r w:rsidRPr="005B3447">
                        <w:rPr>
                          <w:b/>
                          <w:bCs/>
                          <w:color w:val="002060"/>
                          <w:sz w:val="24"/>
                          <w:szCs w:val="24"/>
                        </w:rPr>
                        <w:t>ADA Monthly.</w:t>
                      </w:r>
                    </w:p>
                    <w:p w14:paraId="723E78FD" w14:textId="77777777" w:rsidR="00BA3A39" w:rsidRDefault="00BA3A39" w:rsidP="005B3447">
                      <w:pPr>
                        <w:jc w:val="center"/>
                        <w:rPr>
                          <w:b/>
                          <w:bCs/>
                          <w:color w:val="002060"/>
                          <w:sz w:val="24"/>
                          <w:szCs w:val="24"/>
                        </w:rPr>
                      </w:pPr>
                    </w:p>
                    <w:p w14:paraId="0A103178" w14:textId="621AE9B3" w:rsidR="00BA3A39" w:rsidRPr="005B3447" w:rsidRDefault="00BA3A39" w:rsidP="005B3447">
                      <w:pPr>
                        <w:jc w:val="center"/>
                        <w:rPr>
                          <w:b/>
                          <w:bCs/>
                          <w:color w:val="002060"/>
                          <w:sz w:val="24"/>
                          <w:szCs w:val="24"/>
                        </w:rPr>
                      </w:pPr>
                      <w:r>
                        <w:rPr>
                          <w:noProof/>
                        </w:rPr>
                        <w:drawing>
                          <wp:inline distT="0" distB="0" distL="0" distR="0" wp14:anchorId="3D846A38" wp14:editId="0F26F266">
                            <wp:extent cx="1938020" cy="1438275"/>
                            <wp:effectExtent l="0" t="0" r="5080" b="9525"/>
                            <wp:docPr id="1382538193" name="Picture 1" descr="A black and white scho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3543" name="Picture 1" descr="A black and white school building"/>
                                    <pic:cNvPicPr/>
                                  </pic:nvPicPr>
                                  <pic:blipFill>
                                    <a:blip r:embed="rId41"/>
                                    <a:stretch>
                                      <a:fillRect/>
                                    </a:stretch>
                                  </pic:blipFill>
                                  <pic:spPr>
                                    <a:xfrm>
                                      <a:off x="0" y="0"/>
                                      <a:ext cx="1938528" cy="1438652"/>
                                    </a:xfrm>
                                    <a:prstGeom prst="rect">
                                      <a:avLst/>
                                    </a:prstGeom>
                                  </pic:spPr>
                                </pic:pic>
                              </a:graphicData>
                            </a:graphic>
                          </wp:inline>
                        </w:drawing>
                      </w:r>
                    </w:p>
                  </w:txbxContent>
                </v:textbox>
              </v:shape>
            </w:pict>
          </mc:Fallback>
        </mc:AlternateContent>
      </w:r>
      <w:r w:rsidR="00387711">
        <w:rPr>
          <w:noProof/>
        </w:rPr>
        <mc:AlternateContent>
          <mc:Choice Requires="wps">
            <w:drawing>
              <wp:anchor distT="0" distB="0" distL="114300" distR="114300" simplePos="0" relativeHeight="251729920" behindDoc="0" locked="0" layoutInCell="1" allowOverlap="1" wp14:anchorId="41CCB262" wp14:editId="62606ABE">
                <wp:simplePos x="0" y="0"/>
                <wp:positionH relativeFrom="column">
                  <wp:posOffset>135255</wp:posOffset>
                </wp:positionH>
                <wp:positionV relativeFrom="paragraph">
                  <wp:posOffset>232410</wp:posOffset>
                </wp:positionV>
                <wp:extent cx="2962275" cy="2066925"/>
                <wp:effectExtent l="133350" t="171450" r="0" b="371475"/>
                <wp:wrapNone/>
                <wp:docPr id="79085636" name="Text Box 13"/>
                <wp:cNvGraphicFramePr/>
                <a:graphic xmlns:a="http://schemas.openxmlformats.org/drawingml/2006/main">
                  <a:graphicData uri="http://schemas.microsoft.com/office/word/2010/wordprocessingShape">
                    <wps:wsp>
                      <wps:cNvSpPr txBox="1"/>
                      <wps:spPr>
                        <a:xfrm>
                          <a:off x="0" y="0"/>
                          <a:ext cx="2962275" cy="2066925"/>
                        </a:xfrm>
                        <a:prstGeom prst="rect">
                          <a:avLst/>
                        </a:prstGeom>
                        <a:noFill/>
                        <a:ln w="635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txbx>
                        <w:txbxContent>
                          <w:p w14:paraId="20D5B064" w14:textId="7DFA8DBE" w:rsidR="00387711" w:rsidRDefault="00387711" w:rsidP="00387711">
                            <w:pPr>
                              <w:jc w:val="center"/>
                              <w:rPr>
                                <w:b/>
                                <w:bCs/>
                                <w:color w:val="002060"/>
                                <w:u w:val="single"/>
                              </w:rPr>
                            </w:pPr>
                            <w:r>
                              <w:rPr>
                                <w:b/>
                                <w:bCs/>
                                <w:color w:val="002060"/>
                                <w:u w:val="single"/>
                              </w:rPr>
                              <w:t>2022-2023 Funded Enrollment</w:t>
                            </w:r>
                          </w:p>
                          <w:p w14:paraId="1D7615BF" w14:textId="7131F4C7" w:rsidR="008F17AD" w:rsidRDefault="008F17AD" w:rsidP="008F17AD">
                            <w:pPr>
                              <w:pStyle w:val="ListParagraph"/>
                              <w:ind w:left="540"/>
                              <w:rPr>
                                <w:color w:val="002060"/>
                                <w:sz w:val="22"/>
                              </w:rPr>
                            </w:pPr>
                          </w:p>
                          <w:p w14:paraId="0FAB9012" w14:textId="6A38BB4B" w:rsidR="005B3447" w:rsidRDefault="005B3447" w:rsidP="005B3447">
                            <w:pPr>
                              <w:pStyle w:val="ListParagraph"/>
                              <w:numPr>
                                <w:ilvl w:val="0"/>
                                <w:numId w:val="2"/>
                              </w:numPr>
                              <w:rPr>
                                <w:color w:val="002060"/>
                                <w:sz w:val="22"/>
                              </w:rPr>
                            </w:pPr>
                            <w:r w:rsidRPr="005B3447">
                              <w:rPr>
                                <w:color w:val="002060"/>
                                <w:sz w:val="22"/>
                              </w:rPr>
                              <w:t>BCHS was funded for 205 Children</w:t>
                            </w:r>
                            <w:r>
                              <w:rPr>
                                <w:color w:val="002060"/>
                                <w:sz w:val="22"/>
                              </w:rPr>
                              <w:t>.</w:t>
                            </w:r>
                          </w:p>
                          <w:p w14:paraId="4B5FA1AC" w14:textId="34472245" w:rsidR="005B3447" w:rsidRDefault="005B3447" w:rsidP="005B3447">
                            <w:pPr>
                              <w:pStyle w:val="ListParagraph"/>
                              <w:numPr>
                                <w:ilvl w:val="0"/>
                                <w:numId w:val="2"/>
                              </w:numPr>
                              <w:rPr>
                                <w:color w:val="002060"/>
                                <w:sz w:val="22"/>
                              </w:rPr>
                            </w:pPr>
                            <w:r>
                              <w:rPr>
                                <w:color w:val="002060"/>
                                <w:sz w:val="22"/>
                              </w:rPr>
                              <w:t>179 families participated in the program.</w:t>
                            </w:r>
                          </w:p>
                          <w:p w14:paraId="3648E6C6" w14:textId="75172383" w:rsidR="005B3447" w:rsidRPr="005B3447" w:rsidRDefault="005B3447" w:rsidP="005B3447">
                            <w:pPr>
                              <w:pStyle w:val="ListParagraph"/>
                              <w:numPr>
                                <w:ilvl w:val="0"/>
                                <w:numId w:val="2"/>
                              </w:numPr>
                              <w:rPr>
                                <w:color w:val="002060"/>
                                <w:sz w:val="22"/>
                              </w:rPr>
                            </w:pPr>
                            <w:r>
                              <w:rPr>
                                <w:color w:val="002060"/>
                                <w:sz w:val="22"/>
                              </w:rPr>
                              <w:t xml:space="preserve">BCHS is serving </w:t>
                            </w:r>
                            <w:r w:rsidR="00B36384">
                              <w:rPr>
                                <w:color w:val="002060"/>
                                <w:sz w:val="22"/>
                              </w:rPr>
                              <w:t>37%</w:t>
                            </w:r>
                            <w:r>
                              <w:rPr>
                                <w:color w:val="002060"/>
                                <w:sz w:val="22"/>
                              </w:rPr>
                              <w:t xml:space="preserve"> of eligible children in Brazoria County based on the Community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B262" id="Text Box 13" o:spid="_x0000_s1071" type="#_x0000_t202" style="position:absolute;margin-left:10.65pt;margin-top:18.3pt;width:233.25pt;height:162.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" filled="f" stroked="f" strokeweight=".5pt">
                <v:shadow on="t" color="black" opacity="21626f" offset=".07386mm,1.40917mm"/>
                <o:extrusion v:ext="view" rotationangle="-530841fd,-34.5" viewpoint="0,0" viewpointorigin="0,0" skewangle="45" skewamt="0" type="perspective"/>
                <v:textbox>
                  <w:txbxContent>
                    <w:p w14:paraId="20D5B064" w14:textId="7DFA8DBE" w:rsidR="00387711" w:rsidRDefault="00387711" w:rsidP="00387711">
                      <w:pPr>
                        <w:jc w:val="center"/>
                        <w:rPr>
                          <w:b/>
                          <w:bCs/>
                          <w:color w:val="002060"/>
                          <w:u w:val="single"/>
                        </w:rPr>
                      </w:pPr>
                      <w:r>
                        <w:rPr>
                          <w:b/>
                          <w:bCs/>
                          <w:color w:val="002060"/>
                          <w:u w:val="single"/>
                        </w:rPr>
                        <w:t>2022-2023 Funded Enrollment</w:t>
                      </w:r>
                    </w:p>
                    <w:p w14:paraId="1D7615BF" w14:textId="7131F4C7" w:rsidR="008F17AD" w:rsidRDefault="008F17AD" w:rsidP="008F17AD">
                      <w:pPr>
                        <w:pStyle w:val="ListParagraph"/>
                        <w:ind w:left="540"/>
                        <w:rPr>
                          <w:color w:val="002060"/>
                          <w:sz w:val="22"/>
                        </w:rPr>
                      </w:pPr>
                    </w:p>
                    <w:p w14:paraId="0FAB9012" w14:textId="6A38BB4B" w:rsidR="005B3447" w:rsidRDefault="005B3447" w:rsidP="005B3447">
                      <w:pPr>
                        <w:pStyle w:val="ListParagraph"/>
                        <w:numPr>
                          <w:ilvl w:val="0"/>
                          <w:numId w:val="2"/>
                        </w:numPr>
                        <w:rPr>
                          <w:color w:val="002060"/>
                          <w:sz w:val="22"/>
                        </w:rPr>
                      </w:pPr>
                      <w:r w:rsidRPr="005B3447">
                        <w:rPr>
                          <w:color w:val="002060"/>
                          <w:sz w:val="22"/>
                        </w:rPr>
                        <w:t>BCHS was funded for 205 Children</w:t>
                      </w:r>
                      <w:r>
                        <w:rPr>
                          <w:color w:val="002060"/>
                          <w:sz w:val="22"/>
                        </w:rPr>
                        <w:t>.</w:t>
                      </w:r>
                    </w:p>
                    <w:p w14:paraId="4B5FA1AC" w14:textId="34472245" w:rsidR="005B3447" w:rsidRDefault="005B3447" w:rsidP="005B3447">
                      <w:pPr>
                        <w:pStyle w:val="ListParagraph"/>
                        <w:numPr>
                          <w:ilvl w:val="0"/>
                          <w:numId w:val="2"/>
                        </w:numPr>
                        <w:rPr>
                          <w:color w:val="002060"/>
                          <w:sz w:val="22"/>
                        </w:rPr>
                      </w:pPr>
                      <w:r>
                        <w:rPr>
                          <w:color w:val="002060"/>
                          <w:sz w:val="22"/>
                        </w:rPr>
                        <w:t>179 families participated in the program.</w:t>
                      </w:r>
                    </w:p>
                    <w:p w14:paraId="3648E6C6" w14:textId="75172383" w:rsidR="005B3447" w:rsidRPr="005B3447" w:rsidRDefault="005B3447" w:rsidP="005B3447">
                      <w:pPr>
                        <w:pStyle w:val="ListParagraph"/>
                        <w:numPr>
                          <w:ilvl w:val="0"/>
                          <w:numId w:val="2"/>
                        </w:numPr>
                        <w:rPr>
                          <w:color w:val="002060"/>
                          <w:sz w:val="22"/>
                        </w:rPr>
                      </w:pPr>
                      <w:r>
                        <w:rPr>
                          <w:color w:val="002060"/>
                          <w:sz w:val="22"/>
                        </w:rPr>
                        <w:t xml:space="preserve">BCHS is serving </w:t>
                      </w:r>
                      <w:r w:rsidR="00B36384">
                        <w:rPr>
                          <w:color w:val="002060"/>
                          <w:sz w:val="22"/>
                        </w:rPr>
                        <w:t>37%</w:t>
                      </w:r>
                      <w:r>
                        <w:rPr>
                          <w:color w:val="002060"/>
                          <w:sz w:val="22"/>
                        </w:rPr>
                        <w:t xml:space="preserve"> of eligible children in Brazoria County based on the Community Assessment.</w:t>
                      </w:r>
                    </w:p>
                  </w:txbxContent>
                </v:textbox>
              </v:shape>
            </w:pict>
          </mc:Fallback>
        </mc:AlternateContent>
      </w:r>
    </w:p>
    <w:p w14:paraId="1A38DFE9" w14:textId="490855B0" w:rsidR="00ED1E53" w:rsidRPr="00632461" w:rsidRDefault="00ED1E53" w:rsidP="00387711"/>
    <w:p w14:paraId="040D120E" w14:textId="233491A0" w:rsidR="00ED1E53" w:rsidRPr="00632461" w:rsidRDefault="00ED1E53" w:rsidP="001678E2"/>
    <w:p w14:paraId="6371AE54" w14:textId="68972D26" w:rsidR="00ED1E53" w:rsidRPr="00632461" w:rsidRDefault="00ED1E53" w:rsidP="001678E2"/>
    <w:bookmarkStart w:id="10" w:name="_Toc159334183"/>
    <w:p w14:paraId="11085C32" w14:textId="0C296C31" w:rsidR="00ED1E53" w:rsidRPr="00632461" w:rsidRDefault="008A60F8" w:rsidP="001678E2">
      <w:r>
        <w:rPr>
          <w:noProof/>
        </w:rPr>
        <mc:AlternateContent>
          <mc:Choice Requires="wps">
            <w:drawing>
              <wp:anchor distT="0" distB="0" distL="114300" distR="114300" simplePos="0" relativeHeight="251731968" behindDoc="0" locked="0" layoutInCell="1" allowOverlap="1" wp14:anchorId="50CF4A60" wp14:editId="720DA815">
                <wp:simplePos x="0" y="0"/>
                <wp:positionH relativeFrom="column">
                  <wp:posOffset>3674110</wp:posOffset>
                </wp:positionH>
                <wp:positionV relativeFrom="paragraph">
                  <wp:posOffset>146049</wp:posOffset>
                </wp:positionV>
                <wp:extent cx="523875" cy="295275"/>
                <wp:effectExtent l="19050" t="38100" r="28575" b="28575"/>
                <wp:wrapNone/>
                <wp:docPr id="1778876993" name="Text Box 15"/>
                <wp:cNvGraphicFramePr/>
                <a:graphic xmlns:a="http://schemas.openxmlformats.org/drawingml/2006/main">
                  <a:graphicData uri="http://schemas.microsoft.com/office/word/2010/wordprocessingShape">
                    <wps:wsp>
                      <wps:cNvSpPr txBox="1"/>
                      <wps:spPr>
                        <a:xfrm rot="378706">
                          <a:off x="0" y="0"/>
                          <a:ext cx="523875" cy="295275"/>
                        </a:xfrm>
                        <a:prstGeom prst="rect">
                          <a:avLst/>
                        </a:prstGeom>
                        <a:solidFill>
                          <a:schemeClr val="lt1"/>
                        </a:solidFill>
                        <a:ln w="6350">
                          <a:noFill/>
                        </a:ln>
                      </wps:spPr>
                      <wps:txbx>
                        <w:txbxContent>
                          <w:p w14:paraId="0D9D1384" w14:textId="6D587632" w:rsidR="00BA3A39" w:rsidRPr="00BA3A39" w:rsidRDefault="00BA3A39">
                            <w:pPr>
                              <w:rPr>
                                <w:b/>
                                <w:bCs/>
                                <w:color w:val="002060"/>
                                <w:sz w:val="22"/>
                              </w:rPr>
                            </w:pPr>
                            <w:r w:rsidRPr="00BA3A39">
                              <w:rPr>
                                <w:b/>
                                <w:bCs/>
                                <w:color w:val="002060"/>
                                <w:sz w:val="22"/>
                              </w:rPr>
                              <w:t>2022</w:t>
                            </w:r>
                          </w:p>
                          <w:p w14:paraId="11314D2B" w14:textId="77777777" w:rsidR="00BA3A39" w:rsidRDefault="00BA3A39">
                            <w:pPr>
                              <w:rPr>
                                <w:color w:val="002060"/>
                                <w:sz w:val="22"/>
                              </w:rPr>
                            </w:pPr>
                          </w:p>
                          <w:p w14:paraId="7603671A" w14:textId="77777777" w:rsidR="00BA3A39" w:rsidRPr="00BA3A39" w:rsidRDefault="00BA3A39">
                            <w:pPr>
                              <w:rPr>
                                <w:color w:val="00206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4A60" id="Text Box 15" o:spid="_x0000_s1072" type="#_x0000_t202" style="position:absolute;margin-left:289.3pt;margin-top:11.5pt;width:41.25pt;height:23.25pt;rotation:413648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" fillcolor="white [3201]" stroked="f" strokeweight=".5pt">
                <v:textbox>
                  <w:txbxContent>
                    <w:p w14:paraId="0D9D1384" w14:textId="6D587632" w:rsidR="00BA3A39" w:rsidRPr="00BA3A39" w:rsidRDefault="00BA3A39">
                      <w:pPr>
                        <w:rPr>
                          <w:b/>
                          <w:bCs/>
                          <w:color w:val="002060"/>
                          <w:sz w:val="22"/>
                        </w:rPr>
                      </w:pPr>
                      <w:r w:rsidRPr="00BA3A39">
                        <w:rPr>
                          <w:b/>
                          <w:bCs/>
                          <w:color w:val="002060"/>
                          <w:sz w:val="22"/>
                        </w:rPr>
                        <w:t>2022</w:t>
                      </w:r>
                    </w:p>
                    <w:p w14:paraId="11314D2B" w14:textId="77777777" w:rsidR="00BA3A39" w:rsidRDefault="00BA3A39">
                      <w:pPr>
                        <w:rPr>
                          <w:color w:val="002060"/>
                          <w:sz w:val="22"/>
                        </w:rPr>
                      </w:pPr>
                    </w:p>
                    <w:p w14:paraId="7603671A" w14:textId="77777777" w:rsidR="00BA3A39" w:rsidRPr="00BA3A39" w:rsidRDefault="00BA3A39">
                      <w:pPr>
                        <w:rPr>
                          <w:color w:val="002060"/>
                          <w:sz w:val="22"/>
                        </w:rPr>
                      </w:pPr>
                    </w:p>
                  </w:txbxContent>
                </v:textbox>
              </v:shape>
            </w:pict>
          </mc:Fallback>
        </mc:AlternateContent>
      </w:r>
      <w:bookmarkEnd w:id="10"/>
    </w:p>
    <w:p w14:paraId="201AEFCE" w14:textId="2C2841F5" w:rsidR="00ED1E53" w:rsidRPr="00632461" w:rsidRDefault="008A60F8" w:rsidP="001678E2">
      <w:r>
        <w:rPr>
          <w:noProof/>
        </w:rPr>
        <mc:AlternateContent>
          <mc:Choice Requires="wps">
            <w:drawing>
              <wp:anchor distT="0" distB="0" distL="114300" distR="114300" simplePos="0" relativeHeight="251732992" behindDoc="0" locked="0" layoutInCell="1" allowOverlap="1" wp14:anchorId="3BFA10EE" wp14:editId="226208CC">
                <wp:simplePos x="0" y="0"/>
                <wp:positionH relativeFrom="column">
                  <wp:posOffset>4921447</wp:posOffset>
                </wp:positionH>
                <wp:positionV relativeFrom="paragraph">
                  <wp:posOffset>108601</wp:posOffset>
                </wp:positionV>
                <wp:extent cx="533400" cy="295275"/>
                <wp:effectExtent l="19050" t="38100" r="19050" b="28575"/>
                <wp:wrapNone/>
                <wp:docPr id="224740368" name="Text Box 16"/>
                <wp:cNvGraphicFramePr/>
                <a:graphic xmlns:a="http://schemas.openxmlformats.org/drawingml/2006/main">
                  <a:graphicData uri="http://schemas.microsoft.com/office/word/2010/wordprocessingShape">
                    <wps:wsp>
                      <wps:cNvSpPr txBox="1"/>
                      <wps:spPr>
                        <a:xfrm rot="354287">
                          <a:off x="0" y="0"/>
                          <a:ext cx="533400" cy="295275"/>
                        </a:xfrm>
                        <a:prstGeom prst="rect">
                          <a:avLst/>
                        </a:prstGeom>
                        <a:solidFill>
                          <a:schemeClr val="lt1"/>
                        </a:solidFill>
                        <a:ln w="6350">
                          <a:noFill/>
                        </a:ln>
                      </wps:spPr>
                      <wps:txbx>
                        <w:txbxContent>
                          <w:p w14:paraId="30A04294" w14:textId="639189E4" w:rsidR="00BA3A39" w:rsidRPr="00BA3A39" w:rsidRDefault="00BA3A39">
                            <w:pPr>
                              <w:rPr>
                                <w:b/>
                                <w:bCs/>
                                <w:color w:val="002060"/>
                                <w:sz w:val="22"/>
                              </w:rPr>
                            </w:pPr>
                            <w:r w:rsidRPr="00BA3A39">
                              <w:rPr>
                                <w:b/>
                                <w:bCs/>
                                <w:color w:val="002060"/>
                                <w:sz w:val="2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A10EE" id="Text Box 16" o:spid="_x0000_s1073" type="#_x0000_t202" style="position:absolute;margin-left:387.5pt;margin-top:8.55pt;width:42pt;height:23.25pt;rotation:386976fd;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" fillcolor="white [3201]" stroked="f" strokeweight=".5pt">
                <v:textbox>
                  <w:txbxContent>
                    <w:p w14:paraId="30A04294" w14:textId="639189E4" w:rsidR="00BA3A39" w:rsidRPr="00BA3A39" w:rsidRDefault="00BA3A39">
                      <w:pPr>
                        <w:rPr>
                          <w:b/>
                          <w:bCs/>
                          <w:color w:val="002060"/>
                          <w:sz w:val="22"/>
                        </w:rPr>
                      </w:pPr>
                      <w:r w:rsidRPr="00BA3A39">
                        <w:rPr>
                          <w:b/>
                          <w:bCs/>
                          <w:color w:val="002060"/>
                          <w:sz w:val="22"/>
                        </w:rPr>
                        <w:t>2023</w:t>
                      </w:r>
                    </w:p>
                  </w:txbxContent>
                </v:textbox>
              </v:shape>
            </w:pict>
          </mc:Fallback>
        </mc:AlternateContent>
      </w:r>
    </w:p>
    <w:p w14:paraId="5BC9AD5E" w14:textId="5E36AB9F" w:rsidR="00ED1E53" w:rsidRDefault="00ED1E53" w:rsidP="001678E2"/>
    <w:p w14:paraId="14890FB6" w14:textId="77777777" w:rsidR="001678E2" w:rsidRPr="00632461" w:rsidRDefault="001678E2" w:rsidP="001678E2"/>
    <w:p w14:paraId="00C032F6" w14:textId="33D668E5" w:rsidR="00ED1E53" w:rsidRDefault="00ED1E53" w:rsidP="001678E2"/>
    <w:p w14:paraId="07056EF5" w14:textId="77777777" w:rsidR="001678E2" w:rsidRPr="00632461" w:rsidRDefault="001678E2" w:rsidP="001678E2"/>
    <w:p w14:paraId="2D83E302" w14:textId="77777777" w:rsidR="001678E2" w:rsidRDefault="001678E2" w:rsidP="001678E2"/>
    <w:p w14:paraId="609607BF" w14:textId="77777777" w:rsidR="001678E2" w:rsidRDefault="001678E2" w:rsidP="001678E2"/>
    <w:p w14:paraId="1F0F9CC9" w14:textId="4E565209" w:rsidR="00ED1E53" w:rsidRPr="00632461" w:rsidRDefault="00ED1E53" w:rsidP="001678E2">
      <w:pPr>
        <w:pStyle w:val="Heading1"/>
        <w:rPr>
          <w:color w:val="002060"/>
        </w:rPr>
      </w:pPr>
      <w:bookmarkStart w:id="11" w:name="_Toc159413276"/>
      <w:r w:rsidRPr="00632461">
        <w:rPr>
          <w:color w:val="002060"/>
        </w:rPr>
        <w:t>Health &amp; Disability Services</w:t>
      </w:r>
      <w:bookmarkEnd w:id="11"/>
    </w:p>
    <w:p w14:paraId="26CB7496" w14:textId="6311E482" w:rsidR="00ED1E53" w:rsidRPr="001678E2" w:rsidRDefault="00137E5B" w:rsidP="008F17AD">
      <w:pPr>
        <w:spacing w:after="200"/>
        <w:rPr>
          <w:rFonts w:asciiTheme="majorHAnsi" w:eastAsia="Times New Roman" w:hAnsiTheme="majorHAnsi" w:cs="Times New Roman"/>
          <w:b/>
          <w:color w:val="002060"/>
          <w:sz w:val="22"/>
        </w:rPr>
      </w:pPr>
      <w:r w:rsidRPr="003828AF">
        <w:rPr>
          <w:rFonts w:ascii="Times New Roman" w:hAnsi="Times New Roman"/>
          <w:noProof/>
          <w:color w:val="auto"/>
          <w:sz w:val="22"/>
        </w:rPr>
        <w:drawing>
          <wp:anchor distT="36576" distB="36576" distL="36576" distR="36576" simplePos="0" relativeHeight="251737088" behindDoc="0" locked="0" layoutInCell="1" allowOverlap="1" wp14:anchorId="652F721D" wp14:editId="6347B08E">
            <wp:simplePos x="0" y="0"/>
            <wp:positionH relativeFrom="column">
              <wp:posOffset>-112395</wp:posOffset>
            </wp:positionH>
            <wp:positionV relativeFrom="paragraph">
              <wp:posOffset>1354219</wp:posOffset>
            </wp:positionV>
            <wp:extent cx="3505200" cy="1686560"/>
            <wp:effectExtent l="76200" t="76200" r="76200" b="904240"/>
            <wp:wrapNone/>
            <wp:docPr id="2004913277" name="Picture 18" descr="A group of girls holding books and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13277" name="Picture 18" descr="A group of girls holding books and apples"/>
                    <pic:cNvPicPr>
                      <a:picLocks noChangeAspect="1" noChangeArrowheads="1"/>
                    </pic:cNvPicPr>
                  </pic:nvPicPr>
                  <pic:blipFill>
                    <a:blip r:embed="rId42">
                      <a:alphaModFix amt="20000"/>
                      <a:extLst>
                        <a:ext uri="{28A0092B-C50C-407E-A947-70E740481C1C}">
                          <a14:useLocalDpi xmlns:a14="http://schemas.microsoft.com/office/drawing/2010/main" val="0"/>
                        </a:ext>
                      </a:extLst>
                    </a:blip>
                    <a:srcRect/>
                    <a:stretch>
                      <a:fillRect/>
                    </a:stretch>
                  </pic:blipFill>
                  <pic:spPr bwMode="auto">
                    <a:xfrm>
                      <a:off x="0" y="0"/>
                      <a:ext cx="3505200" cy="16865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828AF" w:rsidRPr="003828AF">
        <w:rPr>
          <w:rFonts w:ascii="Times New Roman" w:hAnsi="Times New Roman"/>
          <w:noProof/>
          <w:color w:val="auto"/>
          <w:sz w:val="22"/>
        </w:rPr>
        <mc:AlternateContent>
          <mc:Choice Requires="wps">
            <w:drawing>
              <wp:anchor distT="0" distB="0" distL="114300" distR="114300" simplePos="0" relativeHeight="251739136" behindDoc="0" locked="0" layoutInCell="1" allowOverlap="1" wp14:anchorId="425F5C5F" wp14:editId="5E1D2D69">
                <wp:simplePos x="0" y="0"/>
                <wp:positionH relativeFrom="column">
                  <wp:posOffset>3583305</wp:posOffset>
                </wp:positionH>
                <wp:positionV relativeFrom="paragraph">
                  <wp:posOffset>1102995</wp:posOffset>
                </wp:positionV>
                <wp:extent cx="2828925" cy="1905000"/>
                <wp:effectExtent l="38100" t="57150" r="47625" b="57150"/>
                <wp:wrapNone/>
                <wp:docPr id="1730468629" name="Text Box 20"/>
                <wp:cNvGraphicFramePr/>
                <a:graphic xmlns:a="http://schemas.openxmlformats.org/drawingml/2006/main">
                  <a:graphicData uri="http://schemas.microsoft.com/office/word/2010/wordprocessingShape">
                    <wps:wsp>
                      <wps:cNvSpPr txBox="1"/>
                      <wps:spPr>
                        <a:xfrm>
                          <a:off x="0" y="0"/>
                          <a:ext cx="2828925" cy="1905000"/>
                        </a:xfrm>
                        <a:prstGeom prst="rect">
                          <a:avLst/>
                        </a:prstGeom>
                        <a:solidFill>
                          <a:srgbClr val="002060"/>
                        </a:solidFill>
                        <a:ln w="6350">
                          <a:noFill/>
                        </a:ln>
                        <a:effectLst/>
                        <a:scene3d>
                          <a:camera prst="orthographicFront">
                            <a:rot lat="0" lon="0" rev="0"/>
                          </a:camera>
                          <a:lightRig rig="glow" dir="t">
                            <a:rot lat="0" lon="0" rev="14100000"/>
                          </a:lightRig>
                        </a:scene3d>
                        <a:sp3d prstMaterial="softEdge">
                          <a:bevelT w="127000" prst="artDeco"/>
                        </a:sp3d>
                      </wps:spPr>
                      <wps:txbx>
                        <w:txbxContent>
                          <w:p w14:paraId="6595FF19" w14:textId="311E39A4" w:rsidR="00C6662C" w:rsidRPr="003828AF" w:rsidRDefault="00C6662C">
                            <w:pPr>
                              <w:rPr>
                                <w:sz w:val="20"/>
                                <w:szCs w:val="20"/>
                              </w:rPr>
                            </w:pPr>
                            <w:r w:rsidRPr="003828AF">
                              <w:rPr>
                                <w:sz w:val="20"/>
                                <w:szCs w:val="20"/>
                              </w:rPr>
                              <w:t xml:space="preserve">BCHS is an exceptional place for all children including those with special needs. We are committed to working with families and the local ISD’s to ensure that the children, including those with disabilities, receive the comprehensive services they need to meet </w:t>
                            </w:r>
                            <w:r w:rsidR="003828AF" w:rsidRPr="003828AF">
                              <w:rPr>
                                <w:sz w:val="20"/>
                                <w:szCs w:val="20"/>
                              </w:rPr>
                              <w:t>their</w:t>
                            </w:r>
                            <w:r w:rsidRPr="003828AF">
                              <w:rPr>
                                <w:sz w:val="20"/>
                                <w:szCs w:val="20"/>
                              </w:rPr>
                              <w:t xml:space="preserve"> developmental, health, and social needs. In addition, we are also committed to</w:t>
                            </w:r>
                            <w:r w:rsidRPr="003828AF">
                              <w:rPr>
                                <w:sz w:val="22"/>
                              </w:rPr>
                              <w:t xml:space="preserve"> </w:t>
                            </w:r>
                            <w:r w:rsidR="003828AF" w:rsidRPr="003828AF">
                              <w:rPr>
                                <w:sz w:val="20"/>
                                <w:szCs w:val="20"/>
                              </w:rPr>
                              <w:t>continuously</w:t>
                            </w:r>
                            <w:r w:rsidRPr="003828AF">
                              <w:rPr>
                                <w:sz w:val="20"/>
                                <w:szCs w:val="20"/>
                              </w:rPr>
                              <w:t xml:space="preserve"> </w:t>
                            </w:r>
                            <w:r w:rsidR="003828AF" w:rsidRPr="003828AF">
                              <w:rPr>
                                <w:sz w:val="20"/>
                                <w:szCs w:val="20"/>
                              </w:rPr>
                              <w:t>meeting the mandated 10% of enrollment opportunities for children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5C5F" id="Text Box 20" o:spid="_x0000_s1074" type="#_x0000_t202" style="position:absolute;margin-left:282.15pt;margin-top:86.85pt;width:222.75pt;height:15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" fillcolor="#002060" stroked="f" strokeweight=".5pt">
                <v:textbox>
                  <w:txbxContent>
                    <w:p w14:paraId="6595FF19" w14:textId="311E39A4" w:rsidR="00C6662C" w:rsidRPr="003828AF" w:rsidRDefault="00C6662C">
                      <w:pPr>
                        <w:rPr>
                          <w:sz w:val="20"/>
                          <w:szCs w:val="20"/>
                        </w:rPr>
                      </w:pPr>
                      <w:r w:rsidRPr="003828AF">
                        <w:rPr>
                          <w:sz w:val="20"/>
                          <w:szCs w:val="20"/>
                        </w:rPr>
                        <w:t xml:space="preserve">BCHS is an exceptional place for all children including those with special needs. We are committed to working with families and the local ISD’s to ensure that the children, including those with disabilities, receive the comprehensive services they need to meet </w:t>
                      </w:r>
                      <w:r w:rsidR="003828AF" w:rsidRPr="003828AF">
                        <w:rPr>
                          <w:sz w:val="20"/>
                          <w:szCs w:val="20"/>
                        </w:rPr>
                        <w:t>their</w:t>
                      </w:r>
                      <w:r w:rsidRPr="003828AF">
                        <w:rPr>
                          <w:sz w:val="20"/>
                          <w:szCs w:val="20"/>
                        </w:rPr>
                        <w:t xml:space="preserve"> developmental, health, and social needs. In addition, we are also committed to</w:t>
                      </w:r>
                      <w:r w:rsidRPr="003828AF">
                        <w:rPr>
                          <w:sz w:val="22"/>
                        </w:rPr>
                        <w:t xml:space="preserve"> </w:t>
                      </w:r>
                      <w:r w:rsidR="003828AF" w:rsidRPr="003828AF">
                        <w:rPr>
                          <w:sz w:val="20"/>
                          <w:szCs w:val="20"/>
                        </w:rPr>
                        <w:t>continuously</w:t>
                      </w:r>
                      <w:r w:rsidRPr="003828AF">
                        <w:rPr>
                          <w:sz w:val="20"/>
                          <w:szCs w:val="20"/>
                        </w:rPr>
                        <w:t xml:space="preserve"> </w:t>
                      </w:r>
                      <w:r w:rsidR="003828AF" w:rsidRPr="003828AF">
                        <w:rPr>
                          <w:sz w:val="20"/>
                          <w:szCs w:val="20"/>
                        </w:rPr>
                        <w:t>meeting the mandated 10% of enrollment opportunities for children with disabilities.</w:t>
                      </w:r>
                    </w:p>
                  </w:txbxContent>
                </v:textbox>
              </v:shape>
            </w:pict>
          </mc:Fallback>
        </mc:AlternateContent>
      </w:r>
      <w:r w:rsidR="003828AF" w:rsidRPr="003828AF">
        <w:rPr>
          <w:rFonts w:ascii="Times New Roman" w:hAnsi="Times New Roman"/>
          <w:noProof/>
          <w:color w:val="auto"/>
          <w:sz w:val="22"/>
        </w:rPr>
        <mc:AlternateContent>
          <mc:Choice Requires="wps">
            <w:drawing>
              <wp:anchor distT="0" distB="0" distL="114300" distR="114300" simplePos="0" relativeHeight="251738112" behindDoc="0" locked="0" layoutInCell="1" allowOverlap="1" wp14:anchorId="51AA19E6" wp14:editId="15BFE09E">
                <wp:simplePos x="0" y="0"/>
                <wp:positionH relativeFrom="column">
                  <wp:posOffset>163830</wp:posOffset>
                </wp:positionH>
                <wp:positionV relativeFrom="paragraph">
                  <wp:posOffset>1359535</wp:posOffset>
                </wp:positionV>
                <wp:extent cx="2933700" cy="1809750"/>
                <wp:effectExtent l="0" t="19050" r="0" b="19050"/>
                <wp:wrapNone/>
                <wp:docPr id="664325714" name="Text Box 19"/>
                <wp:cNvGraphicFramePr/>
                <a:graphic xmlns:a="http://schemas.openxmlformats.org/drawingml/2006/main">
                  <a:graphicData uri="http://schemas.microsoft.com/office/word/2010/wordprocessingShape">
                    <wps:wsp>
                      <wps:cNvSpPr txBox="1"/>
                      <wps:spPr>
                        <a:xfrm>
                          <a:off x="0" y="0"/>
                          <a:ext cx="2933700" cy="1809750"/>
                        </a:xfrm>
                        <a:prstGeom prst="rect">
                          <a:avLst/>
                        </a:prstGeom>
                        <a:noFill/>
                        <a:ln w="6350">
                          <a:noFill/>
                        </a:ln>
                        <a:scene3d>
                          <a:camera prst="orthographicFront"/>
                          <a:lightRig rig="threePt" dir="t"/>
                        </a:scene3d>
                        <a:sp3d>
                          <a:bevelT/>
                        </a:sp3d>
                      </wps:spPr>
                      <wps:txbx>
                        <w:txbxContent>
                          <w:p w14:paraId="6F100540" w14:textId="77777777" w:rsidR="00C6662C" w:rsidRDefault="00C6662C">
                            <w:pPr>
                              <w:rPr>
                                <w:color w:val="002060"/>
                              </w:rPr>
                            </w:pPr>
                          </w:p>
                          <w:p w14:paraId="508C095C" w14:textId="54A654BF" w:rsidR="001C2867" w:rsidRPr="00C6662C" w:rsidRDefault="001C2867" w:rsidP="00C6662C">
                            <w:pPr>
                              <w:jc w:val="center"/>
                              <w:rPr>
                                <w:color w:val="002060"/>
                              </w:rPr>
                            </w:pPr>
                            <w:r w:rsidRPr="00C6662C">
                              <w:rPr>
                                <w:color w:val="002060"/>
                              </w:rPr>
                              <w:t>11.7% Disabilities</w:t>
                            </w:r>
                          </w:p>
                          <w:p w14:paraId="70C7BC41" w14:textId="074A314C" w:rsidR="001C2867" w:rsidRPr="00C6662C" w:rsidRDefault="00C6662C" w:rsidP="00C6662C">
                            <w:pPr>
                              <w:jc w:val="center"/>
                              <w:rPr>
                                <w:color w:val="002060"/>
                              </w:rPr>
                            </w:pPr>
                            <w:r w:rsidRPr="00C6662C">
                              <w:rPr>
                                <w:color w:val="002060"/>
                              </w:rPr>
                              <w:t>91.6% Dentals</w:t>
                            </w:r>
                          </w:p>
                          <w:p w14:paraId="173D13EC" w14:textId="3CED1D5F" w:rsidR="00C6662C" w:rsidRPr="00C6662C" w:rsidRDefault="00C6662C" w:rsidP="00C6662C">
                            <w:pPr>
                              <w:jc w:val="center"/>
                              <w:rPr>
                                <w:color w:val="002060"/>
                              </w:rPr>
                            </w:pPr>
                            <w:r w:rsidRPr="00C6662C">
                              <w:rPr>
                                <w:color w:val="002060"/>
                              </w:rPr>
                              <w:t>97.2% Health Insurance</w:t>
                            </w:r>
                          </w:p>
                          <w:p w14:paraId="7E3AAEDA" w14:textId="73C5B308" w:rsidR="00C6662C" w:rsidRPr="00C6662C" w:rsidRDefault="00C6662C" w:rsidP="00C6662C">
                            <w:pPr>
                              <w:jc w:val="center"/>
                              <w:rPr>
                                <w:color w:val="002060"/>
                              </w:rPr>
                            </w:pPr>
                            <w:r w:rsidRPr="00C6662C">
                              <w:rPr>
                                <w:color w:val="002060"/>
                              </w:rPr>
                              <w:t>93.9% Medical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A19E6" id="Text Box 19" o:spid="_x0000_s1075" type="#_x0000_t202" style="position:absolute;margin-left:12.9pt;margin-top:107.05pt;width:231pt;height:14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" filled="f" stroked="f" strokeweight=".5pt">
                <v:textbox>
                  <w:txbxContent>
                    <w:p w14:paraId="6F100540" w14:textId="77777777" w:rsidR="00C6662C" w:rsidRDefault="00C6662C">
                      <w:pPr>
                        <w:rPr>
                          <w:color w:val="002060"/>
                        </w:rPr>
                      </w:pPr>
                    </w:p>
                    <w:p w14:paraId="508C095C" w14:textId="54A654BF" w:rsidR="001C2867" w:rsidRPr="00C6662C" w:rsidRDefault="001C2867" w:rsidP="00C6662C">
                      <w:pPr>
                        <w:jc w:val="center"/>
                        <w:rPr>
                          <w:color w:val="002060"/>
                        </w:rPr>
                      </w:pPr>
                      <w:r w:rsidRPr="00C6662C">
                        <w:rPr>
                          <w:color w:val="002060"/>
                        </w:rPr>
                        <w:t>11.7% Disabilities</w:t>
                      </w:r>
                    </w:p>
                    <w:p w14:paraId="70C7BC41" w14:textId="074A314C" w:rsidR="001C2867" w:rsidRPr="00C6662C" w:rsidRDefault="00C6662C" w:rsidP="00C6662C">
                      <w:pPr>
                        <w:jc w:val="center"/>
                        <w:rPr>
                          <w:color w:val="002060"/>
                        </w:rPr>
                      </w:pPr>
                      <w:r w:rsidRPr="00C6662C">
                        <w:rPr>
                          <w:color w:val="002060"/>
                        </w:rPr>
                        <w:t>91.6% Dentals</w:t>
                      </w:r>
                    </w:p>
                    <w:p w14:paraId="173D13EC" w14:textId="3CED1D5F" w:rsidR="00C6662C" w:rsidRPr="00C6662C" w:rsidRDefault="00C6662C" w:rsidP="00C6662C">
                      <w:pPr>
                        <w:jc w:val="center"/>
                        <w:rPr>
                          <w:color w:val="002060"/>
                        </w:rPr>
                      </w:pPr>
                      <w:r w:rsidRPr="00C6662C">
                        <w:rPr>
                          <w:color w:val="002060"/>
                        </w:rPr>
                        <w:t>97.2% Health Insurance</w:t>
                      </w:r>
                    </w:p>
                    <w:p w14:paraId="7E3AAEDA" w14:textId="73C5B308" w:rsidR="00C6662C" w:rsidRPr="00C6662C" w:rsidRDefault="00C6662C" w:rsidP="00C6662C">
                      <w:pPr>
                        <w:jc w:val="center"/>
                        <w:rPr>
                          <w:color w:val="002060"/>
                        </w:rPr>
                      </w:pPr>
                      <w:r w:rsidRPr="00C6662C">
                        <w:rPr>
                          <w:color w:val="002060"/>
                        </w:rPr>
                        <w:t>93.9% Medical Home</w:t>
                      </w:r>
                    </w:p>
                  </w:txbxContent>
                </v:textbox>
              </v:shape>
            </w:pict>
          </mc:Fallback>
        </mc:AlternateContent>
      </w:r>
      <w:r w:rsidR="00991877" w:rsidRPr="003828AF">
        <w:rPr>
          <w:color w:val="002060"/>
          <w:sz w:val="22"/>
        </w:rPr>
        <w:t>The health of BCHS children is one of our primary concerns. We provide and/or partner with local agencies to deliver comprehensive services that include preventive screenings and exams such as, immunizations, physical and dental exams, vision and hearing screenings, as well as</w:t>
      </w:r>
      <w:r w:rsidR="00DC078C" w:rsidRPr="003828AF">
        <w:rPr>
          <w:color w:val="002060"/>
          <w:sz w:val="22"/>
        </w:rPr>
        <w:t xml:space="preserve"> developmental and mental health screenings). We work closely with families to ensure they identify a medical support service within the community to ensure accessible, continuous, comprehensive, and family centered medical care for years to come.</w:t>
      </w:r>
      <w:r w:rsidR="00ED1E53" w:rsidRPr="003828AF">
        <w:rPr>
          <w:color w:val="002060"/>
          <w:sz w:val="22"/>
        </w:rPr>
        <w:br w:type="page"/>
      </w:r>
      <w:r w:rsidR="00ED1E53" w:rsidRPr="001678E2">
        <w:rPr>
          <w:rStyle w:val="Heading1Char"/>
          <w:rFonts w:eastAsiaTheme="minorEastAsia"/>
          <w:color w:val="002060"/>
        </w:rPr>
        <w:lastRenderedPageBreak/>
        <w:t>Family Engagement</w:t>
      </w:r>
    </w:p>
    <w:p w14:paraId="44BE4607" w14:textId="242E182E" w:rsidR="00ED1E53" w:rsidRPr="00632461" w:rsidRDefault="003828AF" w:rsidP="00C6662C">
      <w:r>
        <w:rPr>
          <w:noProof/>
        </w:rPr>
        <mc:AlternateContent>
          <mc:Choice Requires="wps">
            <w:drawing>
              <wp:anchor distT="0" distB="0" distL="114300" distR="114300" simplePos="0" relativeHeight="251740160" behindDoc="0" locked="0" layoutInCell="1" allowOverlap="1" wp14:anchorId="2A3C7934" wp14:editId="342C1645">
                <wp:simplePos x="0" y="0"/>
                <wp:positionH relativeFrom="column">
                  <wp:posOffset>11430</wp:posOffset>
                </wp:positionH>
                <wp:positionV relativeFrom="paragraph">
                  <wp:posOffset>10795</wp:posOffset>
                </wp:positionV>
                <wp:extent cx="6334125" cy="904875"/>
                <wp:effectExtent l="0" t="0" r="28575" b="28575"/>
                <wp:wrapNone/>
                <wp:docPr id="824585792" name="Text Box 21"/>
                <wp:cNvGraphicFramePr/>
                <a:graphic xmlns:a="http://schemas.openxmlformats.org/drawingml/2006/main">
                  <a:graphicData uri="http://schemas.microsoft.com/office/word/2010/wordprocessingShape">
                    <wps:wsp>
                      <wps:cNvSpPr txBox="1"/>
                      <wps:spPr>
                        <a:xfrm>
                          <a:off x="0" y="0"/>
                          <a:ext cx="6334125" cy="904875"/>
                        </a:xfrm>
                        <a:prstGeom prst="rect">
                          <a:avLst/>
                        </a:prstGeom>
                        <a:noFill/>
                        <a:ln w="6350">
                          <a:solidFill>
                            <a:prstClr val="black"/>
                          </a:solidFill>
                        </a:ln>
                      </wps:spPr>
                      <wps:txbx>
                        <w:txbxContent>
                          <w:p w14:paraId="0C893F6B" w14:textId="38414A6C" w:rsidR="003828AF" w:rsidRPr="002669D6" w:rsidRDefault="003828AF">
                            <w:pPr>
                              <w:rPr>
                                <w:color w:val="002060"/>
                                <w:sz w:val="20"/>
                                <w:szCs w:val="20"/>
                              </w:rPr>
                            </w:pPr>
                            <w:r w:rsidRPr="002669D6">
                              <w:rPr>
                                <w:color w:val="002060"/>
                                <w:sz w:val="20"/>
                                <w:szCs w:val="20"/>
                              </w:rPr>
                              <w:t xml:space="preserve">Family Engagement in Head Start and Early Head Start is about building relationships with families that support family </w:t>
                            </w:r>
                            <w:r w:rsidR="002669D6" w:rsidRPr="002669D6">
                              <w:rPr>
                                <w:color w:val="002060"/>
                                <w:sz w:val="20"/>
                                <w:szCs w:val="20"/>
                              </w:rPr>
                              <w:t>wellbeing</w:t>
                            </w:r>
                            <w:r w:rsidRPr="002669D6">
                              <w:rPr>
                                <w:color w:val="002060"/>
                                <w:sz w:val="20"/>
                                <w:szCs w:val="20"/>
                              </w:rPr>
                              <w:t xml:space="preserve">; supporting strong relationships between parents and their children; and nurturing ongoing learning and development for both parents and children. The Parent, Family, and Community Engagement (PFCE) Framework is a roadmap for progress in achieving the types of outcomes that lead to positive </w:t>
                            </w:r>
                            <w:r w:rsidR="002669D6" w:rsidRPr="002669D6">
                              <w:rPr>
                                <w:color w:val="002060"/>
                                <w:sz w:val="20"/>
                                <w:szCs w:val="20"/>
                              </w:rPr>
                              <w:t>and enduring change for children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C7934" id="Text Box 21" o:spid="_x0000_s1076" type="#_x0000_t202" style="position:absolute;margin-left:.9pt;margin-top:.85pt;width:498.75pt;height:71.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" filled="f" strokeweight=".5pt">
                <v:textbox>
                  <w:txbxContent>
                    <w:p w14:paraId="0C893F6B" w14:textId="38414A6C" w:rsidR="003828AF" w:rsidRPr="002669D6" w:rsidRDefault="003828AF">
                      <w:pPr>
                        <w:rPr>
                          <w:color w:val="002060"/>
                          <w:sz w:val="20"/>
                          <w:szCs w:val="20"/>
                        </w:rPr>
                      </w:pPr>
                      <w:r w:rsidRPr="002669D6">
                        <w:rPr>
                          <w:color w:val="002060"/>
                          <w:sz w:val="20"/>
                          <w:szCs w:val="20"/>
                        </w:rPr>
                        <w:t xml:space="preserve">Family Engagement in Head Start and Early Head Start is about building relationships with families that support family </w:t>
                      </w:r>
                      <w:r w:rsidR="002669D6" w:rsidRPr="002669D6">
                        <w:rPr>
                          <w:color w:val="002060"/>
                          <w:sz w:val="20"/>
                          <w:szCs w:val="20"/>
                        </w:rPr>
                        <w:t>wellbeing</w:t>
                      </w:r>
                      <w:r w:rsidRPr="002669D6">
                        <w:rPr>
                          <w:color w:val="002060"/>
                          <w:sz w:val="20"/>
                          <w:szCs w:val="20"/>
                        </w:rPr>
                        <w:t xml:space="preserve">; supporting strong relationships between parents and their children; and nurturing ongoing learning and development for both parents and children. The Parent, Family, and Community Engagement (PFCE) Framework is a roadmap for progress in achieving the types of outcomes that lead to positive </w:t>
                      </w:r>
                      <w:r w:rsidR="002669D6" w:rsidRPr="002669D6">
                        <w:rPr>
                          <w:color w:val="002060"/>
                          <w:sz w:val="20"/>
                          <w:szCs w:val="20"/>
                        </w:rPr>
                        <w:t>and enduring change for children and families.</w:t>
                      </w:r>
                    </w:p>
                  </w:txbxContent>
                </v:textbox>
              </v:shape>
            </w:pict>
          </mc:Fallback>
        </mc:AlternateContent>
      </w:r>
    </w:p>
    <w:p w14:paraId="2E13F19E" w14:textId="75973F60" w:rsidR="00ED1E53" w:rsidRPr="00632461" w:rsidRDefault="00ED1E53" w:rsidP="0019032F"/>
    <w:p w14:paraId="17061056" w14:textId="5C284781" w:rsidR="00ED1E53" w:rsidRPr="00632461" w:rsidRDefault="00ED1E53" w:rsidP="001678E2"/>
    <w:p w14:paraId="6275E591" w14:textId="54C15DB5" w:rsidR="007B3177" w:rsidRPr="007B3177" w:rsidRDefault="008674BF" w:rsidP="007B3177">
      <w:pPr>
        <w:spacing w:before="100" w:beforeAutospacing="1" w:after="100" w:afterAutospacing="1" w:line="240" w:lineRule="auto"/>
        <w:rPr>
          <w:rFonts w:ascii="Times New Roman" w:eastAsia="Times New Roman" w:hAnsi="Times New Roman" w:cs="Times New Roman"/>
          <w:color w:val="auto"/>
          <w:sz w:val="24"/>
          <w:szCs w:val="24"/>
        </w:rPr>
      </w:pPr>
      <w:r w:rsidRPr="007B3177">
        <w:rPr>
          <w:rFonts w:ascii="Times New Roman" w:eastAsia="Times New Roman" w:hAnsi="Times New Roman" w:cs="Times New Roman"/>
          <w:noProof/>
          <w:color w:val="auto"/>
          <w:sz w:val="24"/>
          <w:szCs w:val="24"/>
        </w:rPr>
        <w:drawing>
          <wp:anchor distT="0" distB="0" distL="114300" distR="114300" simplePos="0" relativeHeight="251741184" behindDoc="0" locked="0" layoutInCell="1" allowOverlap="1" wp14:anchorId="3403CEAA" wp14:editId="35CBABDB">
            <wp:simplePos x="0" y="0"/>
            <wp:positionH relativeFrom="column">
              <wp:posOffset>310471</wp:posOffset>
            </wp:positionH>
            <wp:positionV relativeFrom="paragraph">
              <wp:posOffset>317707</wp:posOffset>
            </wp:positionV>
            <wp:extent cx="2147351" cy="1623222"/>
            <wp:effectExtent l="0" t="0" r="5715" b="0"/>
            <wp:wrapNone/>
            <wp:docPr id="1261835093" name="Picture 23" descr="A group of children on 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35093" name="Picture 23" descr="A group of children on a st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8192" cy="1623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8E2" w:rsidRPr="007B3177">
        <w:rPr>
          <w:rFonts w:ascii="Times New Roman" w:eastAsia="Times New Roman" w:hAnsi="Times New Roman" w:cs="Times New Roman"/>
          <w:noProof/>
          <w:color w:val="auto"/>
          <w:sz w:val="24"/>
          <w:szCs w:val="24"/>
        </w:rPr>
        <w:drawing>
          <wp:anchor distT="0" distB="0" distL="114300" distR="114300" simplePos="0" relativeHeight="251743232" behindDoc="0" locked="0" layoutInCell="1" allowOverlap="1" wp14:anchorId="430CB9FD" wp14:editId="1F4B92AC">
            <wp:simplePos x="0" y="0"/>
            <wp:positionH relativeFrom="column">
              <wp:posOffset>4485005</wp:posOffset>
            </wp:positionH>
            <wp:positionV relativeFrom="paragraph">
              <wp:posOffset>318135</wp:posOffset>
            </wp:positionV>
            <wp:extent cx="1441450" cy="1630045"/>
            <wp:effectExtent l="0" t="0" r="6350" b="8255"/>
            <wp:wrapNone/>
            <wp:docPr id="2073930374" name="Picture 25" descr="A group of people i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0374" name="Picture 25" descr="A group of people in a c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145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8E2" w:rsidRPr="007B3177">
        <w:rPr>
          <w:rFonts w:ascii="Times New Roman" w:eastAsia="Times New Roman" w:hAnsi="Times New Roman" w:cs="Times New Roman"/>
          <w:noProof/>
          <w:color w:val="auto"/>
          <w:sz w:val="24"/>
          <w:szCs w:val="24"/>
        </w:rPr>
        <w:drawing>
          <wp:anchor distT="0" distB="0" distL="114300" distR="114300" simplePos="0" relativeHeight="251742208" behindDoc="0" locked="0" layoutInCell="1" allowOverlap="1" wp14:anchorId="3F2751B2" wp14:editId="67B9E3EF">
            <wp:simplePos x="0" y="0"/>
            <wp:positionH relativeFrom="column">
              <wp:posOffset>2453005</wp:posOffset>
            </wp:positionH>
            <wp:positionV relativeFrom="paragraph">
              <wp:posOffset>317500</wp:posOffset>
            </wp:positionV>
            <wp:extent cx="2035175" cy="1630045"/>
            <wp:effectExtent l="0" t="0" r="3175" b="8255"/>
            <wp:wrapNone/>
            <wp:docPr id="1808652636" name="Picture 24" descr="A group of people sitting a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52636" name="Picture 24" descr="A group of people sitting at tab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517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C0CFA" w14:textId="1910740C" w:rsidR="007B3177" w:rsidRPr="007B3177" w:rsidRDefault="007B3177" w:rsidP="007B3177">
      <w:pPr>
        <w:spacing w:before="100" w:beforeAutospacing="1" w:after="100" w:afterAutospacing="1" w:line="240" w:lineRule="auto"/>
        <w:rPr>
          <w:rFonts w:ascii="Times New Roman" w:eastAsia="Times New Roman" w:hAnsi="Times New Roman" w:cs="Times New Roman"/>
          <w:color w:val="auto"/>
          <w:sz w:val="24"/>
          <w:szCs w:val="24"/>
        </w:rPr>
      </w:pPr>
    </w:p>
    <w:p w14:paraId="4132C583" w14:textId="4EF8546D" w:rsidR="00ED1E53" w:rsidRDefault="00ED1E53" w:rsidP="0019032F"/>
    <w:p w14:paraId="070DCB6C" w14:textId="77777777" w:rsidR="001678E2" w:rsidRDefault="001678E2" w:rsidP="0019032F"/>
    <w:p w14:paraId="6AF13FC8" w14:textId="77777777" w:rsidR="001678E2" w:rsidRPr="00894ACC" w:rsidRDefault="001678E2" w:rsidP="0019032F"/>
    <w:p w14:paraId="4460DB01" w14:textId="1FFFFDA7" w:rsidR="007B3177" w:rsidRPr="007B3177" w:rsidRDefault="007B3177" w:rsidP="007B3177">
      <w:pPr>
        <w:spacing w:before="100" w:beforeAutospacing="1" w:after="100" w:afterAutospacing="1" w:line="240" w:lineRule="auto"/>
        <w:rPr>
          <w:rFonts w:ascii="Times New Roman" w:eastAsia="Times New Roman" w:hAnsi="Times New Roman" w:cs="Times New Roman"/>
          <w:color w:val="auto"/>
          <w:sz w:val="24"/>
          <w:szCs w:val="24"/>
        </w:rPr>
      </w:pPr>
    </w:p>
    <w:p w14:paraId="5A47F514" w14:textId="701AC6EB" w:rsidR="007B3177" w:rsidRPr="007B3177" w:rsidRDefault="007B3177" w:rsidP="007B3177">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44256" behindDoc="0" locked="0" layoutInCell="1" allowOverlap="1" wp14:anchorId="65E8E8F6" wp14:editId="26355376">
                <wp:simplePos x="0" y="0"/>
                <wp:positionH relativeFrom="column">
                  <wp:posOffset>11430</wp:posOffset>
                </wp:positionH>
                <wp:positionV relativeFrom="paragraph">
                  <wp:posOffset>86995</wp:posOffset>
                </wp:positionV>
                <wp:extent cx="6334125" cy="857250"/>
                <wp:effectExtent l="0" t="0" r="0" b="0"/>
                <wp:wrapNone/>
                <wp:docPr id="1285254723" name="Text Box 26"/>
                <wp:cNvGraphicFramePr/>
                <a:graphic xmlns:a="http://schemas.openxmlformats.org/drawingml/2006/main">
                  <a:graphicData uri="http://schemas.microsoft.com/office/word/2010/wordprocessingShape">
                    <wps:wsp>
                      <wps:cNvSpPr txBox="1"/>
                      <wps:spPr>
                        <a:xfrm>
                          <a:off x="0" y="0"/>
                          <a:ext cx="6334125" cy="857250"/>
                        </a:xfrm>
                        <a:prstGeom prst="rect">
                          <a:avLst/>
                        </a:prstGeom>
                        <a:noFill/>
                        <a:ln w="6350">
                          <a:noFill/>
                        </a:ln>
                      </wps:spPr>
                      <wps:txbx>
                        <w:txbxContent>
                          <w:p w14:paraId="7D275C62" w14:textId="662E7E01" w:rsidR="007B3177" w:rsidRPr="001678E2" w:rsidRDefault="007B3177" w:rsidP="001678E2">
                            <w:r w:rsidRPr="002313B7">
                              <w:rPr>
                                <w:color w:val="002060"/>
                                <w:sz w:val="22"/>
                              </w:rPr>
                              <w:t>We offer several opportunities for Family Engagement that include Family Literacy Night, The Fatherhood Program, Monthly Parent Meetings, ARK (Adults Relating to Kids), Family Values Night, Parent Expo</w:t>
                            </w:r>
                            <w:r w:rsidR="00CB2FA5">
                              <w:rPr>
                                <w:color w:val="002060"/>
                                <w:sz w:val="22"/>
                              </w:rPr>
                              <w:t xml:space="preserve">, </w:t>
                            </w:r>
                            <w:r w:rsidRPr="002313B7">
                              <w:rPr>
                                <w:color w:val="002060"/>
                                <w:sz w:val="22"/>
                              </w:rPr>
                              <w:t xml:space="preserve">Valentines Dance, </w:t>
                            </w:r>
                            <w:r w:rsidR="009B06C2" w:rsidRPr="002313B7">
                              <w:rPr>
                                <w:color w:val="002060"/>
                                <w:sz w:val="22"/>
                              </w:rPr>
                              <w:t xml:space="preserve">and </w:t>
                            </w:r>
                            <w:r w:rsidR="009B06C2">
                              <w:rPr>
                                <w:color w:val="002060"/>
                                <w:sz w:val="22"/>
                              </w:rPr>
                              <w:t>volunteering</w:t>
                            </w:r>
                            <w:r w:rsidR="00B47080">
                              <w:rPr>
                                <w:color w:val="002060"/>
                                <w:sz w:val="22"/>
                              </w:rPr>
                              <w:t xml:space="preserve"> </w:t>
                            </w:r>
                            <w:r w:rsidR="009B06C2">
                              <w:rPr>
                                <w:color w:val="002060"/>
                                <w:sz w:val="2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8E8F6" id="Text Box 26" o:spid="_x0000_s1077" type="#_x0000_t202" style="position:absolute;margin-left:.9pt;margin-top:6.85pt;width:498.75pt;height:6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" filled="f" stroked="f" strokeweight=".5pt">
                <v:textbox>
                  <w:txbxContent>
                    <w:p w14:paraId="7D275C62" w14:textId="662E7E01" w:rsidR="007B3177" w:rsidRPr="001678E2" w:rsidRDefault="007B3177" w:rsidP="001678E2">
                      <w:r w:rsidRPr="002313B7">
                        <w:rPr>
                          <w:color w:val="002060"/>
                          <w:sz w:val="22"/>
                        </w:rPr>
                        <w:t>We offer several opportunities for Family Engagement that include Family Literacy Night, The Fatherhood Program, Monthly Parent Meetings, ARK (Adults Relating to Kids), Family Values Night, Parent Expo</w:t>
                      </w:r>
                      <w:r w:rsidR="00CB2FA5">
                        <w:rPr>
                          <w:color w:val="002060"/>
                          <w:sz w:val="22"/>
                        </w:rPr>
                        <w:t xml:space="preserve">, </w:t>
                      </w:r>
                      <w:r w:rsidRPr="002313B7">
                        <w:rPr>
                          <w:color w:val="002060"/>
                          <w:sz w:val="22"/>
                        </w:rPr>
                        <w:t xml:space="preserve">Valentines Dance, </w:t>
                      </w:r>
                      <w:r w:rsidR="009B06C2" w:rsidRPr="002313B7">
                        <w:rPr>
                          <w:color w:val="002060"/>
                          <w:sz w:val="22"/>
                        </w:rPr>
                        <w:t xml:space="preserve">and </w:t>
                      </w:r>
                      <w:r w:rsidR="009B06C2">
                        <w:rPr>
                          <w:color w:val="002060"/>
                          <w:sz w:val="22"/>
                        </w:rPr>
                        <w:t>volunteering</w:t>
                      </w:r>
                      <w:r w:rsidR="00B47080">
                        <w:rPr>
                          <w:color w:val="002060"/>
                          <w:sz w:val="22"/>
                        </w:rPr>
                        <w:t xml:space="preserve"> </w:t>
                      </w:r>
                      <w:r w:rsidR="009B06C2">
                        <w:rPr>
                          <w:color w:val="002060"/>
                          <w:sz w:val="22"/>
                        </w:rPr>
                        <w:t>opportunities.</w:t>
                      </w:r>
                    </w:p>
                  </w:txbxContent>
                </v:textbox>
              </v:shape>
            </w:pict>
          </mc:Fallback>
        </mc:AlternateContent>
      </w:r>
    </w:p>
    <w:p w14:paraId="6D3503C1" w14:textId="77777777" w:rsidR="00ED1E53" w:rsidRPr="00632461" w:rsidRDefault="00ED1E53" w:rsidP="007B3177"/>
    <w:p w14:paraId="4F6620DD" w14:textId="23EB5B63" w:rsidR="00ED1E53" w:rsidRPr="00632461" w:rsidRDefault="00ED1E53" w:rsidP="00ED1E53">
      <w:pPr>
        <w:pStyle w:val="Heading1"/>
        <w:rPr>
          <w:color w:val="002060"/>
        </w:rPr>
      </w:pPr>
    </w:p>
    <w:p w14:paraId="0F198956" w14:textId="7D49D5E3" w:rsidR="00ED1E53" w:rsidRPr="00632461" w:rsidRDefault="00ED1E53" w:rsidP="002313B7">
      <w:pPr>
        <w:pStyle w:val="Heading1"/>
        <w:jc w:val="center"/>
        <w:rPr>
          <w:color w:val="002060"/>
        </w:rPr>
      </w:pPr>
      <w:bookmarkStart w:id="12" w:name="_Toc159413277"/>
      <w:r w:rsidRPr="00632461">
        <w:rPr>
          <w:color w:val="002060"/>
        </w:rPr>
        <w:t>Comprehensive Services to Families</w:t>
      </w:r>
      <w:bookmarkEnd w:id="12"/>
    </w:p>
    <w:bookmarkStart w:id="13" w:name="_Toc159413278"/>
    <w:p w14:paraId="6D4C330D" w14:textId="2F226DE3" w:rsidR="00ED1E53" w:rsidRPr="00D21953" w:rsidRDefault="00E615A0" w:rsidP="001678E2">
      <w:pPr>
        <w:pStyle w:val="Heading1"/>
      </w:pPr>
      <w:r>
        <w:rPr>
          <w:noProof/>
        </w:rPr>
        <mc:AlternateContent>
          <mc:Choice Requires="wps">
            <w:drawing>
              <wp:anchor distT="0" distB="0" distL="114300" distR="114300" simplePos="0" relativeHeight="251767808" behindDoc="0" locked="0" layoutInCell="1" allowOverlap="1" wp14:anchorId="156C79B8" wp14:editId="64E863A6">
                <wp:simplePos x="0" y="0"/>
                <wp:positionH relativeFrom="column">
                  <wp:posOffset>4604193</wp:posOffset>
                </wp:positionH>
                <wp:positionV relativeFrom="paragraph">
                  <wp:posOffset>2804618</wp:posOffset>
                </wp:positionV>
                <wp:extent cx="1400175" cy="289560"/>
                <wp:effectExtent l="0" t="0" r="0" b="0"/>
                <wp:wrapNone/>
                <wp:docPr id="1646081836" name="Text Box 39"/>
                <wp:cNvGraphicFramePr/>
                <a:graphic xmlns:a="http://schemas.openxmlformats.org/drawingml/2006/main">
                  <a:graphicData uri="http://schemas.microsoft.com/office/word/2010/wordprocessingShape">
                    <wps:wsp>
                      <wps:cNvSpPr txBox="1"/>
                      <wps:spPr>
                        <a:xfrm>
                          <a:off x="0" y="0"/>
                          <a:ext cx="1400175" cy="289560"/>
                        </a:xfrm>
                        <a:prstGeom prst="rect">
                          <a:avLst/>
                        </a:prstGeom>
                        <a:noFill/>
                        <a:ln w="6350">
                          <a:noFill/>
                        </a:ln>
                      </wps:spPr>
                      <wps:txbx>
                        <w:txbxContent>
                          <w:p w14:paraId="36BF7E0A" w14:textId="4CCB7E57" w:rsidR="00894ACC" w:rsidRPr="00894ACC" w:rsidRDefault="00894ACC">
                            <w:pPr>
                              <w:rPr>
                                <w:b/>
                                <w:bCs/>
                                <w:color w:val="002060"/>
                                <w:sz w:val="20"/>
                                <w:szCs w:val="20"/>
                              </w:rPr>
                            </w:pPr>
                            <w:r w:rsidRPr="00894ACC">
                              <w:rPr>
                                <w:b/>
                                <w:bCs/>
                                <w:color w:val="002060"/>
                                <w:sz w:val="20"/>
                                <w:szCs w:val="20"/>
                              </w:rPr>
                              <w:t>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C79B8" id="Text Box 39" o:spid="_x0000_s1078" type="#_x0000_t202" style="position:absolute;margin-left:362.55pt;margin-top:220.85pt;width:110.25pt;height:22.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wgGw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" filled="f" stroked="f" strokeweight=".5pt">
                <v:textbox>
                  <w:txbxContent>
                    <w:p w14:paraId="36BF7E0A" w14:textId="4CCB7E57" w:rsidR="00894ACC" w:rsidRPr="00894ACC" w:rsidRDefault="00894ACC">
                      <w:pPr>
                        <w:rPr>
                          <w:b/>
                          <w:bCs/>
                          <w:color w:val="002060"/>
                          <w:sz w:val="20"/>
                          <w:szCs w:val="20"/>
                        </w:rPr>
                      </w:pPr>
                      <w:r w:rsidRPr="00894ACC">
                        <w:rPr>
                          <w:b/>
                          <w:bCs/>
                          <w:color w:val="002060"/>
                          <w:sz w:val="20"/>
                          <w:szCs w:val="20"/>
                        </w:rPr>
                        <w:t>Health Education</w:t>
                      </w:r>
                    </w:p>
                  </w:txbxContent>
                </v:textbox>
              </v:shape>
            </w:pict>
          </mc:Fallback>
        </mc:AlternateContent>
      </w:r>
      <w:r>
        <w:rPr>
          <w:noProof/>
        </w:rPr>
        <w:drawing>
          <wp:anchor distT="36576" distB="36576" distL="36576" distR="36576" simplePos="0" relativeHeight="251764736" behindDoc="0" locked="0" layoutInCell="1" allowOverlap="1" wp14:anchorId="270937CF" wp14:editId="746BA3BE">
            <wp:simplePos x="0" y="0"/>
            <wp:positionH relativeFrom="column">
              <wp:posOffset>4630022</wp:posOffset>
            </wp:positionH>
            <wp:positionV relativeFrom="paragraph">
              <wp:posOffset>1882775</wp:posOffset>
            </wp:positionV>
            <wp:extent cx="996950" cy="926465"/>
            <wp:effectExtent l="0" t="0" r="0" b="0"/>
            <wp:wrapNone/>
            <wp:docPr id="1497771559" name="Picture 36" descr="A stethoscope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1559" name="Picture 36" descr="A stethoscope on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6950" cy="926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1953">
        <w:rPr>
          <w:noProof/>
        </w:rPr>
        <mc:AlternateContent>
          <mc:Choice Requires="wps">
            <w:drawing>
              <wp:anchor distT="0" distB="0" distL="114300" distR="114300" simplePos="0" relativeHeight="251787264" behindDoc="0" locked="0" layoutInCell="1" allowOverlap="1" wp14:anchorId="1F18ED46" wp14:editId="6B92B0FD">
                <wp:simplePos x="0" y="0"/>
                <wp:positionH relativeFrom="column">
                  <wp:posOffset>4011930</wp:posOffset>
                </wp:positionH>
                <wp:positionV relativeFrom="paragraph">
                  <wp:posOffset>546100</wp:posOffset>
                </wp:positionV>
                <wp:extent cx="419100" cy="276225"/>
                <wp:effectExtent l="0" t="0" r="0" b="0"/>
                <wp:wrapNone/>
                <wp:docPr id="590269807" name="Text Box 53"/>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txbx>
                        <w:txbxContent>
                          <w:p w14:paraId="6F45BEDE" w14:textId="74C6F118" w:rsidR="00D21953" w:rsidRPr="00D21953" w:rsidRDefault="00D21953" w:rsidP="00D21953">
                            <w:pPr>
                              <w:jc w:val="center"/>
                              <w:rPr>
                                <w:b/>
                                <w:bCs/>
                                <w:color w:val="002060"/>
                                <w:sz w:val="20"/>
                                <w:szCs w:val="20"/>
                              </w:rPr>
                            </w:pPr>
                            <w:r>
                              <w:rPr>
                                <w:b/>
                                <w:bCs/>
                                <w:color w:val="002060"/>
                                <w:sz w:val="20"/>
                                <w:szCs w:val="2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8ED46" id="Text Box 53" o:spid="_x0000_s1079" type="#_x0000_t202" style="position:absolute;margin-left:315.9pt;margin-top:43pt;width:33pt;height:21.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KEGwIAADM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" filled="f" stroked="f" strokeweight=".5pt">
                <v:textbox>
                  <w:txbxContent>
                    <w:p w14:paraId="6F45BEDE" w14:textId="74C6F118" w:rsidR="00D21953" w:rsidRPr="00D21953" w:rsidRDefault="00D21953" w:rsidP="00D21953">
                      <w:pPr>
                        <w:jc w:val="center"/>
                        <w:rPr>
                          <w:b/>
                          <w:bCs/>
                          <w:color w:val="002060"/>
                          <w:sz w:val="20"/>
                          <w:szCs w:val="20"/>
                        </w:rPr>
                      </w:pPr>
                      <w:r>
                        <w:rPr>
                          <w:b/>
                          <w:bCs/>
                          <w:color w:val="002060"/>
                          <w:sz w:val="20"/>
                          <w:szCs w:val="20"/>
                        </w:rPr>
                        <w:t>26</w:t>
                      </w:r>
                    </w:p>
                  </w:txbxContent>
                </v:textbox>
              </v:shape>
            </w:pict>
          </mc:Fallback>
        </mc:AlternateContent>
      </w:r>
      <w:r w:rsidR="00D21953">
        <w:rPr>
          <w:noProof/>
        </w:rPr>
        <mc:AlternateContent>
          <mc:Choice Requires="wps">
            <w:drawing>
              <wp:anchor distT="36576" distB="36576" distL="36576" distR="36576" simplePos="0" relativeHeight="251776000" behindDoc="0" locked="0" layoutInCell="1" allowOverlap="1" wp14:anchorId="0C7D626A" wp14:editId="200D1BBE">
                <wp:simplePos x="0" y="0"/>
                <wp:positionH relativeFrom="column">
                  <wp:posOffset>3935730</wp:posOffset>
                </wp:positionH>
                <wp:positionV relativeFrom="paragraph">
                  <wp:posOffset>469900</wp:posOffset>
                </wp:positionV>
                <wp:extent cx="592455" cy="405130"/>
                <wp:effectExtent l="0" t="0" r="17145" b="13970"/>
                <wp:wrapNone/>
                <wp:docPr id="41001377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0513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27BD2" id="Oval 45" o:spid="_x0000_s1026" style="position:absolute;margin-left:309.9pt;margin-top:37pt;width:46.65pt;height:31.9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" strokecolor="navy" strokeweight="2pt">
                <v:shadow color="navy"/>
                <v:textbox inset="2.88pt,2.88pt,2.88pt,2.88pt"/>
              </v:oval>
            </w:pict>
          </mc:Fallback>
        </mc:AlternateContent>
      </w:r>
      <w:r w:rsidR="00D21953">
        <w:rPr>
          <w:noProof/>
        </w:rPr>
        <mc:AlternateContent>
          <mc:Choice Requires="wps">
            <w:drawing>
              <wp:anchor distT="0" distB="0" distL="114300" distR="114300" simplePos="0" relativeHeight="251786240" behindDoc="0" locked="0" layoutInCell="1" allowOverlap="1" wp14:anchorId="52515277" wp14:editId="6CB34749">
                <wp:simplePos x="0" y="0"/>
                <wp:positionH relativeFrom="column">
                  <wp:posOffset>2859405</wp:posOffset>
                </wp:positionH>
                <wp:positionV relativeFrom="paragraph">
                  <wp:posOffset>3095625</wp:posOffset>
                </wp:positionV>
                <wp:extent cx="525145" cy="260350"/>
                <wp:effectExtent l="0" t="0" r="0" b="6350"/>
                <wp:wrapNone/>
                <wp:docPr id="1756406579" name="Text Box 52"/>
                <wp:cNvGraphicFramePr/>
                <a:graphic xmlns:a="http://schemas.openxmlformats.org/drawingml/2006/main">
                  <a:graphicData uri="http://schemas.microsoft.com/office/word/2010/wordprocessingShape">
                    <wps:wsp>
                      <wps:cNvSpPr txBox="1"/>
                      <wps:spPr>
                        <a:xfrm>
                          <a:off x="0" y="0"/>
                          <a:ext cx="525145" cy="260350"/>
                        </a:xfrm>
                        <a:prstGeom prst="rect">
                          <a:avLst/>
                        </a:prstGeom>
                        <a:noFill/>
                        <a:ln w="6350">
                          <a:noFill/>
                        </a:ln>
                      </wps:spPr>
                      <wps:txbx>
                        <w:txbxContent>
                          <w:p w14:paraId="709F5494" w14:textId="43E5E6D1" w:rsidR="00D21953" w:rsidRPr="00D21953" w:rsidRDefault="00D21953" w:rsidP="00D21953">
                            <w:pPr>
                              <w:jc w:val="center"/>
                              <w:rPr>
                                <w:b/>
                                <w:bCs/>
                                <w:color w:val="002060"/>
                                <w:sz w:val="20"/>
                                <w:szCs w:val="20"/>
                              </w:rPr>
                            </w:pPr>
                            <w:r>
                              <w:rPr>
                                <w:b/>
                                <w:bCs/>
                                <w:color w:val="002060"/>
                                <w:sz w:val="20"/>
                                <w:szCs w:val="20"/>
                              </w:rPr>
                              <w:t>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15277" id="Text Box 52" o:spid="_x0000_s1080" type="#_x0000_t202" style="position:absolute;margin-left:225.15pt;margin-top:243.75pt;width:41.35pt;height:2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XyGgIAADM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" filled="f" stroked="f" strokeweight=".5pt">
                <v:textbox>
                  <w:txbxContent>
                    <w:p w14:paraId="709F5494" w14:textId="43E5E6D1" w:rsidR="00D21953" w:rsidRPr="00D21953" w:rsidRDefault="00D21953" w:rsidP="00D21953">
                      <w:pPr>
                        <w:jc w:val="center"/>
                        <w:rPr>
                          <w:b/>
                          <w:bCs/>
                          <w:color w:val="002060"/>
                          <w:sz w:val="20"/>
                          <w:szCs w:val="20"/>
                        </w:rPr>
                      </w:pPr>
                      <w:r>
                        <w:rPr>
                          <w:b/>
                          <w:bCs/>
                          <w:color w:val="002060"/>
                          <w:sz w:val="20"/>
                          <w:szCs w:val="20"/>
                        </w:rPr>
                        <w:t>147</w:t>
                      </w:r>
                    </w:p>
                  </w:txbxContent>
                </v:textbox>
              </v:shape>
            </w:pict>
          </mc:Fallback>
        </mc:AlternateContent>
      </w:r>
      <w:r w:rsidR="00D21953">
        <w:rPr>
          <w:noProof/>
        </w:rPr>
        <mc:AlternateContent>
          <mc:Choice Requires="wps">
            <w:drawing>
              <wp:anchor distT="36576" distB="36576" distL="36576" distR="36576" simplePos="0" relativeHeight="251780096" behindDoc="0" locked="0" layoutInCell="1" allowOverlap="1" wp14:anchorId="3B01F265" wp14:editId="15085613">
                <wp:simplePos x="0" y="0"/>
                <wp:positionH relativeFrom="column">
                  <wp:posOffset>2858135</wp:posOffset>
                </wp:positionH>
                <wp:positionV relativeFrom="paragraph">
                  <wp:posOffset>3026410</wp:posOffset>
                </wp:positionV>
                <wp:extent cx="525145" cy="405130"/>
                <wp:effectExtent l="0" t="0" r="27305" b="13970"/>
                <wp:wrapNone/>
                <wp:docPr id="182357311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40513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47C08" id="Oval 47" o:spid="_x0000_s1026" style="position:absolute;margin-left:225.05pt;margin-top:238.3pt;width:41.35pt;height:31.9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" strokecolor="navy" strokeweight="2pt">
                <v:shadow color="navy"/>
                <v:textbox inset="2.88pt,2.88pt,2.88pt,2.88pt"/>
              </v:oval>
            </w:pict>
          </mc:Fallback>
        </mc:AlternateContent>
      </w:r>
      <w:r w:rsidR="00D21953">
        <w:rPr>
          <w:noProof/>
        </w:rPr>
        <mc:AlternateContent>
          <mc:Choice Requires="wps">
            <w:drawing>
              <wp:anchor distT="0" distB="0" distL="114300" distR="114300" simplePos="0" relativeHeight="251785216" behindDoc="0" locked="0" layoutInCell="1" allowOverlap="1" wp14:anchorId="7959C904" wp14:editId="62E8DCB6">
                <wp:simplePos x="0" y="0"/>
                <wp:positionH relativeFrom="column">
                  <wp:posOffset>4097655</wp:posOffset>
                </wp:positionH>
                <wp:positionV relativeFrom="paragraph">
                  <wp:posOffset>1774825</wp:posOffset>
                </wp:positionV>
                <wp:extent cx="430530" cy="285750"/>
                <wp:effectExtent l="0" t="0" r="0" b="0"/>
                <wp:wrapNone/>
                <wp:docPr id="906306751" name="Text Box 51"/>
                <wp:cNvGraphicFramePr/>
                <a:graphic xmlns:a="http://schemas.openxmlformats.org/drawingml/2006/main">
                  <a:graphicData uri="http://schemas.microsoft.com/office/word/2010/wordprocessingShape">
                    <wps:wsp>
                      <wps:cNvSpPr txBox="1"/>
                      <wps:spPr>
                        <a:xfrm>
                          <a:off x="0" y="0"/>
                          <a:ext cx="430530" cy="285750"/>
                        </a:xfrm>
                        <a:prstGeom prst="rect">
                          <a:avLst/>
                        </a:prstGeom>
                        <a:noFill/>
                        <a:ln w="6350">
                          <a:noFill/>
                        </a:ln>
                      </wps:spPr>
                      <wps:txbx>
                        <w:txbxContent>
                          <w:p w14:paraId="279E8AA1" w14:textId="23F5CF49" w:rsidR="00D21953" w:rsidRPr="00D21953" w:rsidRDefault="00D21953" w:rsidP="00D21953">
                            <w:pPr>
                              <w:jc w:val="center"/>
                              <w:rPr>
                                <w:b/>
                                <w:bCs/>
                                <w:color w:val="002060"/>
                                <w:sz w:val="20"/>
                                <w:szCs w:val="20"/>
                              </w:rPr>
                            </w:pPr>
                            <w:r>
                              <w:rPr>
                                <w:b/>
                                <w:bCs/>
                                <w:color w:val="002060"/>
                                <w:sz w:val="20"/>
                                <w:szCs w:val="20"/>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9C904" id="Text Box 51" o:spid="_x0000_s1081" type="#_x0000_t202" style="position:absolute;margin-left:322.65pt;margin-top:139.75pt;width:33.9pt;height:2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kGQIAADM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" filled="f" stroked="f" strokeweight=".5pt">
                <v:textbox>
                  <w:txbxContent>
                    <w:p w14:paraId="279E8AA1" w14:textId="23F5CF49" w:rsidR="00D21953" w:rsidRPr="00D21953" w:rsidRDefault="00D21953" w:rsidP="00D21953">
                      <w:pPr>
                        <w:jc w:val="center"/>
                        <w:rPr>
                          <w:b/>
                          <w:bCs/>
                          <w:color w:val="002060"/>
                          <w:sz w:val="20"/>
                          <w:szCs w:val="20"/>
                        </w:rPr>
                      </w:pPr>
                      <w:r>
                        <w:rPr>
                          <w:b/>
                          <w:bCs/>
                          <w:color w:val="002060"/>
                          <w:sz w:val="20"/>
                          <w:szCs w:val="20"/>
                        </w:rPr>
                        <w:t>202</w:t>
                      </w:r>
                    </w:p>
                  </w:txbxContent>
                </v:textbox>
              </v:shape>
            </w:pict>
          </mc:Fallback>
        </mc:AlternateContent>
      </w:r>
      <w:r w:rsidR="00D21953">
        <w:rPr>
          <w:noProof/>
        </w:rPr>
        <mc:AlternateContent>
          <mc:Choice Requires="wps">
            <w:drawing>
              <wp:anchor distT="36576" distB="36576" distL="36576" distR="36576" simplePos="0" relativeHeight="251782144" behindDoc="0" locked="0" layoutInCell="1" allowOverlap="1" wp14:anchorId="098BAA2E" wp14:editId="2CEC717F">
                <wp:simplePos x="0" y="0"/>
                <wp:positionH relativeFrom="column">
                  <wp:posOffset>4010660</wp:posOffset>
                </wp:positionH>
                <wp:positionV relativeFrom="paragraph">
                  <wp:posOffset>1698625</wp:posOffset>
                </wp:positionV>
                <wp:extent cx="591820" cy="405130"/>
                <wp:effectExtent l="0" t="0" r="17780" b="13970"/>
                <wp:wrapNone/>
                <wp:docPr id="110477760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40513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2235E" id="Oval 48" o:spid="_x0000_s1026" style="position:absolute;margin-left:315.8pt;margin-top:133.75pt;width:46.6pt;height:31.9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" strokecolor="navy" strokeweight="2pt">
                <v:shadow color="navy"/>
                <v:textbox inset="2.88pt,2.88pt,2.88pt,2.88pt"/>
              </v:oval>
            </w:pict>
          </mc:Fallback>
        </mc:AlternateContent>
      </w:r>
      <w:r w:rsidR="00D21953">
        <w:rPr>
          <w:noProof/>
        </w:rPr>
        <mc:AlternateContent>
          <mc:Choice Requires="wps">
            <w:drawing>
              <wp:anchor distT="0" distB="0" distL="114300" distR="114300" simplePos="0" relativeHeight="251784192" behindDoc="0" locked="0" layoutInCell="1" allowOverlap="1" wp14:anchorId="70F711DA" wp14:editId="773F9D17">
                <wp:simplePos x="0" y="0"/>
                <wp:positionH relativeFrom="column">
                  <wp:posOffset>1768475</wp:posOffset>
                </wp:positionH>
                <wp:positionV relativeFrom="paragraph">
                  <wp:posOffset>1955800</wp:posOffset>
                </wp:positionV>
                <wp:extent cx="492125" cy="247650"/>
                <wp:effectExtent l="0" t="0" r="0" b="0"/>
                <wp:wrapNone/>
                <wp:docPr id="516599542" name="Text Box 50"/>
                <wp:cNvGraphicFramePr/>
                <a:graphic xmlns:a="http://schemas.openxmlformats.org/drawingml/2006/main">
                  <a:graphicData uri="http://schemas.microsoft.com/office/word/2010/wordprocessingShape">
                    <wps:wsp>
                      <wps:cNvSpPr txBox="1"/>
                      <wps:spPr>
                        <a:xfrm>
                          <a:off x="0" y="0"/>
                          <a:ext cx="492125" cy="247650"/>
                        </a:xfrm>
                        <a:prstGeom prst="rect">
                          <a:avLst/>
                        </a:prstGeom>
                        <a:noFill/>
                        <a:ln w="6350">
                          <a:noFill/>
                        </a:ln>
                      </wps:spPr>
                      <wps:txbx>
                        <w:txbxContent>
                          <w:p w14:paraId="25CCB31D" w14:textId="5196DE7F" w:rsidR="00D21953" w:rsidRPr="00D21953" w:rsidRDefault="00D21953" w:rsidP="00D21953">
                            <w:pPr>
                              <w:rPr>
                                <w:b/>
                                <w:bCs/>
                                <w:color w:val="002060"/>
                                <w:sz w:val="20"/>
                                <w:szCs w:val="20"/>
                              </w:rPr>
                            </w:pPr>
                            <w:r>
                              <w:rPr>
                                <w:b/>
                                <w:bCs/>
                                <w:color w:val="002060"/>
                                <w:sz w:val="20"/>
                                <w:szCs w:val="20"/>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711DA" id="Text Box 50" o:spid="_x0000_s1082" type="#_x0000_t202" style="position:absolute;margin-left:139.25pt;margin-top:154pt;width:38.75pt;height:19.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" filled="f" stroked="f" strokeweight=".5pt">
                <v:textbox>
                  <w:txbxContent>
                    <w:p w14:paraId="25CCB31D" w14:textId="5196DE7F" w:rsidR="00D21953" w:rsidRPr="00D21953" w:rsidRDefault="00D21953" w:rsidP="00D21953">
                      <w:pPr>
                        <w:rPr>
                          <w:b/>
                          <w:bCs/>
                          <w:color w:val="002060"/>
                          <w:sz w:val="20"/>
                          <w:szCs w:val="20"/>
                        </w:rPr>
                      </w:pPr>
                      <w:r>
                        <w:rPr>
                          <w:b/>
                          <w:bCs/>
                          <w:color w:val="002060"/>
                          <w:sz w:val="20"/>
                          <w:szCs w:val="20"/>
                        </w:rPr>
                        <w:t>117</w:t>
                      </w:r>
                    </w:p>
                  </w:txbxContent>
                </v:textbox>
              </v:shape>
            </w:pict>
          </mc:Fallback>
        </mc:AlternateContent>
      </w:r>
      <w:r w:rsidR="00D21953">
        <w:rPr>
          <w:noProof/>
        </w:rPr>
        <mc:AlternateContent>
          <mc:Choice Requires="wps">
            <w:drawing>
              <wp:anchor distT="36576" distB="36576" distL="36576" distR="36576" simplePos="0" relativeHeight="251778048" behindDoc="0" locked="0" layoutInCell="1" allowOverlap="1" wp14:anchorId="00D102C7" wp14:editId="2C51399A">
                <wp:simplePos x="0" y="0"/>
                <wp:positionH relativeFrom="column">
                  <wp:posOffset>1677035</wp:posOffset>
                </wp:positionH>
                <wp:positionV relativeFrom="paragraph">
                  <wp:posOffset>1879600</wp:posOffset>
                </wp:positionV>
                <wp:extent cx="553720" cy="405130"/>
                <wp:effectExtent l="0" t="0" r="17780" b="13970"/>
                <wp:wrapNone/>
                <wp:docPr id="24930365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40513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D3D84" id="Oval 46" o:spid="_x0000_s1026" style="position:absolute;margin-left:132.05pt;margin-top:148pt;width:43.6pt;height:31.9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" strokecolor="navy" strokeweight="2pt">
                <v:shadow color="navy"/>
                <v:textbox inset="2.88pt,2.88pt,2.88pt,2.88pt"/>
              </v:oval>
            </w:pict>
          </mc:Fallback>
        </mc:AlternateContent>
      </w:r>
      <w:r w:rsidR="001F7B69">
        <w:rPr>
          <w:noProof/>
        </w:rPr>
        <mc:AlternateContent>
          <mc:Choice Requires="wps">
            <w:drawing>
              <wp:anchor distT="36576" distB="36576" distL="36576" distR="36576" simplePos="0" relativeHeight="251773952" behindDoc="0" locked="0" layoutInCell="1" allowOverlap="1" wp14:anchorId="297C8236" wp14:editId="3AF6CB4C">
                <wp:simplePos x="0" y="0"/>
                <wp:positionH relativeFrom="column">
                  <wp:posOffset>2152015</wp:posOffset>
                </wp:positionH>
                <wp:positionV relativeFrom="paragraph">
                  <wp:posOffset>469900</wp:posOffset>
                </wp:positionV>
                <wp:extent cx="549910" cy="405130"/>
                <wp:effectExtent l="0" t="0" r="21590" b="13970"/>
                <wp:wrapNone/>
                <wp:docPr id="143036388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0513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343A5D" id="Oval 44" o:spid="_x0000_s1026" style="position:absolute;margin-left:169.45pt;margin-top:37pt;width:43.3pt;height:31.9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" strokecolor="navy" strokeweight="2pt">
                <v:shadow color="navy"/>
                <v:textbox inset="2.88pt,2.88pt,2.88pt,2.88pt"/>
              </v:oval>
            </w:pict>
          </mc:Fallback>
        </mc:AlternateContent>
      </w:r>
      <w:r w:rsidR="001F7B69">
        <w:rPr>
          <w:noProof/>
        </w:rPr>
        <mc:AlternateContent>
          <mc:Choice Requires="wps">
            <w:drawing>
              <wp:anchor distT="0" distB="0" distL="114300" distR="114300" simplePos="0" relativeHeight="251783168" behindDoc="0" locked="0" layoutInCell="1" allowOverlap="1" wp14:anchorId="03F59510" wp14:editId="2AE56F2B">
                <wp:simplePos x="0" y="0"/>
                <wp:positionH relativeFrom="column">
                  <wp:posOffset>2173605</wp:posOffset>
                </wp:positionH>
                <wp:positionV relativeFrom="paragraph">
                  <wp:posOffset>546100</wp:posOffset>
                </wp:positionV>
                <wp:extent cx="491490" cy="328930"/>
                <wp:effectExtent l="0" t="0" r="0" b="0"/>
                <wp:wrapNone/>
                <wp:docPr id="1579674283" name="Text Box 49"/>
                <wp:cNvGraphicFramePr/>
                <a:graphic xmlns:a="http://schemas.openxmlformats.org/drawingml/2006/main">
                  <a:graphicData uri="http://schemas.microsoft.com/office/word/2010/wordprocessingShape">
                    <wps:wsp>
                      <wps:cNvSpPr txBox="1"/>
                      <wps:spPr>
                        <a:xfrm>
                          <a:off x="0" y="0"/>
                          <a:ext cx="491490" cy="328930"/>
                        </a:xfrm>
                        <a:prstGeom prst="rect">
                          <a:avLst/>
                        </a:prstGeom>
                        <a:noFill/>
                        <a:ln w="6350">
                          <a:noFill/>
                        </a:ln>
                      </wps:spPr>
                      <wps:txbx>
                        <w:txbxContent>
                          <w:p w14:paraId="70E6CA4A" w14:textId="59202E40" w:rsidR="001F7B69" w:rsidRPr="001F7B69" w:rsidRDefault="001F7B69" w:rsidP="001F7B69">
                            <w:pPr>
                              <w:jc w:val="center"/>
                              <w:rPr>
                                <w:b/>
                                <w:bCs/>
                                <w:color w:val="002060"/>
                                <w:sz w:val="20"/>
                                <w:szCs w:val="20"/>
                              </w:rPr>
                            </w:pPr>
                            <w:r w:rsidRPr="001F7B69">
                              <w:rPr>
                                <w:b/>
                                <w:bCs/>
                                <w:color w:val="002060"/>
                                <w:sz w:val="20"/>
                                <w:szCs w:val="20"/>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59510" id="Text Box 49" o:spid="_x0000_s1083" type="#_x0000_t202" style="position:absolute;margin-left:171.15pt;margin-top:43pt;width:38.7pt;height:25.9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" filled="f" stroked="f" strokeweight=".5pt">
                <v:textbox>
                  <w:txbxContent>
                    <w:p w14:paraId="70E6CA4A" w14:textId="59202E40" w:rsidR="001F7B69" w:rsidRPr="001F7B69" w:rsidRDefault="001F7B69" w:rsidP="001F7B69">
                      <w:pPr>
                        <w:jc w:val="center"/>
                        <w:rPr>
                          <w:b/>
                          <w:bCs/>
                          <w:color w:val="002060"/>
                          <w:sz w:val="20"/>
                          <w:szCs w:val="20"/>
                        </w:rPr>
                      </w:pPr>
                      <w:r w:rsidRPr="001F7B69">
                        <w:rPr>
                          <w:b/>
                          <w:bCs/>
                          <w:color w:val="002060"/>
                          <w:sz w:val="20"/>
                          <w:szCs w:val="20"/>
                        </w:rPr>
                        <w:t>138</w:t>
                      </w:r>
                    </w:p>
                  </w:txbxContent>
                </v:textbox>
              </v:shape>
            </w:pict>
          </mc:Fallback>
        </mc:AlternateContent>
      </w:r>
      <w:r w:rsidR="00894ACC">
        <w:rPr>
          <w:noProof/>
        </w:rPr>
        <mc:AlternateContent>
          <mc:Choice Requires="wps">
            <w:drawing>
              <wp:anchor distT="0" distB="0" distL="114300" distR="114300" simplePos="0" relativeHeight="251769856" behindDoc="0" locked="0" layoutInCell="1" allowOverlap="1" wp14:anchorId="79B27355" wp14:editId="417323F7">
                <wp:simplePos x="0" y="0"/>
                <wp:positionH relativeFrom="column">
                  <wp:posOffset>2297431</wp:posOffset>
                </wp:positionH>
                <wp:positionV relativeFrom="paragraph">
                  <wp:posOffset>2736850</wp:posOffset>
                </wp:positionV>
                <wp:extent cx="1560830" cy="358775"/>
                <wp:effectExtent l="0" t="0" r="0" b="3175"/>
                <wp:wrapNone/>
                <wp:docPr id="1982394812" name="Text Box 41"/>
                <wp:cNvGraphicFramePr/>
                <a:graphic xmlns:a="http://schemas.openxmlformats.org/drawingml/2006/main">
                  <a:graphicData uri="http://schemas.microsoft.com/office/word/2010/wordprocessingShape">
                    <wps:wsp>
                      <wps:cNvSpPr txBox="1"/>
                      <wps:spPr>
                        <a:xfrm>
                          <a:off x="0" y="0"/>
                          <a:ext cx="1560830" cy="358775"/>
                        </a:xfrm>
                        <a:prstGeom prst="rect">
                          <a:avLst/>
                        </a:prstGeom>
                        <a:noFill/>
                        <a:ln w="6350">
                          <a:noFill/>
                        </a:ln>
                      </wps:spPr>
                      <wps:txbx>
                        <w:txbxContent>
                          <w:p w14:paraId="112D3D77" w14:textId="1A7624F1" w:rsidR="00894ACC" w:rsidRPr="00894ACC" w:rsidRDefault="00894ACC" w:rsidP="00894ACC">
                            <w:pPr>
                              <w:jc w:val="center"/>
                              <w:rPr>
                                <w:b/>
                                <w:bCs/>
                                <w:color w:val="002060"/>
                                <w:sz w:val="20"/>
                                <w:szCs w:val="20"/>
                              </w:rPr>
                            </w:pPr>
                            <w:r>
                              <w:rPr>
                                <w:b/>
                                <w:bCs/>
                                <w:color w:val="002060"/>
                                <w:sz w:val="20"/>
                                <w:szCs w:val="20"/>
                              </w:rPr>
                              <w:t xml:space="preserve">Education </w:t>
                            </w:r>
                            <w:r w:rsidR="00D21953">
                              <w:rPr>
                                <w:b/>
                                <w:bCs/>
                                <w:color w:val="002060"/>
                                <w:sz w:val="20"/>
                                <w:szCs w:val="20"/>
                              </w:rPr>
                              <w:t>on</w:t>
                            </w:r>
                            <w:r>
                              <w:rPr>
                                <w:b/>
                                <w:bCs/>
                                <w:color w:val="002060"/>
                                <w:sz w:val="20"/>
                                <w:szCs w:val="20"/>
                              </w:rPr>
                              <w:t xml:space="preserve">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27355" id="Text Box 41" o:spid="_x0000_s1084" type="#_x0000_t202" style="position:absolute;margin-left:180.9pt;margin-top:215.5pt;width:122.9pt;height:28.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M4GwIAADQ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" filled="f" stroked="f" strokeweight=".5pt">
                <v:textbox>
                  <w:txbxContent>
                    <w:p w14:paraId="112D3D77" w14:textId="1A7624F1" w:rsidR="00894ACC" w:rsidRPr="00894ACC" w:rsidRDefault="00894ACC" w:rsidP="00894ACC">
                      <w:pPr>
                        <w:jc w:val="center"/>
                        <w:rPr>
                          <w:b/>
                          <w:bCs/>
                          <w:color w:val="002060"/>
                          <w:sz w:val="20"/>
                          <w:szCs w:val="20"/>
                        </w:rPr>
                      </w:pPr>
                      <w:r>
                        <w:rPr>
                          <w:b/>
                          <w:bCs/>
                          <w:color w:val="002060"/>
                          <w:sz w:val="20"/>
                          <w:szCs w:val="20"/>
                        </w:rPr>
                        <w:t xml:space="preserve">Education </w:t>
                      </w:r>
                      <w:r w:rsidR="00D21953">
                        <w:rPr>
                          <w:b/>
                          <w:bCs/>
                          <w:color w:val="002060"/>
                          <w:sz w:val="20"/>
                          <w:szCs w:val="20"/>
                        </w:rPr>
                        <w:t>on</w:t>
                      </w:r>
                      <w:r>
                        <w:rPr>
                          <w:b/>
                          <w:bCs/>
                          <w:color w:val="002060"/>
                          <w:sz w:val="20"/>
                          <w:szCs w:val="20"/>
                        </w:rPr>
                        <w:t xml:space="preserve"> Nutrition</w:t>
                      </w:r>
                    </w:p>
                  </w:txbxContent>
                </v:textbox>
              </v:shape>
            </w:pict>
          </mc:Fallback>
        </mc:AlternateContent>
      </w:r>
      <w:r w:rsidR="00894ACC">
        <w:rPr>
          <w:noProof/>
        </w:rPr>
        <mc:AlternateContent>
          <mc:Choice Requires="wps">
            <w:drawing>
              <wp:anchor distT="0" distB="0" distL="114300" distR="114300" simplePos="0" relativeHeight="251768832" behindDoc="0" locked="0" layoutInCell="1" allowOverlap="1" wp14:anchorId="1472F5B8" wp14:editId="3B4BD229">
                <wp:simplePos x="0" y="0"/>
                <wp:positionH relativeFrom="column">
                  <wp:posOffset>259080</wp:posOffset>
                </wp:positionH>
                <wp:positionV relativeFrom="paragraph">
                  <wp:posOffset>3203575</wp:posOffset>
                </wp:positionV>
                <wp:extent cx="2305050" cy="523875"/>
                <wp:effectExtent l="0" t="0" r="0" b="0"/>
                <wp:wrapNone/>
                <wp:docPr id="141412612" name="Text Box 40"/>
                <wp:cNvGraphicFramePr/>
                <a:graphic xmlns:a="http://schemas.openxmlformats.org/drawingml/2006/main">
                  <a:graphicData uri="http://schemas.microsoft.com/office/word/2010/wordprocessingShape">
                    <wps:wsp>
                      <wps:cNvSpPr txBox="1"/>
                      <wps:spPr>
                        <a:xfrm>
                          <a:off x="0" y="0"/>
                          <a:ext cx="2305050" cy="523875"/>
                        </a:xfrm>
                        <a:prstGeom prst="rect">
                          <a:avLst/>
                        </a:prstGeom>
                        <a:noFill/>
                        <a:ln w="6350">
                          <a:noFill/>
                        </a:ln>
                      </wps:spPr>
                      <wps:txbx>
                        <w:txbxContent>
                          <w:p w14:paraId="1B7E68CA" w14:textId="3D6F380A" w:rsidR="00894ACC" w:rsidRPr="00894ACC" w:rsidRDefault="00894ACC" w:rsidP="00894ACC">
                            <w:pPr>
                              <w:jc w:val="center"/>
                              <w:rPr>
                                <w:b/>
                                <w:bCs/>
                                <w:color w:val="002060"/>
                                <w:sz w:val="20"/>
                                <w:szCs w:val="20"/>
                              </w:rPr>
                            </w:pPr>
                            <w:r w:rsidRPr="00894ACC">
                              <w:rPr>
                                <w:b/>
                                <w:bCs/>
                                <w:color w:val="002060"/>
                                <w:sz w:val="20"/>
                                <w:szCs w:val="20"/>
                              </w:rPr>
                              <w:t>Assistance in enrolling into an education or job training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2F5B8" id="Text Box 40" o:spid="_x0000_s1085" type="#_x0000_t202" style="position:absolute;margin-left:20.4pt;margin-top:252.25pt;width:181.5pt;height:41.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" filled="f" stroked="f" strokeweight=".5pt">
                <v:textbox>
                  <w:txbxContent>
                    <w:p w14:paraId="1B7E68CA" w14:textId="3D6F380A" w:rsidR="00894ACC" w:rsidRPr="00894ACC" w:rsidRDefault="00894ACC" w:rsidP="00894ACC">
                      <w:pPr>
                        <w:jc w:val="center"/>
                        <w:rPr>
                          <w:b/>
                          <w:bCs/>
                          <w:color w:val="002060"/>
                          <w:sz w:val="20"/>
                          <w:szCs w:val="20"/>
                        </w:rPr>
                      </w:pPr>
                      <w:r w:rsidRPr="00894ACC">
                        <w:rPr>
                          <w:b/>
                          <w:bCs/>
                          <w:color w:val="002060"/>
                          <w:sz w:val="20"/>
                          <w:szCs w:val="20"/>
                        </w:rPr>
                        <w:t>Assistance in enrolling into an education or job training program</w:t>
                      </w:r>
                    </w:p>
                  </w:txbxContent>
                </v:textbox>
              </v:shape>
            </w:pict>
          </mc:Fallback>
        </mc:AlternateContent>
      </w:r>
      <w:r w:rsidR="00894ACC">
        <w:rPr>
          <w:noProof/>
        </w:rPr>
        <w:drawing>
          <wp:anchor distT="36576" distB="36576" distL="36576" distR="36576" simplePos="0" relativeHeight="251758592" behindDoc="0" locked="0" layoutInCell="1" allowOverlap="1" wp14:anchorId="14A05CE5" wp14:editId="230648A8">
            <wp:simplePos x="0" y="0"/>
            <wp:positionH relativeFrom="column">
              <wp:posOffset>4688205</wp:posOffset>
            </wp:positionH>
            <wp:positionV relativeFrom="paragraph">
              <wp:posOffset>397510</wp:posOffset>
            </wp:positionV>
            <wp:extent cx="942975" cy="842010"/>
            <wp:effectExtent l="19050" t="57150" r="0" b="320040"/>
            <wp:wrapNone/>
            <wp:docPr id="1321525004" name="Picture 33" descr="A black and yellow sign with a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25004" name="Picture 33" descr="A black and yellow sign with a child holding hand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2975" cy="8420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894ACC">
        <w:rPr>
          <w:noProof/>
        </w:rPr>
        <mc:AlternateContent>
          <mc:Choice Requires="wps">
            <w:drawing>
              <wp:anchor distT="0" distB="0" distL="114300" distR="114300" simplePos="0" relativeHeight="251766784" behindDoc="0" locked="0" layoutInCell="1" allowOverlap="1" wp14:anchorId="7CE45037" wp14:editId="1C310075">
                <wp:simplePos x="0" y="0"/>
                <wp:positionH relativeFrom="column">
                  <wp:posOffset>4370705</wp:posOffset>
                </wp:positionH>
                <wp:positionV relativeFrom="paragraph">
                  <wp:posOffset>165100</wp:posOffset>
                </wp:positionV>
                <wp:extent cx="1593850" cy="314325"/>
                <wp:effectExtent l="0" t="0" r="0" b="0"/>
                <wp:wrapNone/>
                <wp:docPr id="1436102878" name="Text Box 38"/>
                <wp:cNvGraphicFramePr/>
                <a:graphic xmlns:a="http://schemas.openxmlformats.org/drawingml/2006/main">
                  <a:graphicData uri="http://schemas.microsoft.com/office/word/2010/wordprocessingShape">
                    <wps:wsp>
                      <wps:cNvSpPr txBox="1"/>
                      <wps:spPr>
                        <a:xfrm>
                          <a:off x="0" y="0"/>
                          <a:ext cx="1593850" cy="314325"/>
                        </a:xfrm>
                        <a:prstGeom prst="rect">
                          <a:avLst/>
                        </a:prstGeom>
                        <a:noFill/>
                        <a:ln w="6350">
                          <a:noFill/>
                        </a:ln>
                      </wps:spPr>
                      <wps:txbx>
                        <w:txbxContent>
                          <w:p w14:paraId="2A62A4E0" w14:textId="0AA7EB9F" w:rsidR="00894ACC" w:rsidRPr="00894ACC" w:rsidRDefault="00894ACC" w:rsidP="00894ACC">
                            <w:pPr>
                              <w:jc w:val="center"/>
                              <w:rPr>
                                <w:b/>
                                <w:bCs/>
                                <w:color w:val="002060"/>
                                <w:sz w:val="20"/>
                                <w:szCs w:val="20"/>
                              </w:rPr>
                            </w:pPr>
                            <w:r>
                              <w:rPr>
                                <w:b/>
                                <w:bCs/>
                                <w:color w:val="002060"/>
                                <w:sz w:val="20"/>
                                <w:szCs w:val="20"/>
                              </w:rPr>
                              <w:t>Parenting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45037" id="Text Box 38" o:spid="_x0000_s1086" type="#_x0000_t202" style="position:absolute;margin-left:344.15pt;margin-top:13pt;width:125.5pt;height:24.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" filled="f" stroked="f" strokeweight=".5pt">
                <v:textbox>
                  <w:txbxContent>
                    <w:p w14:paraId="2A62A4E0" w14:textId="0AA7EB9F" w:rsidR="00894ACC" w:rsidRPr="00894ACC" w:rsidRDefault="00894ACC" w:rsidP="00894ACC">
                      <w:pPr>
                        <w:jc w:val="center"/>
                        <w:rPr>
                          <w:b/>
                          <w:bCs/>
                          <w:color w:val="002060"/>
                          <w:sz w:val="20"/>
                          <w:szCs w:val="20"/>
                        </w:rPr>
                      </w:pPr>
                      <w:r>
                        <w:rPr>
                          <w:b/>
                          <w:bCs/>
                          <w:color w:val="002060"/>
                          <w:sz w:val="20"/>
                          <w:szCs w:val="20"/>
                        </w:rPr>
                        <w:t>Parenting Education</w:t>
                      </w:r>
                    </w:p>
                  </w:txbxContent>
                </v:textbox>
              </v:shape>
            </w:pict>
          </mc:Fallback>
        </mc:AlternateContent>
      </w:r>
      <w:r w:rsidR="00894ACC">
        <w:rPr>
          <w:noProof/>
        </w:rPr>
        <mc:AlternateContent>
          <mc:Choice Requires="wps">
            <w:drawing>
              <wp:anchor distT="0" distB="0" distL="114300" distR="114300" simplePos="0" relativeHeight="251765760" behindDoc="0" locked="0" layoutInCell="1" allowOverlap="1" wp14:anchorId="43D35BCB" wp14:editId="4919365B">
                <wp:simplePos x="0" y="0"/>
                <wp:positionH relativeFrom="column">
                  <wp:posOffset>763905</wp:posOffset>
                </wp:positionH>
                <wp:positionV relativeFrom="paragraph">
                  <wp:posOffset>193675</wp:posOffset>
                </wp:positionV>
                <wp:extent cx="1260475" cy="428625"/>
                <wp:effectExtent l="0" t="0" r="0" b="0"/>
                <wp:wrapNone/>
                <wp:docPr id="536771246" name="Text Box 37"/>
                <wp:cNvGraphicFramePr/>
                <a:graphic xmlns:a="http://schemas.openxmlformats.org/drawingml/2006/main">
                  <a:graphicData uri="http://schemas.microsoft.com/office/word/2010/wordprocessingShape">
                    <wps:wsp>
                      <wps:cNvSpPr txBox="1"/>
                      <wps:spPr>
                        <a:xfrm>
                          <a:off x="0" y="0"/>
                          <a:ext cx="1260475" cy="428625"/>
                        </a:xfrm>
                        <a:prstGeom prst="rect">
                          <a:avLst/>
                        </a:prstGeom>
                        <a:noFill/>
                        <a:ln w="6350">
                          <a:noFill/>
                        </a:ln>
                      </wps:spPr>
                      <wps:txbx>
                        <w:txbxContent>
                          <w:p w14:paraId="145F7120" w14:textId="50FD1E60" w:rsidR="00894ACC" w:rsidRPr="00894ACC" w:rsidRDefault="00894ACC" w:rsidP="00894ACC">
                            <w:pPr>
                              <w:jc w:val="center"/>
                              <w:rPr>
                                <w:b/>
                                <w:bCs/>
                                <w:color w:val="002060"/>
                                <w:sz w:val="20"/>
                                <w:szCs w:val="20"/>
                              </w:rPr>
                            </w:pPr>
                            <w:r w:rsidRPr="00894ACC">
                              <w:rPr>
                                <w:b/>
                                <w:bCs/>
                                <w:color w:val="002060"/>
                                <w:sz w:val="20"/>
                                <w:szCs w:val="20"/>
                              </w:rPr>
                              <w:t>Emergency/Crisis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5BCB" id="Text Box 37" o:spid="_x0000_s1087" type="#_x0000_t202" style="position:absolute;margin-left:60.15pt;margin-top:15.25pt;width:99.25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3iGgIAADQ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" filled="f" stroked="f" strokeweight=".5pt">
                <v:textbox>
                  <w:txbxContent>
                    <w:p w14:paraId="145F7120" w14:textId="50FD1E60" w:rsidR="00894ACC" w:rsidRPr="00894ACC" w:rsidRDefault="00894ACC" w:rsidP="00894ACC">
                      <w:pPr>
                        <w:jc w:val="center"/>
                        <w:rPr>
                          <w:b/>
                          <w:bCs/>
                          <w:color w:val="002060"/>
                          <w:sz w:val="20"/>
                          <w:szCs w:val="20"/>
                        </w:rPr>
                      </w:pPr>
                      <w:r w:rsidRPr="00894ACC">
                        <w:rPr>
                          <w:b/>
                          <w:bCs/>
                          <w:color w:val="002060"/>
                          <w:sz w:val="20"/>
                          <w:szCs w:val="20"/>
                        </w:rPr>
                        <w:t>Emergency/Crisis Intervention</w:t>
                      </w:r>
                    </w:p>
                  </w:txbxContent>
                </v:textbox>
              </v:shape>
            </w:pict>
          </mc:Fallback>
        </mc:AlternateContent>
      </w:r>
      <w:r w:rsidR="00894ACC">
        <w:rPr>
          <w:noProof/>
        </w:rPr>
        <w:drawing>
          <wp:anchor distT="36576" distB="36576" distL="36576" distR="36576" simplePos="0" relativeHeight="251762688" behindDoc="0" locked="0" layoutInCell="1" allowOverlap="1" wp14:anchorId="29F31171" wp14:editId="5A0571A4">
            <wp:simplePos x="0" y="0"/>
            <wp:positionH relativeFrom="column">
              <wp:posOffset>767080</wp:posOffset>
            </wp:positionH>
            <wp:positionV relativeFrom="paragraph">
              <wp:posOffset>2200910</wp:posOffset>
            </wp:positionV>
            <wp:extent cx="1042670" cy="892175"/>
            <wp:effectExtent l="0" t="0" r="5080" b="3175"/>
            <wp:wrapNone/>
            <wp:docPr id="11454941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2670" cy="89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4ACC">
        <w:rPr>
          <w:noProof/>
        </w:rPr>
        <mc:AlternateContent>
          <mc:Choice Requires="wps">
            <w:drawing>
              <wp:anchor distT="36576" distB="36576" distL="36576" distR="36576" simplePos="0" relativeHeight="251746304" behindDoc="0" locked="0" layoutInCell="1" allowOverlap="1" wp14:anchorId="2CF0FB1B" wp14:editId="09F4AE3F">
                <wp:simplePos x="0" y="0"/>
                <wp:positionH relativeFrom="column">
                  <wp:posOffset>2069465</wp:posOffset>
                </wp:positionH>
                <wp:positionV relativeFrom="paragraph">
                  <wp:posOffset>1012190</wp:posOffset>
                </wp:positionV>
                <wp:extent cx="593090" cy="525780"/>
                <wp:effectExtent l="31750" t="32385" r="32385" b="32385"/>
                <wp:wrapNone/>
                <wp:docPr id="25454131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525780"/>
                        </a:xfrm>
                        <a:prstGeom prst="straightConnector1">
                          <a:avLst/>
                        </a:prstGeom>
                        <a:noFill/>
                        <a:ln w="5715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56A607" id="_x0000_t32" coordsize="21600,21600" o:spt="32" o:oned="t" path="m,l21600,21600e" filled="f">
                <v:path arrowok="t" fillok="f" o:connecttype="none"/>
                <o:lock v:ext="edit" shapetype="t"/>
              </v:shapetype>
              <v:shape id="Straight Arrow Connector 27" o:spid="_x0000_s1026" type="#_x0000_t32" style="position:absolute;margin-left:162.95pt;margin-top:79.7pt;width:46.7pt;height:41.4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" strokecolor="navy" strokeweight="4.5pt">
                <v:shadow color="#cccce6"/>
              </v:shape>
            </w:pict>
          </mc:Fallback>
        </mc:AlternateContent>
      </w:r>
      <w:r w:rsidR="00894ACC">
        <w:rPr>
          <w:noProof/>
        </w:rPr>
        <w:drawing>
          <wp:anchor distT="36576" distB="36576" distL="36576" distR="36576" simplePos="0" relativeHeight="251760640" behindDoc="0" locked="0" layoutInCell="1" allowOverlap="1" wp14:anchorId="2E7559A4" wp14:editId="3A682729">
            <wp:simplePos x="0" y="0"/>
            <wp:positionH relativeFrom="column">
              <wp:posOffset>876300</wp:posOffset>
            </wp:positionH>
            <wp:positionV relativeFrom="paragraph">
              <wp:posOffset>617855</wp:posOffset>
            </wp:positionV>
            <wp:extent cx="988060" cy="807720"/>
            <wp:effectExtent l="0" t="0" r="2540" b="0"/>
            <wp:wrapNone/>
            <wp:docPr id="317979860" name="Picture 34" descr="A red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9860" name="Picture 34" descr="A red exclamation mark in a circl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8060" cy="80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13B7">
        <w:rPr>
          <w:noProof/>
        </w:rPr>
        <mc:AlternateContent>
          <mc:Choice Requires="wps">
            <w:drawing>
              <wp:anchor distT="36576" distB="36576" distL="36576" distR="36576" simplePos="0" relativeHeight="251756544" behindDoc="0" locked="0" layoutInCell="1" allowOverlap="1" wp14:anchorId="0A6CF3EF" wp14:editId="2E44F3A3">
                <wp:simplePos x="0" y="0"/>
                <wp:positionH relativeFrom="column">
                  <wp:posOffset>3665855</wp:posOffset>
                </wp:positionH>
                <wp:positionV relativeFrom="paragraph">
                  <wp:posOffset>2099945</wp:posOffset>
                </wp:positionV>
                <wp:extent cx="593725" cy="267970"/>
                <wp:effectExtent l="28575" t="28575" r="34925" b="36830"/>
                <wp:wrapNone/>
                <wp:docPr id="61290376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267970"/>
                        </a:xfrm>
                        <a:prstGeom prst="straightConnector1">
                          <a:avLst/>
                        </a:prstGeom>
                        <a:noFill/>
                        <a:ln w="5715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BBBD49" id="Straight Arrow Connector 32" o:spid="_x0000_s1026" type="#_x0000_t32" style="position:absolute;margin-left:288.65pt;margin-top:165.35pt;width:46.75pt;height:21.1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" strokecolor="navy" strokeweight="4.5pt">
                <v:shadow color="#cccce6"/>
              </v:shape>
            </w:pict>
          </mc:Fallback>
        </mc:AlternateContent>
      </w:r>
      <w:r w:rsidR="002313B7">
        <w:rPr>
          <w:noProof/>
        </w:rPr>
        <mc:AlternateContent>
          <mc:Choice Requires="wps">
            <w:drawing>
              <wp:anchor distT="36576" distB="36576" distL="36576" distR="36576" simplePos="0" relativeHeight="251754496" behindDoc="0" locked="0" layoutInCell="1" allowOverlap="1" wp14:anchorId="519C1645" wp14:editId="6D281957">
                <wp:simplePos x="0" y="0"/>
                <wp:positionH relativeFrom="column">
                  <wp:posOffset>3072765</wp:posOffset>
                </wp:positionH>
                <wp:positionV relativeFrom="paragraph">
                  <wp:posOffset>2165350</wp:posOffset>
                </wp:positionV>
                <wp:extent cx="5715" cy="492125"/>
                <wp:effectExtent l="31750" t="29845" r="29210" b="30480"/>
                <wp:wrapNone/>
                <wp:docPr id="34206590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492125"/>
                        </a:xfrm>
                        <a:prstGeom prst="straightConnector1">
                          <a:avLst/>
                        </a:prstGeom>
                        <a:noFill/>
                        <a:ln w="5715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001A63" id="Straight Arrow Connector 31" o:spid="_x0000_s1026" type="#_x0000_t32" style="position:absolute;margin-left:241.95pt;margin-top:170.5pt;width:.45pt;height:38.7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" strokecolor="navy" strokeweight="4.5pt">
                <v:shadow color="#cccce6"/>
              </v:shape>
            </w:pict>
          </mc:Fallback>
        </mc:AlternateContent>
      </w:r>
      <w:r w:rsidR="002313B7">
        <w:rPr>
          <w:noProof/>
        </w:rPr>
        <mc:AlternateContent>
          <mc:Choice Requires="wps">
            <w:drawing>
              <wp:anchor distT="36576" distB="36576" distL="36576" distR="36576" simplePos="0" relativeHeight="251752448" behindDoc="0" locked="0" layoutInCell="1" allowOverlap="1" wp14:anchorId="782E8DC7" wp14:editId="33634225">
                <wp:simplePos x="0" y="0"/>
                <wp:positionH relativeFrom="column">
                  <wp:posOffset>1933575</wp:posOffset>
                </wp:positionH>
                <wp:positionV relativeFrom="paragraph">
                  <wp:posOffset>2099310</wp:posOffset>
                </wp:positionV>
                <wp:extent cx="634365" cy="394335"/>
                <wp:effectExtent l="32385" t="28575" r="28575" b="34290"/>
                <wp:wrapNone/>
                <wp:docPr id="41407863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365" cy="394335"/>
                        </a:xfrm>
                        <a:prstGeom prst="straightConnector1">
                          <a:avLst/>
                        </a:prstGeom>
                        <a:noFill/>
                        <a:ln w="5715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61D60" id="Straight Arrow Connector 30" o:spid="_x0000_s1026" type="#_x0000_t32" style="position:absolute;margin-left:152.25pt;margin-top:165.3pt;width:49.95pt;height:31.05pt;flip:x;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" strokecolor="navy" strokeweight="4.5pt">
                <v:shadow color="#cccce6"/>
              </v:shape>
            </w:pict>
          </mc:Fallback>
        </mc:AlternateContent>
      </w:r>
      <w:r w:rsidR="002313B7">
        <w:rPr>
          <w:noProof/>
        </w:rPr>
        <mc:AlternateContent>
          <mc:Choice Requires="wps">
            <w:drawing>
              <wp:anchor distT="36576" distB="36576" distL="36576" distR="36576" simplePos="0" relativeHeight="251748352" behindDoc="0" locked="0" layoutInCell="1" allowOverlap="1" wp14:anchorId="1EFB8A6F" wp14:editId="11C1DF1E">
                <wp:simplePos x="0" y="0"/>
                <wp:positionH relativeFrom="column">
                  <wp:posOffset>3860800</wp:posOffset>
                </wp:positionH>
                <wp:positionV relativeFrom="paragraph">
                  <wp:posOffset>934720</wp:posOffset>
                </wp:positionV>
                <wp:extent cx="660400" cy="445770"/>
                <wp:effectExtent l="36830" t="32385" r="36195" b="36195"/>
                <wp:wrapNone/>
                <wp:docPr id="112178288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445770"/>
                        </a:xfrm>
                        <a:prstGeom prst="straightConnector1">
                          <a:avLst/>
                        </a:prstGeom>
                        <a:noFill/>
                        <a:ln w="5715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40DBB7" id="Straight Arrow Connector 28" o:spid="_x0000_s1026" type="#_x0000_t32" style="position:absolute;margin-left:304pt;margin-top:73.6pt;width:52pt;height:35.1pt;flip:y;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" strokecolor="navy" strokeweight="4.5pt">
                <v:shadow color="#cccce6"/>
              </v:shape>
            </w:pict>
          </mc:Fallback>
        </mc:AlternateContent>
      </w:r>
      <w:r w:rsidR="002313B7">
        <w:rPr>
          <w:noProof/>
        </w:rPr>
        <w:drawing>
          <wp:anchor distT="36576" distB="36576" distL="36576" distR="36576" simplePos="0" relativeHeight="251750400" behindDoc="0" locked="0" layoutInCell="1" allowOverlap="1" wp14:anchorId="5F5B1473" wp14:editId="2809F316">
            <wp:simplePos x="0" y="0"/>
            <wp:positionH relativeFrom="column">
              <wp:posOffset>2738755</wp:posOffset>
            </wp:positionH>
            <wp:positionV relativeFrom="paragraph">
              <wp:posOffset>1149985</wp:posOffset>
            </wp:positionV>
            <wp:extent cx="991870" cy="957580"/>
            <wp:effectExtent l="0" t="0" r="0" b="0"/>
            <wp:wrapNone/>
            <wp:docPr id="294368095" name="Picture 29" descr="A drawing of a cub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8095" name="Picture 29" descr="A drawing of a cube with a white arrow&#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1870" cy="957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1E53" w:rsidRPr="00632461">
        <w:br w:type="page"/>
      </w:r>
      <w:r w:rsidR="001F7B69" w:rsidRPr="001678E2">
        <w:rPr>
          <w:noProof/>
          <w:color w:val="002060"/>
        </w:rPr>
        <w:lastRenderedPageBreak/>
        <mc:AlternateContent>
          <mc:Choice Requires="wps">
            <w:drawing>
              <wp:anchor distT="36576" distB="36576" distL="36576" distR="36576" simplePos="0" relativeHeight="251771904" behindDoc="0" locked="0" layoutInCell="1" allowOverlap="1" wp14:anchorId="4B9EBC09" wp14:editId="00629A7C">
                <wp:simplePos x="0" y="0"/>
                <wp:positionH relativeFrom="column">
                  <wp:posOffset>106680</wp:posOffset>
                </wp:positionH>
                <wp:positionV relativeFrom="paragraph">
                  <wp:posOffset>41275</wp:posOffset>
                </wp:positionV>
                <wp:extent cx="476250" cy="388620"/>
                <wp:effectExtent l="0" t="0" r="0" b="0"/>
                <wp:wrapNone/>
                <wp:docPr id="16222129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8620"/>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14:paraId="23A08421" w14:textId="468461C9" w:rsidR="001F7B69" w:rsidRDefault="001F7B69" w:rsidP="001F7B69">
                            <w:pPr>
                              <w:widowControl w:val="0"/>
                              <w:rPr>
                                <w:rFonts w:ascii="Eras Demi ITC" w:hAnsi="Eras Demi ITC"/>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BC09" id="Text Box 43" o:spid="_x0000_s1088" type="#_x0000_t202" style="position:absolute;margin-left:8.4pt;margin-top:3.25pt;width:37.5pt;height:30.6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" filled="f" fillcolor="#339" stroked="f" strokecolor="navy" strokeweight="2pt">
                <v:textbox inset="2.88pt,2.88pt,2.88pt,2.88pt">
                  <w:txbxContent>
                    <w:p w14:paraId="23A08421" w14:textId="468461C9" w:rsidR="001F7B69" w:rsidRDefault="001F7B69" w:rsidP="001F7B69">
                      <w:pPr>
                        <w:widowControl w:val="0"/>
                        <w:rPr>
                          <w:rFonts w:ascii="Eras Demi ITC" w:hAnsi="Eras Demi ITC"/>
                          <w:b/>
                          <w:bCs/>
                          <w:sz w:val="24"/>
                          <w:szCs w:val="24"/>
                        </w:rPr>
                      </w:pPr>
                    </w:p>
                  </w:txbxContent>
                </v:textbox>
              </v:shape>
            </w:pict>
          </mc:Fallback>
        </mc:AlternateContent>
      </w:r>
      <w:r w:rsidR="00ED1E53" w:rsidRPr="001678E2">
        <w:rPr>
          <w:color w:val="002060"/>
        </w:rPr>
        <w:t>School Readiness</w:t>
      </w:r>
      <w:bookmarkEnd w:id="13"/>
    </w:p>
    <w:p w14:paraId="6B6EEC6F" w14:textId="65390896" w:rsidR="001678E2" w:rsidRPr="00590DD1" w:rsidRDefault="001678E2">
      <w:pPr>
        <w:spacing w:after="200"/>
        <w:rPr>
          <w:color w:val="002060"/>
          <w:sz w:val="22"/>
        </w:rPr>
      </w:pPr>
      <w:r w:rsidRPr="00590DD1">
        <w:rPr>
          <w:color w:val="002060"/>
          <w:sz w:val="22"/>
        </w:rPr>
        <w:t xml:space="preserve">BCHS is a </w:t>
      </w:r>
      <w:r w:rsidR="00590DD1" w:rsidRPr="00590DD1">
        <w:rPr>
          <w:color w:val="002060"/>
          <w:sz w:val="22"/>
        </w:rPr>
        <w:t>high-quality</w:t>
      </w:r>
      <w:r w:rsidRPr="00590DD1">
        <w:rPr>
          <w:color w:val="002060"/>
          <w:sz w:val="22"/>
        </w:rPr>
        <w:t xml:space="preserve"> birth to five early learning school with an educational goal that ensures children are ready for school, and families are ready to support their children’s learning. BCHS continues to be an early childhood trailblazer with a solid, clear, and inclusive focus on all facets of healthy development, </w:t>
      </w:r>
      <w:r w:rsidR="00590DD1" w:rsidRPr="00590DD1">
        <w:rPr>
          <w:color w:val="002060"/>
          <w:sz w:val="22"/>
        </w:rPr>
        <w:t>including</w:t>
      </w:r>
      <w:r w:rsidRPr="00590DD1">
        <w:rPr>
          <w:color w:val="002060"/>
          <w:sz w:val="22"/>
        </w:rPr>
        <w:t xml:space="preserve"> physical, cognitive and social/emotional</w:t>
      </w:r>
      <w:r w:rsidR="00056969">
        <w:rPr>
          <w:color w:val="002060"/>
          <w:sz w:val="22"/>
        </w:rPr>
        <w:t xml:space="preserve"> development</w:t>
      </w:r>
      <w:r w:rsidRPr="00590DD1">
        <w:rPr>
          <w:color w:val="002060"/>
          <w:sz w:val="22"/>
        </w:rPr>
        <w:t>; all the ingredients to ensure children are school ready.</w:t>
      </w:r>
    </w:p>
    <w:p w14:paraId="0F7C67C9" w14:textId="77777777" w:rsidR="001678E2" w:rsidRPr="00590DD1" w:rsidRDefault="001678E2">
      <w:pPr>
        <w:spacing w:after="200"/>
        <w:rPr>
          <w:color w:val="002060"/>
          <w:sz w:val="22"/>
        </w:rPr>
      </w:pPr>
      <w:r w:rsidRPr="00590DD1">
        <w:rPr>
          <w:color w:val="002060"/>
          <w:sz w:val="22"/>
        </w:rPr>
        <w:t>BCHS’s School Readiness is accomplished and maintained with a three-pronged approach:</w:t>
      </w:r>
    </w:p>
    <w:p w14:paraId="7D2E95D6" w14:textId="631E41F5" w:rsidR="00590DD1" w:rsidRPr="00590DD1" w:rsidRDefault="00590DD1" w:rsidP="00590DD1">
      <w:pPr>
        <w:spacing w:after="200"/>
        <w:ind w:left="720"/>
        <w:rPr>
          <w:color w:val="002060"/>
          <w:sz w:val="22"/>
        </w:rPr>
      </w:pPr>
      <w:r w:rsidRPr="00590DD1">
        <w:rPr>
          <w:color w:val="002060"/>
          <w:sz w:val="22"/>
        </w:rPr>
        <w:t xml:space="preserve">1. Hiring high quality and qualified Head Start Teachers that have an associate of art or </w:t>
      </w:r>
      <w:proofErr w:type="gramStart"/>
      <w:r w:rsidR="00327E87" w:rsidRPr="00590DD1">
        <w:rPr>
          <w:color w:val="002060"/>
          <w:sz w:val="22"/>
        </w:rPr>
        <w:t>bachelor’s degree in early childhood education</w:t>
      </w:r>
      <w:r w:rsidR="00327E87">
        <w:rPr>
          <w:color w:val="002060"/>
          <w:sz w:val="22"/>
        </w:rPr>
        <w:t xml:space="preserve"> and E</w:t>
      </w:r>
      <w:r w:rsidR="00327E87" w:rsidRPr="00590DD1">
        <w:rPr>
          <w:color w:val="002060"/>
          <w:sz w:val="22"/>
        </w:rPr>
        <w:t>arly</w:t>
      </w:r>
      <w:proofErr w:type="gramEnd"/>
      <w:r w:rsidRPr="00590DD1">
        <w:rPr>
          <w:color w:val="002060"/>
          <w:sz w:val="22"/>
        </w:rPr>
        <w:t xml:space="preserve"> Head Start Teachers with a minimum of a</w:t>
      </w:r>
      <w:r w:rsidR="00056969">
        <w:rPr>
          <w:color w:val="002060"/>
          <w:sz w:val="22"/>
        </w:rPr>
        <w:t>n</w:t>
      </w:r>
      <w:r w:rsidRPr="00590DD1">
        <w:rPr>
          <w:color w:val="002060"/>
          <w:sz w:val="22"/>
        </w:rPr>
        <w:t xml:space="preserve"> </w:t>
      </w:r>
      <w:r w:rsidR="00056969">
        <w:rPr>
          <w:color w:val="002060"/>
          <w:sz w:val="22"/>
        </w:rPr>
        <w:t xml:space="preserve">Infant Toddler </w:t>
      </w:r>
      <w:r w:rsidRPr="00590DD1">
        <w:rPr>
          <w:color w:val="002060"/>
          <w:sz w:val="22"/>
        </w:rPr>
        <w:t>CDA</w:t>
      </w:r>
      <w:r w:rsidR="00056969">
        <w:rPr>
          <w:color w:val="002060"/>
          <w:sz w:val="22"/>
        </w:rPr>
        <w:t>.</w:t>
      </w:r>
    </w:p>
    <w:p w14:paraId="5C3D12F4" w14:textId="535172E5" w:rsidR="00590DD1" w:rsidRPr="00590DD1" w:rsidRDefault="00590DD1" w:rsidP="00590DD1">
      <w:pPr>
        <w:spacing w:after="200"/>
        <w:ind w:left="720"/>
        <w:rPr>
          <w:color w:val="002060"/>
          <w:sz w:val="22"/>
        </w:rPr>
      </w:pPr>
      <w:r w:rsidRPr="00590DD1">
        <w:rPr>
          <w:color w:val="002060"/>
          <w:sz w:val="22"/>
        </w:rPr>
        <w:t>2.  NAEYC Accredited Campuses.</w:t>
      </w:r>
    </w:p>
    <w:p w14:paraId="18D9C11C" w14:textId="1634762B" w:rsidR="00590DD1" w:rsidRPr="00590DD1" w:rsidRDefault="00590DD1" w:rsidP="00590DD1">
      <w:pPr>
        <w:spacing w:after="200"/>
        <w:ind w:left="720"/>
        <w:rPr>
          <w:color w:val="002060"/>
          <w:sz w:val="22"/>
        </w:rPr>
      </w:pPr>
      <w:r w:rsidRPr="00590DD1">
        <w:rPr>
          <w:color w:val="002060"/>
          <w:sz w:val="22"/>
        </w:rPr>
        <w:t xml:space="preserve">3.  A brain research-based curriculum which is aligned with the Head Start Early Learning Frameworks and the State of Texas Pre-K Guideline. BCHS </w:t>
      </w:r>
      <w:r w:rsidR="00056969">
        <w:rPr>
          <w:color w:val="002060"/>
          <w:sz w:val="22"/>
        </w:rPr>
        <w:t xml:space="preserve">utilizes the </w:t>
      </w:r>
      <w:r w:rsidRPr="00590DD1">
        <w:rPr>
          <w:color w:val="002060"/>
          <w:sz w:val="22"/>
        </w:rPr>
        <w:t>Creative Curriculum</w:t>
      </w:r>
      <w:r w:rsidR="00056969">
        <w:rPr>
          <w:color w:val="002060"/>
          <w:sz w:val="22"/>
        </w:rPr>
        <w:t xml:space="preserve"> which prepares children for success in school and life with the leading research-based, whole-child preschool curriculum built for early childhood educators</w:t>
      </w:r>
      <w:r w:rsidRPr="00590DD1">
        <w:rPr>
          <w:color w:val="002060"/>
          <w:sz w:val="22"/>
        </w:rPr>
        <w:t>.</w:t>
      </w:r>
    </w:p>
    <w:p w14:paraId="02861D56" w14:textId="28A4C006" w:rsidR="00590DD1" w:rsidRPr="00590DD1" w:rsidRDefault="00590DD1" w:rsidP="00590DD1">
      <w:pPr>
        <w:spacing w:after="200"/>
        <w:rPr>
          <w:color w:val="002060"/>
          <w:sz w:val="22"/>
        </w:rPr>
      </w:pPr>
      <w:r w:rsidRPr="00590DD1">
        <w:rPr>
          <w:color w:val="002060"/>
          <w:sz w:val="22"/>
        </w:rPr>
        <w:t xml:space="preserve">BCHS’s children are assessed with </w:t>
      </w:r>
      <w:r w:rsidR="00151B29">
        <w:rPr>
          <w:color w:val="002060"/>
          <w:sz w:val="22"/>
        </w:rPr>
        <w:t>Child Plus DRDP Child Outcomes</w:t>
      </w:r>
      <w:r w:rsidRPr="00590DD1">
        <w:rPr>
          <w:color w:val="002060"/>
          <w:sz w:val="22"/>
        </w:rPr>
        <w:t xml:space="preserve"> at the beginning (BOY), middle of the year (MOY) and the end of the year (EOY). Please refer to the table below for the end of year scores.</w:t>
      </w:r>
    </w:p>
    <w:p w14:paraId="7AF9CE00" w14:textId="0F2BF77E" w:rsidR="00590DD1" w:rsidRPr="00590DD1" w:rsidRDefault="00590DD1" w:rsidP="00590DD1">
      <w:pPr>
        <w:spacing w:after="200"/>
        <w:rPr>
          <w:color w:val="002060"/>
          <w:sz w:val="22"/>
        </w:rPr>
      </w:pPr>
      <w:r w:rsidRPr="00590DD1">
        <w:rPr>
          <w:color w:val="002060"/>
          <w:sz w:val="22"/>
        </w:rPr>
        <w:t>The Classroom Assessment Scoring System (CLASS) is an observation instrument that assesses the quality of the teacher-child interactions in campus based preschool classrooms. CLASS includes three domains or categories of teacher-child interactions that support children’s learning and development: emotional support, classroom organization and instructional support.</w:t>
      </w:r>
    </w:p>
    <w:p w14:paraId="25759CD9" w14:textId="65FF5092" w:rsidR="001678E2" w:rsidRPr="00590DD1" w:rsidRDefault="008130F7" w:rsidP="00590DD1">
      <w:pPr>
        <w:spacing w:after="200"/>
        <w:rPr>
          <w:rFonts w:asciiTheme="majorHAnsi" w:eastAsia="Times New Roman" w:hAnsiTheme="majorHAnsi" w:cs="Times New Roman"/>
          <w:b/>
          <w:color w:val="002060"/>
          <w:sz w:val="48"/>
          <w:szCs w:val="24"/>
        </w:rPr>
      </w:pPr>
      <w:r>
        <w:rPr>
          <w:noProof/>
          <w:color w:val="002060"/>
          <w:sz w:val="22"/>
        </w:rPr>
        <mc:AlternateContent>
          <mc:Choice Requires="wps">
            <w:drawing>
              <wp:anchor distT="0" distB="0" distL="114300" distR="114300" simplePos="0" relativeHeight="251826176" behindDoc="0" locked="0" layoutInCell="1" allowOverlap="1" wp14:anchorId="19B595C1" wp14:editId="4808889E">
                <wp:simplePos x="0" y="0"/>
                <wp:positionH relativeFrom="column">
                  <wp:posOffset>775335</wp:posOffset>
                </wp:positionH>
                <wp:positionV relativeFrom="paragraph">
                  <wp:posOffset>-3810</wp:posOffset>
                </wp:positionV>
                <wp:extent cx="4933315" cy="371475"/>
                <wp:effectExtent l="0" t="0" r="0" b="0"/>
                <wp:wrapNone/>
                <wp:docPr id="771558110" name="Text Box 1"/>
                <wp:cNvGraphicFramePr/>
                <a:graphic xmlns:a="http://schemas.openxmlformats.org/drawingml/2006/main">
                  <a:graphicData uri="http://schemas.microsoft.com/office/word/2010/wordprocessingShape">
                    <wps:wsp>
                      <wps:cNvSpPr txBox="1"/>
                      <wps:spPr>
                        <a:xfrm>
                          <a:off x="0" y="0"/>
                          <a:ext cx="4933315" cy="371475"/>
                        </a:xfrm>
                        <a:prstGeom prst="rect">
                          <a:avLst/>
                        </a:prstGeom>
                        <a:noFill/>
                        <a:ln w="6350">
                          <a:noFill/>
                        </a:ln>
                      </wps:spPr>
                      <wps:txbx>
                        <w:txbxContent>
                          <w:p w14:paraId="552B01D2" w14:textId="289215A3" w:rsidR="00327E87" w:rsidRPr="00327E87" w:rsidRDefault="00327E87" w:rsidP="00327E87">
                            <w:pPr>
                              <w:jc w:val="center"/>
                              <w:rPr>
                                <w:b/>
                                <w:bCs/>
                                <w:color w:val="002060"/>
                                <w:sz w:val="24"/>
                                <w:szCs w:val="24"/>
                              </w:rPr>
                            </w:pPr>
                            <w:r>
                              <w:rPr>
                                <w:b/>
                                <w:bCs/>
                                <w:color w:val="002060"/>
                                <w:sz w:val="24"/>
                                <w:szCs w:val="24"/>
                              </w:rPr>
                              <w:t>2022-2023 End of Year Child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595C1" id="_x0000_s1089" type="#_x0000_t202" style="position:absolute;margin-left:61.05pt;margin-top:-.3pt;width:388.45pt;height:29.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" filled="f" stroked="f" strokeweight=".5pt">
                <v:textbox>
                  <w:txbxContent>
                    <w:p w14:paraId="552B01D2" w14:textId="289215A3" w:rsidR="00327E87" w:rsidRPr="00327E87" w:rsidRDefault="00327E87" w:rsidP="00327E87">
                      <w:pPr>
                        <w:jc w:val="center"/>
                        <w:rPr>
                          <w:b/>
                          <w:bCs/>
                          <w:color w:val="002060"/>
                          <w:sz w:val="24"/>
                          <w:szCs w:val="24"/>
                        </w:rPr>
                      </w:pPr>
                      <w:r>
                        <w:rPr>
                          <w:b/>
                          <w:bCs/>
                          <w:color w:val="002060"/>
                          <w:sz w:val="24"/>
                          <w:szCs w:val="24"/>
                        </w:rPr>
                        <w:t>2022-2023 End of Year Child Outcomes</w:t>
                      </w:r>
                    </w:p>
                  </w:txbxContent>
                </v:textbox>
              </v:shape>
            </w:pict>
          </mc:Fallback>
        </mc:AlternateContent>
      </w:r>
      <w:r w:rsidRPr="008C0F6A">
        <w:rPr>
          <w:noProof/>
          <w:color w:val="002060"/>
          <w:sz w:val="22"/>
        </w:rPr>
        <w:drawing>
          <wp:anchor distT="0" distB="0" distL="114300" distR="114300" simplePos="0" relativeHeight="251849728" behindDoc="0" locked="0" layoutInCell="1" allowOverlap="1" wp14:anchorId="28CEB462" wp14:editId="6EB79B7D">
            <wp:simplePos x="0" y="0"/>
            <wp:positionH relativeFrom="column">
              <wp:posOffset>1905</wp:posOffset>
            </wp:positionH>
            <wp:positionV relativeFrom="paragraph">
              <wp:posOffset>370205</wp:posOffset>
            </wp:positionV>
            <wp:extent cx="6309360" cy="2804795"/>
            <wp:effectExtent l="0" t="0" r="0" b="0"/>
            <wp:wrapNone/>
            <wp:docPr id="711443415" name="Picture 1" descr="A screen shot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43415" name="Picture 1" descr="A screen shot of a chart"/>
                    <pic:cNvPicPr/>
                  </pic:nvPicPr>
                  <pic:blipFill>
                    <a:blip r:embed="rId51">
                      <a:extLst>
                        <a:ext uri="{28A0092B-C50C-407E-A947-70E740481C1C}">
                          <a14:useLocalDpi xmlns:a14="http://schemas.microsoft.com/office/drawing/2010/main" val="0"/>
                        </a:ext>
                      </a:extLst>
                    </a:blip>
                    <a:stretch>
                      <a:fillRect/>
                    </a:stretch>
                  </pic:blipFill>
                  <pic:spPr>
                    <a:xfrm>
                      <a:off x="0" y="0"/>
                      <a:ext cx="6309360" cy="2804795"/>
                    </a:xfrm>
                    <a:prstGeom prst="rect">
                      <a:avLst/>
                    </a:prstGeom>
                  </pic:spPr>
                </pic:pic>
              </a:graphicData>
            </a:graphic>
          </wp:anchor>
        </w:drawing>
      </w:r>
      <w:r w:rsidR="008C0F6A" w:rsidRPr="008C0F6A">
        <w:rPr>
          <w:color w:val="002060"/>
          <w:sz w:val="22"/>
        </w:rPr>
        <w:t xml:space="preserve"> </w:t>
      </w:r>
      <w:r w:rsidR="001678E2" w:rsidRPr="00590DD1">
        <w:rPr>
          <w:color w:val="002060"/>
          <w:sz w:val="22"/>
        </w:rPr>
        <w:br w:type="page"/>
      </w:r>
    </w:p>
    <w:p w14:paraId="5E08C43A" w14:textId="4758436C" w:rsidR="00ED1E53" w:rsidRDefault="00FD4141" w:rsidP="00ED1E53">
      <w:pPr>
        <w:pStyle w:val="Heading1"/>
        <w:rPr>
          <w:color w:val="002060"/>
        </w:rPr>
      </w:pPr>
      <w:bookmarkStart w:id="14" w:name="_Toc159413279"/>
      <w:r>
        <w:rPr>
          <w:color w:val="002060"/>
        </w:rPr>
        <w:lastRenderedPageBreak/>
        <w:t xml:space="preserve">2022 – 2023 </w:t>
      </w:r>
      <w:r w:rsidR="00ED1E53" w:rsidRPr="008C3BD3">
        <w:rPr>
          <w:color w:val="002060"/>
        </w:rPr>
        <w:t>Staff Education Demographics</w:t>
      </w:r>
      <w:bookmarkEnd w:id="14"/>
    </w:p>
    <w:p w14:paraId="3B8E4786" w14:textId="6B191A11" w:rsidR="00E531EB" w:rsidRPr="00822F49" w:rsidRDefault="00D345AB" w:rsidP="00E531EB">
      <w:pPr>
        <w:rPr>
          <w:color w:val="002060"/>
          <w:sz w:val="24"/>
          <w:szCs w:val="24"/>
        </w:rPr>
      </w:pPr>
      <w:r w:rsidRPr="00822F49">
        <w:rPr>
          <w:color w:val="002060"/>
          <w:sz w:val="24"/>
          <w:szCs w:val="24"/>
        </w:rPr>
        <w:t>BCHS has a highly dedicated, well-</w:t>
      </w:r>
      <w:r w:rsidR="00A37A28" w:rsidRPr="00822F49">
        <w:rPr>
          <w:color w:val="002060"/>
          <w:sz w:val="24"/>
          <w:szCs w:val="24"/>
        </w:rPr>
        <w:t>qualified</w:t>
      </w:r>
      <w:r w:rsidRPr="00822F49">
        <w:rPr>
          <w:color w:val="002060"/>
          <w:sz w:val="24"/>
          <w:szCs w:val="24"/>
        </w:rPr>
        <w:t xml:space="preserve"> staff; </w:t>
      </w:r>
      <w:r w:rsidR="00A37A28" w:rsidRPr="00822F49">
        <w:rPr>
          <w:color w:val="002060"/>
          <w:sz w:val="24"/>
          <w:szCs w:val="24"/>
        </w:rPr>
        <w:t xml:space="preserve">25% of our staff were current or former Head Start Parents; 12 % were Head Start graduates, our staff has a combined total of </w:t>
      </w:r>
      <w:r w:rsidR="00FC1C78">
        <w:rPr>
          <w:color w:val="002060"/>
          <w:sz w:val="24"/>
          <w:szCs w:val="24"/>
        </w:rPr>
        <w:t>over 400</w:t>
      </w:r>
      <w:r w:rsidR="00A37A28" w:rsidRPr="00822F49">
        <w:rPr>
          <w:color w:val="002060"/>
          <w:sz w:val="24"/>
          <w:szCs w:val="24"/>
        </w:rPr>
        <w:t xml:space="preserve"> years of teaching/HS experience, and over 100 hours of professional development were completed by staff.</w:t>
      </w:r>
    </w:p>
    <w:p w14:paraId="314A986A" w14:textId="1EBBBD84" w:rsidR="00ED1E53" w:rsidRPr="00632461" w:rsidRDefault="00FC1C78" w:rsidP="0019032F">
      <w:r>
        <w:rPr>
          <w:noProof/>
        </w:rPr>
        <mc:AlternateContent>
          <mc:Choice Requires="wps">
            <w:drawing>
              <wp:anchor distT="0" distB="0" distL="114300" distR="114300" simplePos="0" relativeHeight="251837440" behindDoc="0" locked="0" layoutInCell="1" allowOverlap="1" wp14:anchorId="3334F90C" wp14:editId="1578A7A2">
                <wp:simplePos x="0" y="0"/>
                <wp:positionH relativeFrom="column">
                  <wp:posOffset>118804</wp:posOffset>
                </wp:positionH>
                <wp:positionV relativeFrom="paragraph">
                  <wp:posOffset>68580</wp:posOffset>
                </wp:positionV>
                <wp:extent cx="2519917" cy="255181"/>
                <wp:effectExtent l="0" t="0" r="0" b="0"/>
                <wp:wrapNone/>
                <wp:docPr id="210470722" name="Text Box 12"/>
                <wp:cNvGraphicFramePr/>
                <a:graphic xmlns:a="http://schemas.openxmlformats.org/drawingml/2006/main">
                  <a:graphicData uri="http://schemas.microsoft.com/office/word/2010/wordprocessingShape">
                    <wps:wsp>
                      <wps:cNvSpPr txBox="1"/>
                      <wps:spPr>
                        <a:xfrm>
                          <a:off x="0" y="0"/>
                          <a:ext cx="2519917" cy="255181"/>
                        </a:xfrm>
                        <a:prstGeom prst="rect">
                          <a:avLst/>
                        </a:prstGeom>
                        <a:noFill/>
                        <a:ln w="6350">
                          <a:noFill/>
                        </a:ln>
                      </wps:spPr>
                      <wps:txbx>
                        <w:txbxContent>
                          <w:p w14:paraId="563A7B1F" w14:textId="1BA7FD9B" w:rsidR="00690B5C" w:rsidRPr="00690B5C" w:rsidRDefault="00690B5C" w:rsidP="00690B5C">
                            <w:pPr>
                              <w:jc w:val="center"/>
                              <w:rPr>
                                <w:b/>
                                <w:bCs/>
                                <w:color w:val="002060"/>
                                <w:sz w:val="22"/>
                              </w:rPr>
                            </w:pPr>
                            <w:r w:rsidRPr="00690B5C">
                              <w:rPr>
                                <w:b/>
                                <w:bCs/>
                                <w:color w:val="002060"/>
                                <w:sz w:val="22"/>
                              </w:rPr>
                              <w:t>Angleton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4F90C" id="_x0000_s1090" type="#_x0000_t202" style="position:absolute;margin-left:9.35pt;margin-top:5.4pt;width:198.4pt;height:20.1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" filled="f" stroked="f" strokeweight=".5pt">
                <v:textbox>
                  <w:txbxContent>
                    <w:p w14:paraId="563A7B1F" w14:textId="1BA7FD9B" w:rsidR="00690B5C" w:rsidRPr="00690B5C" w:rsidRDefault="00690B5C" w:rsidP="00690B5C">
                      <w:pPr>
                        <w:jc w:val="center"/>
                        <w:rPr>
                          <w:b/>
                          <w:bCs/>
                          <w:color w:val="002060"/>
                          <w:sz w:val="22"/>
                        </w:rPr>
                      </w:pPr>
                      <w:r w:rsidRPr="00690B5C">
                        <w:rPr>
                          <w:b/>
                          <w:bCs/>
                          <w:color w:val="002060"/>
                          <w:sz w:val="22"/>
                        </w:rPr>
                        <w:t>Angleton Campus</w:t>
                      </w:r>
                    </w:p>
                  </w:txbxContent>
                </v:textbox>
              </v:shape>
            </w:pict>
          </mc:Fallback>
        </mc:AlternateContent>
      </w:r>
      <w:r w:rsidR="00690B5C">
        <w:rPr>
          <w:noProof/>
        </w:rPr>
        <mc:AlternateContent>
          <mc:Choice Requires="wps">
            <w:drawing>
              <wp:anchor distT="0" distB="0" distL="114300" distR="114300" simplePos="0" relativeHeight="251838464" behindDoc="0" locked="0" layoutInCell="1" allowOverlap="1" wp14:anchorId="737984B4" wp14:editId="19B2BE3E">
                <wp:simplePos x="0" y="0"/>
                <wp:positionH relativeFrom="column">
                  <wp:posOffset>3380400</wp:posOffset>
                </wp:positionH>
                <wp:positionV relativeFrom="paragraph">
                  <wp:posOffset>69230</wp:posOffset>
                </wp:positionV>
                <wp:extent cx="2614974" cy="254635"/>
                <wp:effectExtent l="0" t="0" r="0" b="0"/>
                <wp:wrapNone/>
                <wp:docPr id="898313756" name="Text Box 13"/>
                <wp:cNvGraphicFramePr/>
                <a:graphic xmlns:a="http://schemas.openxmlformats.org/drawingml/2006/main">
                  <a:graphicData uri="http://schemas.microsoft.com/office/word/2010/wordprocessingShape">
                    <wps:wsp>
                      <wps:cNvSpPr txBox="1"/>
                      <wps:spPr>
                        <a:xfrm>
                          <a:off x="0" y="0"/>
                          <a:ext cx="2614974" cy="254635"/>
                        </a:xfrm>
                        <a:prstGeom prst="rect">
                          <a:avLst/>
                        </a:prstGeom>
                        <a:noFill/>
                        <a:ln w="6350">
                          <a:noFill/>
                        </a:ln>
                      </wps:spPr>
                      <wps:txbx>
                        <w:txbxContent>
                          <w:p w14:paraId="6E0DAC6E" w14:textId="4BE2CCF5" w:rsidR="00690B5C" w:rsidRPr="00690B5C" w:rsidRDefault="00690B5C" w:rsidP="00690B5C">
                            <w:pPr>
                              <w:jc w:val="center"/>
                              <w:rPr>
                                <w:b/>
                                <w:bCs/>
                                <w:color w:val="002060"/>
                                <w:sz w:val="22"/>
                              </w:rPr>
                            </w:pPr>
                            <w:r>
                              <w:rPr>
                                <w:b/>
                                <w:bCs/>
                                <w:color w:val="002060"/>
                                <w:sz w:val="22"/>
                              </w:rPr>
                              <w:t>Admin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984B4" id="_x0000_s1091" type="#_x0000_t202" style="position:absolute;margin-left:266.15pt;margin-top:5.45pt;width:205.9pt;height:20.0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" filled="f" stroked="f" strokeweight=".5pt">
                <v:textbox>
                  <w:txbxContent>
                    <w:p w14:paraId="6E0DAC6E" w14:textId="4BE2CCF5" w:rsidR="00690B5C" w:rsidRPr="00690B5C" w:rsidRDefault="00690B5C" w:rsidP="00690B5C">
                      <w:pPr>
                        <w:jc w:val="center"/>
                        <w:rPr>
                          <w:b/>
                          <w:bCs/>
                          <w:color w:val="002060"/>
                          <w:sz w:val="22"/>
                        </w:rPr>
                      </w:pPr>
                      <w:r>
                        <w:rPr>
                          <w:b/>
                          <w:bCs/>
                          <w:color w:val="002060"/>
                          <w:sz w:val="22"/>
                        </w:rPr>
                        <w:t>Admin Staff</w:t>
                      </w:r>
                    </w:p>
                  </w:txbxContent>
                </v:textbox>
              </v:shape>
            </w:pict>
          </mc:Fallback>
        </mc:AlternateContent>
      </w:r>
    </w:p>
    <w:p w14:paraId="62EBD227" w14:textId="570258FD" w:rsidR="00ED1E53" w:rsidRPr="00632461" w:rsidRDefault="00FC1C78" w:rsidP="0019032F">
      <w:r>
        <w:rPr>
          <w:noProof/>
        </w:rPr>
        <w:drawing>
          <wp:anchor distT="0" distB="0" distL="114300" distR="114300" simplePos="0" relativeHeight="251844608" behindDoc="0" locked="0" layoutInCell="1" allowOverlap="1" wp14:anchorId="0BEE0349" wp14:editId="19EC1C7F">
            <wp:simplePos x="0" y="0"/>
            <wp:positionH relativeFrom="column">
              <wp:posOffset>3468340</wp:posOffset>
            </wp:positionH>
            <wp:positionV relativeFrom="paragraph">
              <wp:posOffset>178302</wp:posOffset>
            </wp:positionV>
            <wp:extent cx="2636985" cy="1649582"/>
            <wp:effectExtent l="0" t="0" r="0" b="8255"/>
            <wp:wrapNone/>
            <wp:docPr id="1325768804" name="Picture 4"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68804" name="Picture 4" descr="A group of people posing for a ph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5537" cy="16611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09BCE279" wp14:editId="5310C91A">
            <wp:simplePos x="0" y="0"/>
            <wp:positionH relativeFrom="column">
              <wp:posOffset>55289</wp:posOffset>
            </wp:positionH>
            <wp:positionV relativeFrom="paragraph">
              <wp:posOffset>146404</wp:posOffset>
            </wp:positionV>
            <wp:extent cx="2614685" cy="1681820"/>
            <wp:effectExtent l="0" t="0" r="0" b="0"/>
            <wp:wrapNone/>
            <wp:docPr id="242018739" name="Picture 1" descr="A group of people wearing purple shi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wearing purple shirts&#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4853" cy="1688360"/>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2E5B1D86" w14:textId="787F4779" w:rsidR="00ED1E53" w:rsidRPr="00632461" w:rsidRDefault="00ED1E53" w:rsidP="0019032F"/>
    <w:p w14:paraId="24B76E00" w14:textId="479C26C1" w:rsidR="00ED1E53" w:rsidRPr="00632461" w:rsidRDefault="00ED1E53" w:rsidP="0019032F"/>
    <w:p w14:paraId="28074B43" w14:textId="24668182" w:rsidR="00ED1E53" w:rsidRPr="00632461" w:rsidRDefault="00ED1E53" w:rsidP="0019032F"/>
    <w:p w14:paraId="1D722C18" w14:textId="32BBB42B" w:rsidR="00ED1E53" w:rsidRPr="00632461" w:rsidRDefault="00ED1E53" w:rsidP="0019032F"/>
    <w:p w14:paraId="17E9FD87" w14:textId="7B738635" w:rsidR="00ED1E53" w:rsidRPr="00632461" w:rsidRDefault="00ED1E53" w:rsidP="0019032F"/>
    <w:p w14:paraId="2707EBA8" w14:textId="617B6C9B" w:rsidR="00ED1E53" w:rsidRPr="00632461" w:rsidRDefault="00ED1E53" w:rsidP="0019032F"/>
    <w:p w14:paraId="6DB60368" w14:textId="16165F69" w:rsidR="00ED1E53" w:rsidRPr="00632461" w:rsidRDefault="00ED1E53" w:rsidP="0019032F"/>
    <w:p w14:paraId="644E927F" w14:textId="5990BDCD" w:rsidR="00C73B0C" w:rsidRDefault="00FC1C78" w:rsidP="0019032F">
      <w:r>
        <w:rPr>
          <w:noProof/>
        </w:rPr>
        <mc:AlternateContent>
          <mc:Choice Requires="wps">
            <w:drawing>
              <wp:anchor distT="0" distB="0" distL="114300" distR="114300" simplePos="0" relativeHeight="251839488" behindDoc="0" locked="0" layoutInCell="1" allowOverlap="1" wp14:anchorId="032D74F1" wp14:editId="2D246BA3">
                <wp:simplePos x="0" y="0"/>
                <wp:positionH relativeFrom="column">
                  <wp:posOffset>128122</wp:posOffset>
                </wp:positionH>
                <wp:positionV relativeFrom="paragraph">
                  <wp:posOffset>48260</wp:posOffset>
                </wp:positionV>
                <wp:extent cx="2519680" cy="255182"/>
                <wp:effectExtent l="0" t="0" r="0" b="0"/>
                <wp:wrapNone/>
                <wp:docPr id="1668526903" name="Text Box 14"/>
                <wp:cNvGraphicFramePr/>
                <a:graphic xmlns:a="http://schemas.openxmlformats.org/drawingml/2006/main">
                  <a:graphicData uri="http://schemas.microsoft.com/office/word/2010/wordprocessingShape">
                    <wps:wsp>
                      <wps:cNvSpPr txBox="1"/>
                      <wps:spPr>
                        <a:xfrm>
                          <a:off x="0" y="0"/>
                          <a:ext cx="2519680" cy="255182"/>
                        </a:xfrm>
                        <a:prstGeom prst="rect">
                          <a:avLst/>
                        </a:prstGeom>
                        <a:noFill/>
                        <a:ln w="6350">
                          <a:noFill/>
                        </a:ln>
                      </wps:spPr>
                      <wps:txbx>
                        <w:txbxContent>
                          <w:p w14:paraId="1AEFB03A" w14:textId="274AB936" w:rsidR="00690B5C" w:rsidRPr="00690B5C" w:rsidRDefault="00690B5C" w:rsidP="00690B5C">
                            <w:pPr>
                              <w:jc w:val="center"/>
                              <w:rPr>
                                <w:b/>
                                <w:bCs/>
                                <w:color w:val="002060"/>
                                <w:sz w:val="22"/>
                              </w:rPr>
                            </w:pPr>
                            <w:r>
                              <w:rPr>
                                <w:b/>
                                <w:bCs/>
                                <w:color w:val="002060"/>
                                <w:sz w:val="22"/>
                              </w:rPr>
                              <w:t>Brazoria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D74F1" id="_x0000_s1092" type="#_x0000_t202" style="position:absolute;margin-left:10.1pt;margin-top:3.8pt;width:198.4pt;height:20.1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" filled="f" stroked="f" strokeweight=".5pt">
                <v:textbox>
                  <w:txbxContent>
                    <w:p w14:paraId="1AEFB03A" w14:textId="274AB936" w:rsidR="00690B5C" w:rsidRPr="00690B5C" w:rsidRDefault="00690B5C" w:rsidP="00690B5C">
                      <w:pPr>
                        <w:jc w:val="center"/>
                        <w:rPr>
                          <w:b/>
                          <w:bCs/>
                          <w:color w:val="002060"/>
                          <w:sz w:val="22"/>
                        </w:rPr>
                      </w:pPr>
                      <w:r>
                        <w:rPr>
                          <w:b/>
                          <w:bCs/>
                          <w:color w:val="002060"/>
                          <w:sz w:val="22"/>
                        </w:rPr>
                        <w:t>Brazoria Campus</w:t>
                      </w:r>
                    </w:p>
                  </w:txbxContent>
                </v:textbox>
              </v:shape>
            </w:pict>
          </mc:Fallback>
        </mc:AlternateContent>
      </w:r>
      <w:r w:rsidR="00690B5C">
        <w:rPr>
          <w:noProof/>
        </w:rPr>
        <mc:AlternateContent>
          <mc:Choice Requires="wps">
            <w:drawing>
              <wp:anchor distT="0" distB="0" distL="114300" distR="114300" simplePos="0" relativeHeight="251840512" behindDoc="0" locked="0" layoutInCell="1" allowOverlap="1" wp14:anchorId="5AAC772F" wp14:editId="3032FA6B">
                <wp:simplePos x="0" y="0"/>
                <wp:positionH relativeFrom="column">
                  <wp:posOffset>3519037</wp:posOffset>
                </wp:positionH>
                <wp:positionV relativeFrom="paragraph">
                  <wp:posOffset>80793</wp:posOffset>
                </wp:positionV>
                <wp:extent cx="2476707" cy="308344"/>
                <wp:effectExtent l="0" t="0" r="0" b="0"/>
                <wp:wrapNone/>
                <wp:docPr id="1269911692" name="Text Box 15"/>
                <wp:cNvGraphicFramePr/>
                <a:graphic xmlns:a="http://schemas.openxmlformats.org/drawingml/2006/main">
                  <a:graphicData uri="http://schemas.microsoft.com/office/word/2010/wordprocessingShape">
                    <wps:wsp>
                      <wps:cNvSpPr txBox="1"/>
                      <wps:spPr>
                        <a:xfrm>
                          <a:off x="0" y="0"/>
                          <a:ext cx="2476707" cy="308344"/>
                        </a:xfrm>
                        <a:prstGeom prst="rect">
                          <a:avLst/>
                        </a:prstGeom>
                        <a:noFill/>
                        <a:ln w="6350">
                          <a:noFill/>
                        </a:ln>
                      </wps:spPr>
                      <wps:txbx>
                        <w:txbxContent>
                          <w:p w14:paraId="72B95559" w14:textId="18FA88E5" w:rsidR="00690B5C" w:rsidRPr="00690B5C" w:rsidRDefault="00690B5C" w:rsidP="00690B5C">
                            <w:pPr>
                              <w:jc w:val="center"/>
                              <w:rPr>
                                <w:b/>
                                <w:bCs/>
                                <w:color w:val="002060"/>
                                <w:sz w:val="22"/>
                              </w:rPr>
                            </w:pPr>
                            <w:r>
                              <w:rPr>
                                <w:b/>
                                <w:bCs/>
                                <w:color w:val="002060"/>
                                <w:sz w:val="22"/>
                              </w:rPr>
                              <w:t>Lake Jackson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C772F" id="_x0000_s1093" type="#_x0000_t202" style="position:absolute;margin-left:277.1pt;margin-top:6.35pt;width:195pt;height:24.3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" filled="f" stroked="f" strokeweight=".5pt">
                <v:textbox>
                  <w:txbxContent>
                    <w:p w14:paraId="72B95559" w14:textId="18FA88E5" w:rsidR="00690B5C" w:rsidRPr="00690B5C" w:rsidRDefault="00690B5C" w:rsidP="00690B5C">
                      <w:pPr>
                        <w:jc w:val="center"/>
                        <w:rPr>
                          <w:b/>
                          <w:bCs/>
                          <w:color w:val="002060"/>
                          <w:sz w:val="22"/>
                        </w:rPr>
                      </w:pPr>
                      <w:r>
                        <w:rPr>
                          <w:b/>
                          <w:bCs/>
                          <w:color w:val="002060"/>
                          <w:sz w:val="22"/>
                        </w:rPr>
                        <w:t>Lake Jackson Campus</w:t>
                      </w:r>
                    </w:p>
                  </w:txbxContent>
                </v:textbox>
              </v:shape>
            </w:pict>
          </mc:Fallback>
        </mc:AlternateContent>
      </w:r>
    </w:p>
    <w:p w14:paraId="64A190BB" w14:textId="5339BA2A" w:rsidR="00C73B0C" w:rsidRDefault="00FC1C78" w:rsidP="0019032F">
      <w:r>
        <w:rPr>
          <w:noProof/>
        </w:rPr>
        <w:drawing>
          <wp:anchor distT="0" distB="0" distL="114300" distR="114300" simplePos="0" relativeHeight="251843584" behindDoc="0" locked="0" layoutInCell="1" allowOverlap="1" wp14:anchorId="6CFDBE59" wp14:editId="7E530C6E">
            <wp:simplePos x="0" y="0"/>
            <wp:positionH relativeFrom="column">
              <wp:posOffset>3468339</wp:posOffset>
            </wp:positionH>
            <wp:positionV relativeFrom="paragraph">
              <wp:posOffset>232646</wp:posOffset>
            </wp:positionV>
            <wp:extent cx="2610057" cy="1489075"/>
            <wp:effectExtent l="0" t="0" r="0" b="0"/>
            <wp:wrapNone/>
            <wp:docPr id="690224550" name="Picture 3" descr="A group of women wearing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24550" name="Picture 3" descr="A group of women wearing matching shirt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1157" cy="14897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0" locked="0" layoutInCell="1" allowOverlap="1" wp14:anchorId="15875133" wp14:editId="38610D96">
            <wp:simplePos x="0" y="0"/>
            <wp:positionH relativeFrom="column">
              <wp:posOffset>55289</wp:posOffset>
            </wp:positionH>
            <wp:positionV relativeFrom="paragraph">
              <wp:posOffset>232646</wp:posOffset>
            </wp:positionV>
            <wp:extent cx="2679405" cy="1530214"/>
            <wp:effectExtent l="0" t="0" r="6985" b="0"/>
            <wp:wrapNone/>
            <wp:docPr id="1257857862" name="Picture 2" descr="A group of people standing in front of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tanding in front of a tabl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1074" cy="1542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C78">
        <w:t xml:space="preserve"> </w:t>
      </w:r>
      <w:r>
        <w:t> </w:t>
      </w:r>
      <w:r w:rsidRPr="00FC1C78">
        <w:t xml:space="preserve"> </w:t>
      </w:r>
      <w:r>
        <w:t> </w:t>
      </w:r>
    </w:p>
    <w:p w14:paraId="15E8802B" w14:textId="5B39CB51" w:rsidR="0019032F" w:rsidRDefault="0019032F" w:rsidP="0019032F"/>
    <w:p w14:paraId="23EE31FA" w14:textId="0DF682F4" w:rsidR="0019032F" w:rsidRDefault="0019032F" w:rsidP="0019032F"/>
    <w:p w14:paraId="12D235D4" w14:textId="5074C96E" w:rsidR="0019032F" w:rsidRDefault="0019032F" w:rsidP="0019032F"/>
    <w:p w14:paraId="2330CE8F" w14:textId="0BA07140" w:rsidR="007A20D6" w:rsidRPr="007A20D6" w:rsidRDefault="007A20D6" w:rsidP="007A20D6">
      <w:pPr>
        <w:spacing w:before="100" w:beforeAutospacing="1" w:after="100" w:afterAutospacing="1" w:line="240" w:lineRule="auto"/>
        <w:rPr>
          <w:rFonts w:ascii="Times New Roman" w:eastAsia="Times New Roman" w:hAnsi="Times New Roman" w:cs="Times New Roman"/>
          <w:color w:val="auto"/>
          <w:sz w:val="24"/>
          <w:szCs w:val="24"/>
        </w:rPr>
      </w:pPr>
    </w:p>
    <w:p w14:paraId="4125D813" w14:textId="02F66D95" w:rsidR="0019032F" w:rsidRDefault="0019032F" w:rsidP="0019032F"/>
    <w:p w14:paraId="56EECCE8" w14:textId="78B6EB29" w:rsidR="00303FBC" w:rsidRDefault="00303FBC" w:rsidP="0019032F"/>
    <w:p w14:paraId="3981F04A" w14:textId="40A8BF28" w:rsidR="00303FBC" w:rsidRDefault="00B338C4" w:rsidP="00303FBC">
      <w:pPr>
        <w:pStyle w:val="Heading1"/>
        <w:rPr>
          <w:color w:val="002060"/>
        </w:rPr>
      </w:pPr>
      <w:bookmarkStart w:id="15" w:name="_Toc159413280"/>
      <w:r>
        <w:rPr>
          <w:rFonts w:ascii="Times New Roman" w:hAnsi="Times New Roman"/>
          <w:noProof/>
          <w:color w:val="auto"/>
          <w:sz w:val="24"/>
        </w:rPr>
        <w:drawing>
          <wp:anchor distT="36576" distB="36576" distL="36576" distR="36576" simplePos="0" relativeHeight="251796480" behindDoc="0" locked="0" layoutInCell="1" allowOverlap="1" wp14:anchorId="4CD27EE0" wp14:editId="5658A0FF">
            <wp:simplePos x="0" y="0"/>
            <wp:positionH relativeFrom="column">
              <wp:posOffset>2813685</wp:posOffset>
            </wp:positionH>
            <wp:positionV relativeFrom="paragraph">
              <wp:posOffset>78740</wp:posOffset>
            </wp:positionV>
            <wp:extent cx="1915160" cy="711835"/>
            <wp:effectExtent l="0" t="0" r="8890" b="0"/>
            <wp:wrapNone/>
            <wp:docPr id="1439313843" name="Picture 58" descr="A blue and white rectangular sign with a person in a circle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3843" name="Picture 58" descr="A blue and white rectangular sign with a person in a circle and a han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l="1157" t="5515" r="-1157" b="9087"/>
                    <a:stretch>
                      <a:fillRect/>
                    </a:stretch>
                  </pic:blipFill>
                  <pic:spPr bwMode="auto">
                    <a:xfrm>
                      <a:off x="0" y="0"/>
                      <a:ext cx="1915160" cy="711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800576" behindDoc="0" locked="0" layoutInCell="1" allowOverlap="1" wp14:anchorId="01624AED" wp14:editId="00B85EF1">
            <wp:simplePos x="0" y="0"/>
            <wp:positionH relativeFrom="column">
              <wp:posOffset>-17145</wp:posOffset>
            </wp:positionH>
            <wp:positionV relativeFrom="paragraph">
              <wp:posOffset>1250950</wp:posOffset>
            </wp:positionV>
            <wp:extent cx="1300480" cy="799465"/>
            <wp:effectExtent l="0" t="0" r="0" b="635"/>
            <wp:wrapNone/>
            <wp:docPr id="1707494446" name="Picture 60"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94446" name="Picture 60" descr="A blue and green logo&#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799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798528" behindDoc="0" locked="0" layoutInCell="1" allowOverlap="1" wp14:anchorId="50F54AA7" wp14:editId="7AD3C6CC">
            <wp:simplePos x="0" y="0"/>
            <wp:positionH relativeFrom="column">
              <wp:posOffset>4390390</wp:posOffset>
            </wp:positionH>
            <wp:positionV relativeFrom="paragraph">
              <wp:posOffset>948690</wp:posOffset>
            </wp:positionV>
            <wp:extent cx="1608455" cy="786765"/>
            <wp:effectExtent l="0" t="0" r="0" b="0"/>
            <wp:wrapNone/>
            <wp:docPr id="1293885575" name="Picture 59" descr="A logo for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5575" name="Picture 59" descr="A logo for a librar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8455"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806720" behindDoc="0" locked="0" layoutInCell="1" allowOverlap="1" wp14:anchorId="47617E49" wp14:editId="044DAC79">
            <wp:simplePos x="0" y="0"/>
            <wp:positionH relativeFrom="column">
              <wp:posOffset>4861560</wp:posOffset>
            </wp:positionH>
            <wp:positionV relativeFrom="paragraph">
              <wp:posOffset>2062480</wp:posOffset>
            </wp:positionV>
            <wp:extent cx="1368425" cy="735330"/>
            <wp:effectExtent l="0" t="0" r="3175" b="7620"/>
            <wp:wrapNone/>
            <wp:docPr id="1162251277"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1277" name="Picture 63" descr="A screenshot of a compute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l="17635" t="12793" r="59810" b="74916"/>
                    <a:stretch>
                      <a:fillRect/>
                    </a:stretch>
                  </pic:blipFill>
                  <pic:spPr bwMode="auto">
                    <a:xfrm>
                      <a:off x="0" y="0"/>
                      <a:ext cx="1368425" cy="735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792384" behindDoc="0" locked="0" layoutInCell="1" allowOverlap="1" wp14:anchorId="25B87AD6" wp14:editId="437BDF54">
            <wp:simplePos x="0" y="0"/>
            <wp:positionH relativeFrom="column">
              <wp:posOffset>4893310</wp:posOffset>
            </wp:positionH>
            <wp:positionV relativeFrom="paragraph">
              <wp:posOffset>107950</wp:posOffset>
            </wp:positionV>
            <wp:extent cx="1333500" cy="681355"/>
            <wp:effectExtent l="0" t="0" r="0" b="4445"/>
            <wp:wrapNone/>
            <wp:docPr id="1191204908" name="Picture 5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04908" name="Picture 56" descr="A logo for a compan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b="15768"/>
                    <a:stretch>
                      <a:fillRect/>
                    </a:stretch>
                  </pic:blipFill>
                  <pic:spPr bwMode="auto">
                    <a:xfrm>
                      <a:off x="0" y="0"/>
                      <a:ext cx="1333500" cy="681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2031">
        <w:rPr>
          <w:rFonts w:ascii="Times New Roman" w:hAnsi="Times New Roman"/>
          <w:noProof/>
          <w:color w:val="auto"/>
          <w:sz w:val="24"/>
        </w:rPr>
        <w:drawing>
          <wp:anchor distT="0" distB="0" distL="114300" distR="114300" simplePos="0" relativeHeight="251804672" behindDoc="0" locked="0" layoutInCell="1" allowOverlap="1" wp14:anchorId="18ADAFD4" wp14:editId="1814D6CB">
            <wp:simplePos x="0" y="0"/>
            <wp:positionH relativeFrom="column">
              <wp:posOffset>47625</wp:posOffset>
            </wp:positionH>
            <wp:positionV relativeFrom="paragraph">
              <wp:posOffset>2263140</wp:posOffset>
            </wp:positionV>
            <wp:extent cx="2350770" cy="842010"/>
            <wp:effectExtent l="0" t="0" r="0" b="0"/>
            <wp:wrapNone/>
            <wp:docPr id="1992962087" name="Picture 62"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62087" name="Picture 62" descr="A black and blue sign with white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077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0D6">
        <w:rPr>
          <w:rFonts w:ascii="Times New Roman" w:hAnsi="Times New Roman"/>
          <w:noProof/>
          <w:color w:val="auto"/>
          <w:sz w:val="24"/>
        </w:rPr>
        <w:drawing>
          <wp:anchor distT="36576" distB="36576" distL="36576" distR="36576" simplePos="0" relativeHeight="251794432" behindDoc="0" locked="0" layoutInCell="1" allowOverlap="1" wp14:anchorId="0298D478" wp14:editId="0CE60D43">
            <wp:simplePos x="0" y="0"/>
            <wp:positionH relativeFrom="column">
              <wp:posOffset>1535150</wp:posOffset>
            </wp:positionH>
            <wp:positionV relativeFrom="paragraph">
              <wp:posOffset>1183640</wp:posOffset>
            </wp:positionV>
            <wp:extent cx="1552575" cy="1014327"/>
            <wp:effectExtent l="0" t="0" r="0" b="0"/>
            <wp:wrapNone/>
            <wp:docPr id="1681627903" name="Picture 57" descr="A computer screen 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7903" name="Picture 57" descr="A computer screen shot of a websit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l="18729" t="16095" r="36484" b="66335"/>
                    <a:stretch>
                      <a:fillRect/>
                    </a:stretch>
                  </pic:blipFill>
                  <pic:spPr bwMode="auto">
                    <a:xfrm>
                      <a:off x="0" y="0"/>
                      <a:ext cx="1552575" cy="10143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20D6">
        <w:rPr>
          <w:rFonts w:ascii="Times New Roman" w:hAnsi="Times New Roman"/>
          <w:noProof/>
          <w:color w:val="auto"/>
          <w:sz w:val="24"/>
        </w:rPr>
        <w:drawing>
          <wp:anchor distT="0" distB="0" distL="114300" distR="114300" simplePos="0" relativeHeight="251790336" behindDoc="0" locked="0" layoutInCell="1" allowOverlap="1" wp14:anchorId="0D733C88" wp14:editId="5929D995">
            <wp:simplePos x="0" y="0"/>
            <wp:positionH relativeFrom="column">
              <wp:posOffset>53975</wp:posOffset>
            </wp:positionH>
            <wp:positionV relativeFrom="paragraph">
              <wp:posOffset>363220</wp:posOffset>
            </wp:positionV>
            <wp:extent cx="2205990" cy="684530"/>
            <wp:effectExtent l="0" t="0" r="3810" b="1270"/>
            <wp:wrapNone/>
            <wp:docPr id="1699930274" name="Picture 55" descr="Communities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unities In Schoo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599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EB0">
        <w:rPr>
          <w:rFonts w:ascii="Times New Roman" w:hAnsi="Times New Roman"/>
          <w:noProof/>
          <w:color w:val="auto"/>
          <w:sz w:val="24"/>
        </w:rPr>
        <w:drawing>
          <wp:anchor distT="0" distB="0" distL="114300" distR="114300" simplePos="0" relativeHeight="251808768" behindDoc="0" locked="0" layoutInCell="1" allowOverlap="1" wp14:anchorId="4DB1F711" wp14:editId="35358284">
            <wp:simplePos x="0" y="0"/>
            <wp:positionH relativeFrom="column">
              <wp:posOffset>3247656</wp:posOffset>
            </wp:positionH>
            <wp:positionV relativeFrom="paragraph">
              <wp:posOffset>1901722</wp:posOffset>
            </wp:positionV>
            <wp:extent cx="1143000" cy="1143000"/>
            <wp:effectExtent l="0" t="0" r="0" b="0"/>
            <wp:wrapNone/>
            <wp:docPr id="629114960" name="Picture 64" descr="Angleton Independent Schoo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gleton Independent School District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EB0">
        <w:rPr>
          <w:rFonts w:ascii="Times New Roman" w:hAnsi="Times New Roman"/>
          <w:noProof/>
          <w:color w:val="auto"/>
          <w:sz w:val="24"/>
        </w:rPr>
        <w:drawing>
          <wp:anchor distT="36576" distB="36576" distL="36576" distR="36576" simplePos="0" relativeHeight="251802624" behindDoc="0" locked="0" layoutInCell="1" allowOverlap="1" wp14:anchorId="5EC96C48" wp14:editId="7E1439EF">
            <wp:simplePos x="0" y="0"/>
            <wp:positionH relativeFrom="column">
              <wp:posOffset>3242517</wp:posOffset>
            </wp:positionH>
            <wp:positionV relativeFrom="paragraph">
              <wp:posOffset>883005</wp:posOffset>
            </wp:positionV>
            <wp:extent cx="994410" cy="911860"/>
            <wp:effectExtent l="0" t="0" r="0" b="2540"/>
            <wp:wrapNone/>
            <wp:docPr id="1442533614" name="Picture 6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3614" name="Picture 61" descr="A close-up of a sig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r="83412" b="16568"/>
                    <a:stretch>
                      <a:fillRect/>
                    </a:stretch>
                  </pic:blipFill>
                  <pic:spPr bwMode="auto">
                    <a:xfrm>
                      <a:off x="0" y="0"/>
                      <a:ext cx="994410" cy="911860"/>
                    </a:xfrm>
                    <a:prstGeom prst="roundRect">
                      <a:avLst>
                        <a:gd name="adj" fmla="val 16667"/>
                      </a:avLst>
                    </a:prstGeom>
                    <a:noFill/>
                    <a:ln>
                      <a:noFill/>
                    </a:ln>
                    <a:effectLst/>
                  </pic:spPr>
                </pic:pic>
              </a:graphicData>
            </a:graphic>
            <wp14:sizeRelH relativeFrom="page">
              <wp14:pctWidth>0</wp14:pctWidth>
            </wp14:sizeRelH>
            <wp14:sizeRelV relativeFrom="page">
              <wp14:pctHeight>0</wp14:pctHeight>
            </wp14:sizeRelV>
          </wp:anchor>
        </w:drawing>
      </w:r>
      <w:r w:rsidR="00A37A28">
        <w:rPr>
          <w:color w:val="002060"/>
        </w:rPr>
        <w:t>C</w:t>
      </w:r>
      <w:r w:rsidR="00D008D4">
        <w:rPr>
          <w:color w:val="002060"/>
        </w:rPr>
        <w:t>ommunity Partners</w:t>
      </w:r>
      <w:bookmarkEnd w:id="15"/>
      <w:r w:rsidR="00303FBC">
        <w:rPr>
          <w:color w:val="002060"/>
        </w:rPr>
        <w:br w:type="page"/>
      </w:r>
    </w:p>
    <w:p w14:paraId="51415057" w14:textId="7FCA7013" w:rsidR="006F5416" w:rsidRDefault="008608DF">
      <w:pPr>
        <w:spacing w:after="200"/>
        <w:rPr>
          <w:rFonts w:asciiTheme="majorHAnsi" w:eastAsia="Times New Roman" w:hAnsiTheme="majorHAnsi" w:cs="Times New Roman"/>
          <w:b/>
          <w:color w:val="002060"/>
          <w:sz w:val="48"/>
          <w:szCs w:val="24"/>
        </w:rPr>
      </w:pPr>
      <w:r w:rsidRPr="006F5416">
        <w:rPr>
          <w:rFonts w:ascii="Times New Roman" w:eastAsia="Times New Roman" w:hAnsi="Times New Roman" w:cs="Times New Roman"/>
          <w:noProof/>
          <w:color w:val="auto"/>
          <w:sz w:val="24"/>
          <w:szCs w:val="24"/>
        </w:rPr>
        <w:lastRenderedPageBreak/>
        <w:drawing>
          <wp:anchor distT="0" distB="0" distL="114300" distR="114300" simplePos="0" relativeHeight="251788288" behindDoc="1" locked="0" layoutInCell="1" allowOverlap="1" wp14:anchorId="7092A486" wp14:editId="2B05E8DC">
            <wp:simplePos x="0" y="0"/>
            <wp:positionH relativeFrom="column">
              <wp:posOffset>-702945</wp:posOffset>
            </wp:positionH>
            <wp:positionV relativeFrom="paragraph">
              <wp:posOffset>-1109980</wp:posOffset>
            </wp:positionV>
            <wp:extent cx="7705725" cy="10029825"/>
            <wp:effectExtent l="0" t="0" r="9525" b="9525"/>
            <wp:wrapNone/>
            <wp:docPr id="186383305" name="Picture 54" descr="A child in a ga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3305" name="Picture 54" descr="A child in a garment"/>
                    <pic:cNvPicPr>
                      <a:picLocks noChangeAspect="1" noChangeArrowheads="1"/>
                    </pic:cNvPicPr>
                  </pic:nvPicPr>
                  <pic:blipFill>
                    <a:blip r:embed="rId66">
                      <a:alphaModFix amt="35000"/>
                      <a:extLst>
                        <a:ext uri="{28A0092B-C50C-407E-A947-70E740481C1C}">
                          <a14:useLocalDpi xmlns:a14="http://schemas.microsoft.com/office/drawing/2010/main" val="0"/>
                        </a:ext>
                      </a:extLst>
                    </a:blip>
                    <a:srcRect/>
                    <a:stretch>
                      <a:fillRect/>
                    </a:stretch>
                  </pic:blipFill>
                  <pic:spPr bwMode="auto">
                    <a:xfrm>
                      <a:off x="0" y="0"/>
                      <a:ext cx="7705725"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FBC">
        <w:rPr>
          <w:rFonts w:ascii="Times New Roman" w:hAnsi="Times New Roman"/>
          <w:noProof/>
          <w:color w:val="auto"/>
          <w:sz w:val="24"/>
          <w:szCs w:val="24"/>
        </w:rPr>
        <mc:AlternateContent>
          <mc:Choice Requires="wps">
            <w:drawing>
              <wp:anchor distT="36576" distB="36576" distL="36576" distR="36576" simplePos="0" relativeHeight="251824128" behindDoc="0" locked="0" layoutInCell="1" allowOverlap="1" wp14:anchorId="27257E30" wp14:editId="7F8B107F">
                <wp:simplePos x="0" y="0"/>
                <wp:positionH relativeFrom="column">
                  <wp:posOffset>3644870</wp:posOffset>
                </wp:positionH>
                <wp:positionV relativeFrom="paragraph">
                  <wp:posOffset>-186173</wp:posOffset>
                </wp:positionV>
                <wp:extent cx="2290445" cy="1316355"/>
                <wp:effectExtent l="0" t="0" r="14605" b="17145"/>
                <wp:wrapNone/>
                <wp:docPr id="103468887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1316355"/>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6466BFE4" w14:textId="77777777" w:rsidR="006A1A56" w:rsidRDefault="006A1A56" w:rsidP="006A1A56">
                            <w:pPr>
                              <w:jc w:val="center"/>
                              <w:rPr>
                                <w:rFonts w:ascii="Arial" w:hAnsi="Arial" w:cs="Arial"/>
                                <w:color w:val="000000"/>
                                <w:sz w:val="21"/>
                                <w:szCs w:val="21"/>
                              </w:rPr>
                            </w:pPr>
                            <w:r>
                              <w:rPr>
                                <w:rFonts w:ascii="Arial" w:hAnsi="Arial" w:cs="Arial"/>
                                <w:color w:val="000000"/>
                                <w:sz w:val="21"/>
                                <w:szCs w:val="21"/>
                              </w:rPr>
                              <w:t xml:space="preserve">  </w:t>
                            </w:r>
                          </w:p>
                          <w:p w14:paraId="54DC8078" w14:textId="6C2982E0" w:rsidR="006A1A56" w:rsidRPr="006A1A56" w:rsidRDefault="006A1A56" w:rsidP="006A1A56">
                            <w:pPr>
                              <w:jc w:val="center"/>
                              <w:rPr>
                                <w:rFonts w:ascii="Georgia" w:hAnsi="Georgia" w:cs="Times New Roman"/>
                                <w:color w:val="002060"/>
                                <w:sz w:val="21"/>
                                <w:szCs w:val="21"/>
                              </w:rPr>
                            </w:pPr>
                            <w:proofErr w:type="spellStart"/>
                            <w:r w:rsidRPr="006A1A56">
                              <w:rPr>
                                <w:b/>
                                <w:bCs/>
                                <w:color w:val="002060"/>
                                <w:sz w:val="21"/>
                                <w:szCs w:val="21"/>
                              </w:rPr>
                              <w:t>Emye</w:t>
                            </w:r>
                            <w:proofErr w:type="spellEnd"/>
                            <w:r w:rsidRPr="006A1A56">
                              <w:rPr>
                                <w:b/>
                                <w:bCs/>
                                <w:color w:val="002060"/>
                                <w:sz w:val="21"/>
                                <w:szCs w:val="21"/>
                              </w:rPr>
                              <w:t xml:space="preserve"> loves it here</w:t>
                            </w:r>
                            <w:r w:rsidRPr="006A1A56">
                              <w:rPr>
                                <w:color w:val="002060"/>
                                <w:sz w:val="21"/>
                                <w:szCs w:val="21"/>
                              </w:rPr>
                              <w:t>!</w:t>
                            </w:r>
                          </w:p>
                          <w:p w14:paraId="2A3951FD" w14:textId="0156AA23" w:rsidR="006A1A56" w:rsidRPr="006A1A56" w:rsidRDefault="006A1A56" w:rsidP="006A1A56">
                            <w:pPr>
                              <w:jc w:val="center"/>
                              <w:rPr>
                                <w:color w:val="002060"/>
                                <w:sz w:val="21"/>
                                <w:szCs w:val="21"/>
                              </w:rPr>
                            </w:pPr>
                            <w:r w:rsidRPr="006A1A56">
                              <w:rPr>
                                <w:b/>
                                <w:bCs/>
                                <w:color w:val="002060"/>
                                <w:sz w:val="21"/>
                                <w:szCs w:val="21"/>
                              </w:rPr>
                              <w:t>-Happy Mom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57E30" id="Oval 72" o:spid="_x0000_s1094" style="position:absolute;margin-left:287pt;margin-top:-14.65pt;width:180.35pt;height:103.6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" strokecolor="navy" strokeweight="2pt">
                <v:shadow color="navy"/>
                <v:textbox inset="2.88pt,2.88pt,2.88pt,2.88pt">
                  <w:txbxContent>
                    <w:p w14:paraId="6466BFE4" w14:textId="77777777" w:rsidR="006A1A56" w:rsidRDefault="006A1A56" w:rsidP="006A1A56">
                      <w:pPr>
                        <w:jc w:val="center"/>
                        <w:rPr>
                          <w:rFonts w:ascii="Arial" w:hAnsi="Arial" w:cs="Arial"/>
                          <w:color w:val="000000"/>
                          <w:sz w:val="21"/>
                          <w:szCs w:val="21"/>
                        </w:rPr>
                      </w:pPr>
                      <w:r>
                        <w:rPr>
                          <w:rFonts w:ascii="Arial" w:hAnsi="Arial" w:cs="Arial"/>
                          <w:color w:val="000000"/>
                          <w:sz w:val="21"/>
                          <w:szCs w:val="21"/>
                        </w:rPr>
                        <w:t xml:space="preserve">  </w:t>
                      </w:r>
                    </w:p>
                    <w:p w14:paraId="54DC8078" w14:textId="6C2982E0" w:rsidR="006A1A56" w:rsidRPr="006A1A56" w:rsidRDefault="006A1A56" w:rsidP="006A1A56">
                      <w:pPr>
                        <w:jc w:val="center"/>
                        <w:rPr>
                          <w:rFonts w:ascii="Georgia" w:hAnsi="Georgia" w:cs="Times New Roman"/>
                          <w:color w:val="002060"/>
                          <w:sz w:val="21"/>
                          <w:szCs w:val="21"/>
                        </w:rPr>
                      </w:pPr>
                      <w:proofErr w:type="spellStart"/>
                      <w:r w:rsidRPr="006A1A56">
                        <w:rPr>
                          <w:b/>
                          <w:bCs/>
                          <w:color w:val="002060"/>
                          <w:sz w:val="21"/>
                          <w:szCs w:val="21"/>
                        </w:rPr>
                        <w:t>Emye</w:t>
                      </w:r>
                      <w:proofErr w:type="spellEnd"/>
                      <w:r w:rsidRPr="006A1A56">
                        <w:rPr>
                          <w:b/>
                          <w:bCs/>
                          <w:color w:val="002060"/>
                          <w:sz w:val="21"/>
                          <w:szCs w:val="21"/>
                        </w:rPr>
                        <w:t xml:space="preserve"> loves it here</w:t>
                      </w:r>
                      <w:r w:rsidRPr="006A1A56">
                        <w:rPr>
                          <w:color w:val="002060"/>
                          <w:sz w:val="21"/>
                          <w:szCs w:val="21"/>
                        </w:rPr>
                        <w:t>!</w:t>
                      </w:r>
                    </w:p>
                    <w:p w14:paraId="2A3951FD" w14:textId="0156AA23" w:rsidR="006A1A56" w:rsidRPr="006A1A56" w:rsidRDefault="006A1A56" w:rsidP="006A1A56">
                      <w:pPr>
                        <w:jc w:val="center"/>
                        <w:rPr>
                          <w:color w:val="002060"/>
                          <w:sz w:val="21"/>
                          <w:szCs w:val="21"/>
                        </w:rPr>
                      </w:pPr>
                      <w:r w:rsidRPr="006A1A56">
                        <w:rPr>
                          <w:b/>
                          <w:bCs/>
                          <w:color w:val="002060"/>
                          <w:sz w:val="21"/>
                          <w:szCs w:val="21"/>
                        </w:rPr>
                        <w:t>-Happy Mom</w:t>
                      </w:r>
                    </w:p>
                  </w:txbxContent>
                </v:textbox>
              </v:oval>
            </w:pict>
          </mc:Fallback>
        </mc:AlternateContent>
      </w:r>
    </w:p>
    <w:bookmarkStart w:id="16" w:name="_Toc159413281"/>
    <w:p w14:paraId="44BEAD4E" w14:textId="09372556" w:rsidR="006F5416" w:rsidRPr="006F5416" w:rsidRDefault="00303FBC" w:rsidP="006F5416">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hAnsi="Times New Roman"/>
          <w:noProof/>
          <w:color w:val="auto"/>
          <w:sz w:val="24"/>
        </w:rPr>
        <mc:AlternateContent>
          <mc:Choice Requires="wps">
            <w:drawing>
              <wp:anchor distT="36576" distB="36576" distL="36576" distR="36576" simplePos="0" relativeHeight="251815936" behindDoc="0" locked="0" layoutInCell="1" allowOverlap="1" wp14:anchorId="4104BE75" wp14:editId="43121CAF">
                <wp:simplePos x="0" y="0"/>
                <wp:positionH relativeFrom="column">
                  <wp:posOffset>-206316</wp:posOffset>
                </wp:positionH>
                <wp:positionV relativeFrom="paragraph">
                  <wp:posOffset>197028</wp:posOffset>
                </wp:positionV>
                <wp:extent cx="2638425" cy="1752600"/>
                <wp:effectExtent l="0" t="0" r="28575" b="19050"/>
                <wp:wrapNone/>
                <wp:docPr id="58104009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5260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655D478C" w14:textId="77777777" w:rsidR="006A1A56" w:rsidRDefault="006A1A56" w:rsidP="006A1A56">
                            <w:pPr>
                              <w:widowControl w:val="0"/>
                              <w:jc w:val="center"/>
                              <w:rPr>
                                <w:b/>
                                <w:bCs/>
                                <w:color w:val="002060"/>
                                <w:sz w:val="21"/>
                                <w:szCs w:val="21"/>
                              </w:rPr>
                            </w:pPr>
                          </w:p>
                          <w:p w14:paraId="6E0B7694" w14:textId="2F442C1E" w:rsidR="00E43CC6" w:rsidRPr="00E43CC6" w:rsidRDefault="00E43CC6" w:rsidP="006A1A56">
                            <w:pPr>
                              <w:widowControl w:val="0"/>
                              <w:jc w:val="center"/>
                              <w:rPr>
                                <w:b/>
                                <w:bCs/>
                                <w:color w:val="002060"/>
                                <w:sz w:val="21"/>
                                <w:szCs w:val="21"/>
                              </w:rPr>
                            </w:pPr>
                            <w:r w:rsidRPr="00E43CC6">
                              <w:rPr>
                                <w:b/>
                                <w:bCs/>
                                <w:color w:val="002060"/>
                                <w:sz w:val="21"/>
                                <w:szCs w:val="21"/>
                              </w:rPr>
                              <w:t>Love the staff at Barrow who works well with my children. My children love them as well. Thank you!!!</w:t>
                            </w:r>
                          </w:p>
                          <w:p w14:paraId="48D0F112" w14:textId="76121889" w:rsidR="00E43CC6" w:rsidRPr="00E43CC6" w:rsidRDefault="00E43CC6" w:rsidP="006A1A56">
                            <w:pPr>
                              <w:widowControl w:val="0"/>
                              <w:jc w:val="center"/>
                              <w:rPr>
                                <w:b/>
                                <w:bCs/>
                                <w:color w:val="002060"/>
                                <w:sz w:val="21"/>
                                <w:szCs w:val="21"/>
                              </w:rPr>
                            </w:pPr>
                            <w:r w:rsidRPr="00E43CC6">
                              <w:rPr>
                                <w:b/>
                                <w:bCs/>
                                <w:color w:val="002060"/>
                                <w:sz w:val="21"/>
                                <w:szCs w:val="21"/>
                              </w:rPr>
                              <w:t>-Thankful Mom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4BE75" id="Oval 68" o:spid="_x0000_s1095" style="position:absolute;margin-left:-16.25pt;margin-top:15.5pt;width:207.75pt;height:138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" strokecolor="navy" strokeweight="2pt">
                <v:shadow color="navy"/>
                <v:textbox inset="2.88pt,2.88pt,2.88pt,2.88pt">
                  <w:txbxContent>
                    <w:p w14:paraId="655D478C" w14:textId="77777777" w:rsidR="006A1A56" w:rsidRDefault="006A1A56" w:rsidP="006A1A56">
                      <w:pPr>
                        <w:widowControl w:val="0"/>
                        <w:jc w:val="center"/>
                        <w:rPr>
                          <w:b/>
                          <w:bCs/>
                          <w:color w:val="002060"/>
                          <w:sz w:val="21"/>
                          <w:szCs w:val="21"/>
                        </w:rPr>
                      </w:pPr>
                    </w:p>
                    <w:p w14:paraId="6E0B7694" w14:textId="2F442C1E" w:rsidR="00E43CC6" w:rsidRPr="00E43CC6" w:rsidRDefault="00E43CC6" w:rsidP="006A1A56">
                      <w:pPr>
                        <w:widowControl w:val="0"/>
                        <w:jc w:val="center"/>
                        <w:rPr>
                          <w:b/>
                          <w:bCs/>
                          <w:color w:val="002060"/>
                          <w:sz w:val="21"/>
                          <w:szCs w:val="21"/>
                        </w:rPr>
                      </w:pPr>
                      <w:r w:rsidRPr="00E43CC6">
                        <w:rPr>
                          <w:b/>
                          <w:bCs/>
                          <w:color w:val="002060"/>
                          <w:sz w:val="21"/>
                          <w:szCs w:val="21"/>
                        </w:rPr>
                        <w:t>Love the staff at Barrow who works well with my children. My children love them as well. Thank you!!!</w:t>
                      </w:r>
                    </w:p>
                    <w:p w14:paraId="48D0F112" w14:textId="76121889" w:rsidR="00E43CC6" w:rsidRPr="00E43CC6" w:rsidRDefault="00E43CC6" w:rsidP="006A1A56">
                      <w:pPr>
                        <w:widowControl w:val="0"/>
                        <w:jc w:val="center"/>
                        <w:rPr>
                          <w:b/>
                          <w:bCs/>
                          <w:color w:val="002060"/>
                          <w:sz w:val="21"/>
                          <w:szCs w:val="21"/>
                        </w:rPr>
                      </w:pPr>
                      <w:r w:rsidRPr="00E43CC6">
                        <w:rPr>
                          <w:b/>
                          <w:bCs/>
                          <w:color w:val="002060"/>
                          <w:sz w:val="21"/>
                          <w:szCs w:val="21"/>
                        </w:rPr>
                        <w:t>-Thankful Mom</w:t>
                      </w:r>
                    </w:p>
                  </w:txbxContent>
                </v:textbox>
              </v:oval>
            </w:pict>
          </mc:Fallback>
        </mc:AlternateContent>
      </w:r>
      <w:bookmarkEnd w:id="16"/>
    </w:p>
    <w:p w14:paraId="22D04BFD" w14:textId="6C76232D" w:rsidR="006F5416" w:rsidRPr="00632461" w:rsidRDefault="006F5416" w:rsidP="00ED1E53">
      <w:pPr>
        <w:pStyle w:val="Heading1"/>
        <w:rPr>
          <w:color w:val="002060"/>
        </w:rPr>
      </w:pPr>
    </w:p>
    <w:p w14:paraId="6FA7A584" w14:textId="38AB824D" w:rsidR="00ED1E53" w:rsidRPr="00632461" w:rsidRDefault="00ED1E53">
      <w:pPr>
        <w:spacing w:after="200"/>
        <w:rPr>
          <w:rFonts w:asciiTheme="majorHAnsi" w:eastAsia="Times New Roman" w:hAnsiTheme="majorHAnsi" w:cs="Times New Roman"/>
          <w:b/>
          <w:color w:val="002060"/>
          <w:sz w:val="48"/>
          <w:szCs w:val="24"/>
        </w:rPr>
      </w:pPr>
    </w:p>
    <w:p w14:paraId="5CFD9236" w14:textId="5CEB1047" w:rsidR="00ED1E53" w:rsidRPr="00632461" w:rsidRDefault="008608DF" w:rsidP="00ED1E53">
      <w:pPr>
        <w:pStyle w:val="Heading1"/>
        <w:rPr>
          <w:color w:val="002060"/>
        </w:rPr>
      </w:pPr>
      <w:bookmarkStart w:id="17" w:name="_Toc159413282"/>
      <w:r>
        <w:rPr>
          <w:rFonts w:ascii="Times New Roman" w:hAnsi="Times New Roman"/>
          <w:noProof/>
          <w:color w:val="auto"/>
          <w:sz w:val="24"/>
        </w:rPr>
        <w:drawing>
          <wp:anchor distT="36576" distB="36576" distL="36576" distR="36576" simplePos="0" relativeHeight="251813888" behindDoc="0" locked="0" layoutInCell="1" allowOverlap="1" wp14:anchorId="4FC6BE06" wp14:editId="3FBB9E08">
            <wp:simplePos x="0" y="0"/>
            <wp:positionH relativeFrom="column">
              <wp:posOffset>3926205</wp:posOffset>
            </wp:positionH>
            <wp:positionV relativeFrom="paragraph">
              <wp:posOffset>5898190</wp:posOffset>
            </wp:positionV>
            <wp:extent cx="547370" cy="671195"/>
            <wp:effectExtent l="0" t="0" r="5080" b="0"/>
            <wp:wrapNone/>
            <wp:docPr id="261901240" name="Picture 67" descr="A drawing of a cub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1240" name="Picture 67" descr="A drawing of a cube with a white arrow&#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370" cy="671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811840" behindDoc="0" locked="0" layoutInCell="1" allowOverlap="1" wp14:anchorId="69024E1B" wp14:editId="09132D40">
            <wp:simplePos x="0" y="0"/>
            <wp:positionH relativeFrom="column">
              <wp:posOffset>1792605</wp:posOffset>
            </wp:positionH>
            <wp:positionV relativeFrom="paragraph">
              <wp:posOffset>5899282</wp:posOffset>
            </wp:positionV>
            <wp:extent cx="547370" cy="671195"/>
            <wp:effectExtent l="0" t="0" r="5080" b="0"/>
            <wp:wrapNone/>
            <wp:docPr id="1116694482" name="Picture 66" descr="A drawing of a cub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4482" name="Picture 66" descr="A drawing of a cube with a white arrow&#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370" cy="671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002060"/>
        </w:rPr>
        <mc:AlternateContent>
          <mc:Choice Requires="wps">
            <w:drawing>
              <wp:anchor distT="0" distB="0" distL="114300" distR="114300" simplePos="0" relativeHeight="251809792" behindDoc="0" locked="0" layoutInCell="1" allowOverlap="1" wp14:anchorId="5BDCF493" wp14:editId="373E657E">
                <wp:simplePos x="0" y="0"/>
                <wp:positionH relativeFrom="column">
                  <wp:posOffset>811530</wp:posOffset>
                </wp:positionH>
                <wp:positionV relativeFrom="paragraph">
                  <wp:posOffset>5032685</wp:posOffset>
                </wp:positionV>
                <wp:extent cx="4629150" cy="1533525"/>
                <wp:effectExtent l="0" t="0" r="0" b="0"/>
                <wp:wrapNone/>
                <wp:docPr id="626502116" name="Text Box 65"/>
                <wp:cNvGraphicFramePr/>
                <a:graphic xmlns:a="http://schemas.openxmlformats.org/drawingml/2006/main">
                  <a:graphicData uri="http://schemas.microsoft.com/office/word/2010/wordprocessingShape">
                    <wps:wsp>
                      <wps:cNvSpPr txBox="1"/>
                      <wps:spPr>
                        <a:xfrm>
                          <a:off x="0" y="0"/>
                          <a:ext cx="4629150" cy="1533525"/>
                        </a:xfrm>
                        <a:prstGeom prst="rect">
                          <a:avLst/>
                        </a:prstGeom>
                        <a:noFill/>
                        <a:ln w="6350">
                          <a:noFill/>
                        </a:ln>
                      </wps:spPr>
                      <wps:txbx>
                        <w:txbxContent>
                          <w:p w14:paraId="6EA86295" w14:textId="74D7F791" w:rsidR="00E43CC6" w:rsidRDefault="00E43CC6" w:rsidP="00E43CC6">
                            <w:pPr>
                              <w:jc w:val="center"/>
                              <w:rPr>
                                <w:color w:val="002060"/>
                              </w:rPr>
                            </w:pPr>
                            <w:r>
                              <w:rPr>
                                <w:color w:val="002060"/>
                              </w:rPr>
                              <w:t>Brazoria County Head Start Early Learning Schools, Inc.</w:t>
                            </w:r>
                          </w:p>
                          <w:p w14:paraId="3A7A940E" w14:textId="0BFC1BA9" w:rsidR="00E43CC6" w:rsidRDefault="00E43CC6" w:rsidP="00E43CC6">
                            <w:pPr>
                              <w:jc w:val="center"/>
                              <w:rPr>
                                <w:color w:val="002060"/>
                              </w:rPr>
                            </w:pPr>
                            <w:r>
                              <w:rPr>
                                <w:color w:val="002060"/>
                              </w:rPr>
                              <w:t>651 West Miller Street Angleton, TX  77515</w:t>
                            </w:r>
                          </w:p>
                          <w:tbl>
                            <w:tblPr>
                              <w:tblStyle w:val="TableGrid"/>
                              <w:tblW w:w="0" w:type="auto"/>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02"/>
                            </w:tblGrid>
                            <w:tr w:rsidR="00E43CC6" w14:paraId="546FC49F" w14:textId="77777777" w:rsidTr="00E43CC6">
                              <w:tc>
                                <w:tcPr>
                                  <w:tcW w:w="3150" w:type="dxa"/>
                                </w:tcPr>
                                <w:p w14:paraId="3043A23A" w14:textId="57318152" w:rsidR="00E43CC6" w:rsidRDefault="00E43CC6" w:rsidP="00E43CC6">
                                  <w:pPr>
                                    <w:jc w:val="center"/>
                                    <w:rPr>
                                      <w:color w:val="002060"/>
                                    </w:rPr>
                                  </w:pPr>
                                  <w:r>
                                    <w:rPr>
                                      <w:color w:val="002060"/>
                                    </w:rPr>
                                    <w:t>(979) 849-1881</w:t>
                                  </w:r>
                                </w:p>
                              </w:tc>
                              <w:tc>
                                <w:tcPr>
                                  <w:tcW w:w="3002" w:type="dxa"/>
                                </w:tcPr>
                                <w:p w14:paraId="2DB35926" w14:textId="5805780E" w:rsidR="00E43CC6" w:rsidRDefault="00E43CC6" w:rsidP="00E43CC6">
                                  <w:pPr>
                                    <w:jc w:val="center"/>
                                    <w:rPr>
                                      <w:color w:val="002060"/>
                                    </w:rPr>
                                  </w:pPr>
                                  <w:r>
                                    <w:rPr>
                                      <w:color w:val="002060"/>
                                    </w:rPr>
                                    <w:t>www.headstartbc.org</w:t>
                                  </w:r>
                                </w:p>
                              </w:tc>
                            </w:tr>
                          </w:tbl>
                          <w:p w14:paraId="4BE210C0" w14:textId="77777777" w:rsidR="00E43CC6" w:rsidRPr="00E43CC6" w:rsidRDefault="00E43CC6" w:rsidP="00E43CC6">
                            <w:pPr>
                              <w:jc w:val="center"/>
                              <w:rPr>
                                <w:color w:val="002060"/>
                                <w:sz w:val="20"/>
                                <w:szCs w:val="20"/>
                              </w:rPr>
                            </w:pPr>
                          </w:p>
                          <w:p w14:paraId="789781B9" w14:textId="02E6463A" w:rsidR="00E43CC6" w:rsidRPr="00E43CC6" w:rsidRDefault="00E43CC6" w:rsidP="00E43CC6">
                            <w:pPr>
                              <w:jc w:val="center"/>
                              <w:rPr>
                                <w:rFonts w:ascii="Cream Cake" w:hAnsi="Cream Cake"/>
                                <w:color w:val="002060"/>
                                <w:sz w:val="36"/>
                                <w:szCs w:val="36"/>
                              </w:rPr>
                            </w:pPr>
                            <w:r w:rsidRPr="00E43CC6">
                              <w:rPr>
                                <w:rFonts w:ascii="Cream Cake" w:hAnsi="Cream Cake"/>
                                <w:color w:val="002060"/>
                                <w:sz w:val="36"/>
                                <w:szCs w:val="36"/>
                              </w:rPr>
                              <w:t>Jaqueline Mercer</w:t>
                            </w:r>
                          </w:p>
                          <w:p w14:paraId="20935E09" w14:textId="34353D56" w:rsidR="00E43CC6" w:rsidRPr="00E43CC6" w:rsidRDefault="00E43CC6" w:rsidP="00E43CC6">
                            <w:pPr>
                              <w:jc w:val="center"/>
                              <w:rPr>
                                <w:rFonts w:ascii="Amasis MT Pro Light" w:hAnsi="Amasis MT Pro Light"/>
                                <w:color w:val="002060"/>
                              </w:rPr>
                            </w:pPr>
                            <w:r w:rsidRPr="00E43CC6">
                              <w:rPr>
                                <w:rFonts w:ascii="Amasis MT Pro Light" w:hAnsi="Amasis MT Pro Light"/>
                                <w:color w:val="002060"/>
                              </w:rPr>
                              <w:t>President &amp;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DCF493" id="Text Box 65" o:spid="_x0000_s1096" type="#_x0000_t202" style="position:absolute;margin-left:63.9pt;margin-top:396.25pt;width:364.5pt;height:120.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" filled="f" stroked="f" strokeweight=".5pt">
                <v:textbox>
                  <w:txbxContent>
                    <w:p w14:paraId="6EA86295" w14:textId="74D7F791" w:rsidR="00E43CC6" w:rsidRDefault="00E43CC6" w:rsidP="00E43CC6">
                      <w:pPr>
                        <w:jc w:val="center"/>
                        <w:rPr>
                          <w:color w:val="002060"/>
                        </w:rPr>
                      </w:pPr>
                      <w:r>
                        <w:rPr>
                          <w:color w:val="002060"/>
                        </w:rPr>
                        <w:t>Brazoria County Head Start Early Learning Schools, Inc.</w:t>
                      </w:r>
                    </w:p>
                    <w:p w14:paraId="3A7A940E" w14:textId="0BFC1BA9" w:rsidR="00E43CC6" w:rsidRDefault="00E43CC6" w:rsidP="00E43CC6">
                      <w:pPr>
                        <w:jc w:val="center"/>
                        <w:rPr>
                          <w:color w:val="002060"/>
                        </w:rPr>
                      </w:pPr>
                      <w:r>
                        <w:rPr>
                          <w:color w:val="002060"/>
                        </w:rPr>
                        <w:t>651 West Miller Street Angleton, TX  77515</w:t>
                      </w:r>
                    </w:p>
                    <w:tbl>
                      <w:tblPr>
                        <w:tblStyle w:val="TableGrid"/>
                        <w:tblW w:w="0" w:type="auto"/>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02"/>
                      </w:tblGrid>
                      <w:tr w:rsidR="00E43CC6" w14:paraId="546FC49F" w14:textId="77777777" w:rsidTr="00E43CC6">
                        <w:tc>
                          <w:tcPr>
                            <w:tcW w:w="3150" w:type="dxa"/>
                          </w:tcPr>
                          <w:p w14:paraId="3043A23A" w14:textId="57318152" w:rsidR="00E43CC6" w:rsidRDefault="00E43CC6" w:rsidP="00E43CC6">
                            <w:pPr>
                              <w:jc w:val="center"/>
                              <w:rPr>
                                <w:color w:val="002060"/>
                              </w:rPr>
                            </w:pPr>
                            <w:r>
                              <w:rPr>
                                <w:color w:val="002060"/>
                              </w:rPr>
                              <w:t>(979) 849-1881</w:t>
                            </w:r>
                          </w:p>
                        </w:tc>
                        <w:tc>
                          <w:tcPr>
                            <w:tcW w:w="3002" w:type="dxa"/>
                          </w:tcPr>
                          <w:p w14:paraId="2DB35926" w14:textId="5805780E" w:rsidR="00E43CC6" w:rsidRDefault="00E43CC6" w:rsidP="00E43CC6">
                            <w:pPr>
                              <w:jc w:val="center"/>
                              <w:rPr>
                                <w:color w:val="002060"/>
                              </w:rPr>
                            </w:pPr>
                            <w:r>
                              <w:rPr>
                                <w:color w:val="002060"/>
                              </w:rPr>
                              <w:t>www.headstartbc.org</w:t>
                            </w:r>
                          </w:p>
                        </w:tc>
                      </w:tr>
                    </w:tbl>
                    <w:p w14:paraId="4BE210C0" w14:textId="77777777" w:rsidR="00E43CC6" w:rsidRPr="00E43CC6" w:rsidRDefault="00E43CC6" w:rsidP="00E43CC6">
                      <w:pPr>
                        <w:jc w:val="center"/>
                        <w:rPr>
                          <w:color w:val="002060"/>
                          <w:sz w:val="20"/>
                          <w:szCs w:val="20"/>
                        </w:rPr>
                      </w:pPr>
                    </w:p>
                    <w:p w14:paraId="789781B9" w14:textId="02E6463A" w:rsidR="00E43CC6" w:rsidRPr="00E43CC6" w:rsidRDefault="00E43CC6" w:rsidP="00E43CC6">
                      <w:pPr>
                        <w:jc w:val="center"/>
                        <w:rPr>
                          <w:rFonts w:ascii="Cream Cake" w:hAnsi="Cream Cake"/>
                          <w:color w:val="002060"/>
                          <w:sz w:val="36"/>
                          <w:szCs w:val="36"/>
                        </w:rPr>
                      </w:pPr>
                      <w:r w:rsidRPr="00E43CC6">
                        <w:rPr>
                          <w:rFonts w:ascii="Cream Cake" w:hAnsi="Cream Cake"/>
                          <w:color w:val="002060"/>
                          <w:sz w:val="36"/>
                          <w:szCs w:val="36"/>
                        </w:rPr>
                        <w:t>Jaqueline Mercer</w:t>
                      </w:r>
                    </w:p>
                    <w:p w14:paraId="20935E09" w14:textId="34353D56" w:rsidR="00E43CC6" w:rsidRPr="00E43CC6" w:rsidRDefault="00E43CC6" w:rsidP="00E43CC6">
                      <w:pPr>
                        <w:jc w:val="center"/>
                        <w:rPr>
                          <w:rFonts w:ascii="Amasis MT Pro Light" w:hAnsi="Amasis MT Pro Light"/>
                          <w:color w:val="002060"/>
                        </w:rPr>
                      </w:pPr>
                      <w:r w:rsidRPr="00E43CC6">
                        <w:rPr>
                          <w:rFonts w:ascii="Amasis MT Pro Light" w:hAnsi="Amasis MT Pro Light"/>
                          <w:color w:val="002060"/>
                        </w:rPr>
                        <w:t>President &amp; CEO</w:t>
                      </w:r>
                    </w:p>
                  </w:txbxContent>
                </v:textbox>
              </v:shape>
            </w:pict>
          </mc:Fallback>
        </mc:AlternateContent>
      </w:r>
      <w:r>
        <w:rPr>
          <w:rFonts w:ascii="Times New Roman" w:hAnsi="Times New Roman"/>
          <w:noProof/>
          <w:color w:val="auto"/>
          <w:sz w:val="24"/>
        </w:rPr>
        <mc:AlternateContent>
          <mc:Choice Requires="wps">
            <w:drawing>
              <wp:anchor distT="36576" distB="36576" distL="36576" distR="36576" simplePos="0" relativeHeight="251820032" behindDoc="0" locked="0" layoutInCell="1" allowOverlap="1" wp14:anchorId="31AA9701" wp14:editId="4D975036">
                <wp:simplePos x="0" y="0"/>
                <wp:positionH relativeFrom="column">
                  <wp:posOffset>-21132</wp:posOffset>
                </wp:positionH>
                <wp:positionV relativeFrom="paragraph">
                  <wp:posOffset>2080393</wp:posOffset>
                </wp:positionV>
                <wp:extent cx="3234690" cy="1200150"/>
                <wp:effectExtent l="0" t="0" r="22860" b="19050"/>
                <wp:wrapNone/>
                <wp:docPr id="1919156755"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690" cy="120015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1E2E774B" w14:textId="77777777" w:rsidR="006A1A56" w:rsidRDefault="006A1A56" w:rsidP="006A1A56">
                            <w:pPr>
                              <w:jc w:val="center"/>
                              <w:rPr>
                                <w:b/>
                                <w:bCs/>
                                <w:color w:val="002060"/>
                                <w:sz w:val="21"/>
                                <w:szCs w:val="21"/>
                              </w:rPr>
                            </w:pPr>
                          </w:p>
                          <w:p w14:paraId="786FC984" w14:textId="7127C7F2" w:rsidR="006A1A56" w:rsidRPr="006A1A56" w:rsidRDefault="006A1A56" w:rsidP="006A1A56">
                            <w:pPr>
                              <w:jc w:val="center"/>
                              <w:rPr>
                                <w:b/>
                                <w:bCs/>
                                <w:color w:val="002060"/>
                                <w:sz w:val="21"/>
                                <w:szCs w:val="21"/>
                              </w:rPr>
                            </w:pPr>
                            <w:r w:rsidRPr="006A1A56">
                              <w:rPr>
                                <w:b/>
                                <w:bCs/>
                                <w:color w:val="002060"/>
                                <w:sz w:val="21"/>
                                <w:szCs w:val="21"/>
                              </w:rPr>
                              <w:t>We love the staff and teachers. Keep up the good work!</w:t>
                            </w:r>
                          </w:p>
                          <w:p w14:paraId="7392CA15" w14:textId="77777777" w:rsidR="006A1A56" w:rsidRPr="006A1A56" w:rsidRDefault="006A1A56" w:rsidP="006A1A56">
                            <w:pPr>
                              <w:widowControl w:val="0"/>
                              <w:jc w:val="center"/>
                              <w:rPr>
                                <w:b/>
                                <w:bCs/>
                                <w:color w:val="002060"/>
                                <w:sz w:val="21"/>
                                <w:szCs w:val="21"/>
                              </w:rPr>
                            </w:pPr>
                            <w:r w:rsidRPr="006A1A56">
                              <w:rPr>
                                <w:b/>
                                <w:bCs/>
                                <w:color w:val="002060"/>
                                <w:sz w:val="21"/>
                                <w:szCs w:val="21"/>
                              </w:rPr>
                              <w:t>-  Thankful Grandma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9701" id="Oval 70" o:spid="_x0000_s1097" style="position:absolute;margin-left:-1.65pt;margin-top:163.8pt;width:254.7pt;height:94.5pt;z-index:251820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" strokecolor="navy" strokeweight="2pt">
                <v:shadow color="navy"/>
                <v:textbox inset="2.88pt,2.88pt,2.88pt,2.88pt">
                  <w:txbxContent>
                    <w:p w14:paraId="1E2E774B" w14:textId="77777777" w:rsidR="006A1A56" w:rsidRDefault="006A1A56" w:rsidP="006A1A56">
                      <w:pPr>
                        <w:jc w:val="center"/>
                        <w:rPr>
                          <w:b/>
                          <w:bCs/>
                          <w:color w:val="002060"/>
                          <w:sz w:val="21"/>
                          <w:szCs w:val="21"/>
                        </w:rPr>
                      </w:pPr>
                    </w:p>
                    <w:p w14:paraId="786FC984" w14:textId="7127C7F2" w:rsidR="006A1A56" w:rsidRPr="006A1A56" w:rsidRDefault="006A1A56" w:rsidP="006A1A56">
                      <w:pPr>
                        <w:jc w:val="center"/>
                        <w:rPr>
                          <w:b/>
                          <w:bCs/>
                          <w:color w:val="002060"/>
                          <w:sz w:val="21"/>
                          <w:szCs w:val="21"/>
                        </w:rPr>
                      </w:pPr>
                      <w:r w:rsidRPr="006A1A56">
                        <w:rPr>
                          <w:b/>
                          <w:bCs/>
                          <w:color w:val="002060"/>
                          <w:sz w:val="21"/>
                          <w:szCs w:val="21"/>
                        </w:rPr>
                        <w:t>We love the staff and teachers. Keep up the good work!</w:t>
                      </w:r>
                    </w:p>
                    <w:p w14:paraId="7392CA15" w14:textId="77777777" w:rsidR="006A1A56" w:rsidRPr="006A1A56" w:rsidRDefault="006A1A56" w:rsidP="006A1A56">
                      <w:pPr>
                        <w:widowControl w:val="0"/>
                        <w:jc w:val="center"/>
                        <w:rPr>
                          <w:b/>
                          <w:bCs/>
                          <w:color w:val="002060"/>
                          <w:sz w:val="21"/>
                          <w:szCs w:val="21"/>
                        </w:rPr>
                      </w:pPr>
                      <w:r w:rsidRPr="006A1A56">
                        <w:rPr>
                          <w:b/>
                          <w:bCs/>
                          <w:color w:val="002060"/>
                          <w:sz w:val="21"/>
                          <w:szCs w:val="21"/>
                        </w:rPr>
                        <w:t>-  Thankful Grandma</w:t>
                      </w:r>
                    </w:p>
                  </w:txbxContent>
                </v:textbox>
              </v:oval>
            </w:pict>
          </mc:Fallback>
        </mc:AlternateContent>
      </w:r>
      <w:r>
        <w:rPr>
          <w:rFonts w:ascii="Times New Roman" w:hAnsi="Times New Roman"/>
          <w:noProof/>
          <w:color w:val="auto"/>
          <w:sz w:val="24"/>
        </w:rPr>
        <mc:AlternateContent>
          <mc:Choice Requires="wps">
            <w:drawing>
              <wp:anchor distT="36576" distB="36576" distL="36576" distR="36576" simplePos="0" relativeHeight="251822080" behindDoc="0" locked="0" layoutInCell="1" allowOverlap="1" wp14:anchorId="601CB574" wp14:editId="31A2B047">
                <wp:simplePos x="0" y="0"/>
                <wp:positionH relativeFrom="column">
                  <wp:posOffset>3410393</wp:posOffset>
                </wp:positionH>
                <wp:positionV relativeFrom="paragraph">
                  <wp:posOffset>3103200</wp:posOffset>
                </wp:positionV>
                <wp:extent cx="3202940" cy="1828800"/>
                <wp:effectExtent l="14605" t="17145" r="20955" b="20955"/>
                <wp:wrapNone/>
                <wp:docPr id="1120773160"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182880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486A13FC" w14:textId="77777777" w:rsidR="006A1A56" w:rsidRDefault="006A1A56" w:rsidP="006A1A56">
                            <w:pPr>
                              <w:jc w:val="center"/>
                              <w:rPr>
                                <w:rFonts w:ascii="Arial" w:hAnsi="Arial" w:cs="Arial"/>
                                <w:color w:val="000000"/>
                                <w:sz w:val="21"/>
                                <w:szCs w:val="21"/>
                              </w:rPr>
                            </w:pPr>
                            <w:r>
                              <w:rPr>
                                <w:rFonts w:ascii="Arial" w:hAnsi="Arial" w:cs="Arial"/>
                                <w:color w:val="000000"/>
                                <w:sz w:val="21"/>
                                <w:szCs w:val="21"/>
                              </w:rPr>
                              <w:t xml:space="preserve">  </w:t>
                            </w:r>
                          </w:p>
                          <w:p w14:paraId="64943C6D" w14:textId="77777777" w:rsidR="006A1A56" w:rsidRDefault="006A1A56" w:rsidP="006A1A56">
                            <w:pPr>
                              <w:jc w:val="center"/>
                              <w:rPr>
                                <w:b/>
                                <w:bCs/>
                                <w:color w:val="002060"/>
                                <w:sz w:val="21"/>
                                <w:szCs w:val="21"/>
                              </w:rPr>
                            </w:pPr>
                          </w:p>
                          <w:p w14:paraId="288D7327" w14:textId="0EA4D536" w:rsidR="006A1A56" w:rsidRPr="006A1A56" w:rsidRDefault="006A1A56" w:rsidP="006A1A56">
                            <w:pPr>
                              <w:jc w:val="center"/>
                              <w:rPr>
                                <w:rFonts w:ascii="Georgia" w:hAnsi="Georgia" w:cs="Times New Roman"/>
                                <w:color w:val="002060"/>
                                <w:sz w:val="21"/>
                                <w:szCs w:val="21"/>
                              </w:rPr>
                            </w:pPr>
                            <w:r w:rsidRPr="006A1A56">
                              <w:rPr>
                                <w:b/>
                                <w:bCs/>
                                <w:color w:val="002060"/>
                                <w:sz w:val="21"/>
                                <w:szCs w:val="21"/>
                              </w:rPr>
                              <w:t>The teachers and Kaitlynn Clay are very kind.</w:t>
                            </w:r>
                          </w:p>
                          <w:p w14:paraId="55877961" w14:textId="26A47838" w:rsidR="006A1A56" w:rsidRPr="006A1A56" w:rsidRDefault="006A1A56" w:rsidP="006A1A56">
                            <w:pPr>
                              <w:jc w:val="center"/>
                              <w:rPr>
                                <w:color w:val="002060"/>
                                <w:sz w:val="21"/>
                                <w:szCs w:val="21"/>
                              </w:rPr>
                            </w:pPr>
                            <w:r w:rsidRPr="006A1A56">
                              <w:rPr>
                                <w:b/>
                                <w:bCs/>
                                <w:color w:val="002060"/>
                                <w:sz w:val="21"/>
                                <w:szCs w:val="21"/>
                              </w:rPr>
                              <w:t>-Happy Parents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CB574" id="Oval 71" o:spid="_x0000_s1098" style="position:absolute;margin-left:268.55pt;margin-top:244.35pt;width:252.2pt;height:2in;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" strokecolor="navy" strokeweight="2pt">
                <v:shadow color="navy"/>
                <v:textbox inset="2.88pt,2.88pt,2.88pt,2.88pt">
                  <w:txbxContent>
                    <w:p w14:paraId="486A13FC" w14:textId="77777777" w:rsidR="006A1A56" w:rsidRDefault="006A1A56" w:rsidP="006A1A56">
                      <w:pPr>
                        <w:jc w:val="center"/>
                        <w:rPr>
                          <w:rFonts w:ascii="Arial" w:hAnsi="Arial" w:cs="Arial"/>
                          <w:color w:val="000000"/>
                          <w:sz w:val="21"/>
                          <w:szCs w:val="21"/>
                        </w:rPr>
                      </w:pPr>
                      <w:r>
                        <w:rPr>
                          <w:rFonts w:ascii="Arial" w:hAnsi="Arial" w:cs="Arial"/>
                          <w:color w:val="000000"/>
                          <w:sz w:val="21"/>
                          <w:szCs w:val="21"/>
                        </w:rPr>
                        <w:t xml:space="preserve">  </w:t>
                      </w:r>
                    </w:p>
                    <w:p w14:paraId="64943C6D" w14:textId="77777777" w:rsidR="006A1A56" w:rsidRDefault="006A1A56" w:rsidP="006A1A56">
                      <w:pPr>
                        <w:jc w:val="center"/>
                        <w:rPr>
                          <w:b/>
                          <w:bCs/>
                          <w:color w:val="002060"/>
                          <w:sz w:val="21"/>
                          <w:szCs w:val="21"/>
                        </w:rPr>
                      </w:pPr>
                    </w:p>
                    <w:p w14:paraId="288D7327" w14:textId="0EA4D536" w:rsidR="006A1A56" w:rsidRPr="006A1A56" w:rsidRDefault="006A1A56" w:rsidP="006A1A56">
                      <w:pPr>
                        <w:jc w:val="center"/>
                        <w:rPr>
                          <w:rFonts w:ascii="Georgia" w:hAnsi="Georgia" w:cs="Times New Roman"/>
                          <w:color w:val="002060"/>
                          <w:sz w:val="21"/>
                          <w:szCs w:val="21"/>
                        </w:rPr>
                      </w:pPr>
                      <w:r w:rsidRPr="006A1A56">
                        <w:rPr>
                          <w:b/>
                          <w:bCs/>
                          <w:color w:val="002060"/>
                          <w:sz w:val="21"/>
                          <w:szCs w:val="21"/>
                        </w:rPr>
                        <w:t>The teachers and Kaitlynn Clay are very kind.</w:t>
                      </w:r>
                    </w:p>
                    <w:p w14:paraId="55877961" w14:textId="26A47838" w:rsidR="006A1A56" w:rsidRPr="006A1A56" w:rsidRDefault="006A1A56" w:rsidP="006A1A56">
                      <w:pPr>
                        <w:jc w:val="center"/>
                        <w:rPr>
                          <w:color w:val="002060"/>
                          <w:sz w:val="21"/>
                          <w:szCs w:val="21"/>
                        </w:rPr>
                      </w:pPr>
                      <w:r w:rsidRPr="006A1A56">
                        <w:rPr>
                          <w:b/>
                          <w:bCs/>
                          <w:color w:val="002060"/>
                          <w:sz w:val="21"/>
                          <w:szCs w:val="21"/>
                        </w:rPr>
                        <w:t>-Happy Parents</w:t>
                      </w:r>
                    </w:p>
                  </w:txbxContent>
                </v:textbox>
              </v:oval>
            </w:pict>
          </mc:Fallback>
        </mc:AlternateContent>
      </w:r>
      <w:r w:rsidR="00303FBC">
        <w:rPr>
          <w:rFonts w:ascii="Times New Roman" w:hAnsi="Times New Roman"/>
          <w:noProof/>
          <w:color w:val="auto"/>
          <w:sz w:val="24"/>
        </w:rPr>
        <mc:AlternateContent>
          <mc:Choice Requires="wps">
            <w:drawing>
              <wp:anchor distT="36576" distB="36576" distL="36576" distR="36576" simplePos="0" relativeHeight="251817984" behindDoc="0" locked="0" layoutInCell="1" allowOverlap="1" wp14:anchorId="52558172" wp14:editId="3C035EB7">
                <wp:simplePos x="0" y="0"/>
                <wp:positionH relativeFrom="column">
                  <wp:posOffset>3054985</wp:posOffset>
                </wp:positionH>
                <wp:positionV relativeFrom="paragraph">
                  <wp:posOffset>657934</wp:posOffset>
                </wp:positionV>
                <wp:extent cx="3355975" cy="1417320"/>
                <wp:effectExtent l="0" t="0" r="15875" b="11430"/>
                <wp:wrapNone/>
                <wp:docPr id="139739319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1417320"/>
                        </a:xfrm>
                        <a:prstGeom prst="ellipse">
                          <a:avLst/>
                        </a:prstGeom>
                        <a:solidFill>
                          <a:srgbClr val="FFFFFF"/>
                        </a:solidFill>
                        <a:ln w="25400">
                          <a:solidFill>
                            <a:srgbClr val="000080"/>
                          </a:solidFill>
                          <a:round/>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59E9B6AE" w14:textId="77777777" w:rsidR="006A1A56" w:rsidRDefault="006A1A56" w:rsidP="006A1A56">
                            <w:pPr>
                              <w:widowControl w:val="0"/>
                              <w:jc w:val="center"/>
                              <w:rPr>
                                <w:b/>
                                <w:bCs/>
                                <w:color w:val="002060"/>
                                <w:sz w:val="21"/>
                                <w:szCs w:val="21"/>
                              </w:rPr>
                            </w:pPr>
                          </w:p>
                          <w:p w14:paraId="3553E25C" w14:textId="2AFCBF58" w:rsidR="00E43CC6" w:rsidRPr="00E43CC6" w:rsidRDefault="00E43CC6" w:rsidP="006A1A56">
                            <w:pPr>
                              <w:widowControl w:val="0"/>
                              <w:jc w:val="center"/>
                              <w:rPr>
                                <w:b/>
                                <w:bCs/>
                                <w:color w:val="002060"/>
                                <w:sz w:val="21"/>
                                <w:szCs w:val="21"/>
                              </w:rPr>
                            </w:pPr>
                            <w:r>
                              <w:rPr>
                                <w:b/>
                                <w:bCs/>
                                <w:color w:val="002060"/>
                                <w:sz w:val="21"/>
                                <w:szCs w:val="21"/>
                              </w:rPr>
                              <w:t>I have seen my child improve throughout the years.</w:t>
                            </w:r>
                          </w:p>
                          <w:p w14:paraId="4F0EEEA7" w14:textId="428D2477" w:rsidR="00E43CC6" w:rsidRDefault="00E43CC6" w:rsidP="006A1A56">
                            <w:pPr>
                              <w:widowControl w:val="0"/>
                              <w:jc w:val="center"/>
                              <w:rPr>
                                <w:b/>
                                <w:bCs/>
                                <w:color w:val="000000"/>
                                <w:sz w:val="21"/>
                                <w:szCs w:val="21"/>
                              </w:rPr>
                            </w:pPr>
                            <w:r>
                              <w:rPr>
                                <w:b/>
                                <w:bCs/>
                                <w:color w:val="002060"/>
                                <w:sz w:val="21"/>
                                <w:szCs w:val="21"/>
                              </w:rPr>
                              <w:t>-Grateful Dad</w:t>
                            </w:r>
                          </w:p>
                          <w:p w14:paraId="0AE66CB0" w14:textId="3BBCC817" w:rsidR="00E43CC6" w:rsidRDefault="00E43CC6" w:rsidP="006A1A56">
                            <w:pPr>
                              <w:widowControl w:val="0"/>
                              <w:jc w:val="center"/>
                              <w:rPr>
                                <w:b/>
                                <w:bCs/>
                                <w:color w:val="000000"/>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58172" id="Oval 69" o:spid="_x0000_s1099" style="position:absolute;margin-left:240.55pt;margin-top:51.8pt;width:264.25pt;height:111.6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" strokecolor="navy" strokeweight="2pt">
                <v:shadow color="navy"/>
                <v:textbox inset="2.88pt,2.88pt,2.88pt,2.88pt">
                  <w:txbxContent>
                    <w:p w14:paraId="59E9B6AE" w14:textId="77777777" w:rsidR="006A1A56" w:rsidRDefault="006A1A56" w:rsidP="006A1A56">
                      <w:pPr>
                        <w:widowControl w:val="0"/>
                        <w:jc w:val="center"/>
                        <w:rPr>
                          <w:b/>
                          <w:bCs/>
                          <w:color w:val="002060"/>
                          <w:sz w:val="21"/>
                          <w:szCs w:val="21"/>
                        </w:rPr>
                      </w:pPr>
                    </w:p>
                    <w:p w14:paraId="3553E25C" w14:textId="2AFCBF58" w:rsidR="00E43CC6" w:rsidRPr="00E43CC6" w:rsidRDefault="00E43CC6" w:rsidP="006A1A56">
                      <w:pPr>
                        <w:widowControl w:val="0"/>
                        <w:jc w:val="center"/>
                        <w:rPr>
                          <w:b/>
                          <w:bCs/>
                          <w:color w:val="002060"/>
                          <w:sz w:val="21"/>
                          <w:szCs w:val="21"/>
                        </w:rPr>
                      </w:pPr>
                      <w:r>
                        <w:rPr>
                          <w:b/>
                          <w:bCs/>
                          <w:color w:val="002060"/>
                          <w:sz w:val="21"/>
                          <w:szCs w:val="21"/>
                        </w:rPr>
                        <w:t>I have seen my child improve throughout the years.</w:t>
                      </w:r>
                    </w:p>
                    <w:p w14:paraId="4F0EEEA7" w14:textId="428D2477" w:rsidR="00E43CC6" w:rsidRDefault="00E43CC6" w:rsidP="006A1A56">
                      <w:pPr>
                        <w:widowControl w:val="0"/>
                        <w:jc w:val="center"/>
                        <w:rPr>
                          <w:b/>
                          <w:bCs/>
                          <w:color w:val="000000"/>
                          <w:sz w:val="21"/>
                          <w:szCs w:val="21"/>
                        </w:rPr>
                      </w:pPr>
                      <w:r>
                        <w:rPr>
                          <w:b/>
                          <w:bCs/>
                          <w:color w:val="002060"/>
                          <w:sz w:val="21"/>
                          <w:szCs w:val="21"/>
                        </w:rPr>
                        <w:t>-Grateful Dad</w:t>
                      </w:r>
                    </w:p>
                    <w:p w14:paraId="0AE66CB0" w14:textId="3BBCC817" w:rsidR="00E43CC6" w:rsidRDefault="00E43CC6" w:rsidP="006A1A56">
                      <w:pPr>
                        <w:widowControl w:val="0"/>
                        <w:jc w:val="center"/>
                        <w:rPr>
                          <w:b/>
                          <w:bCs/>
                          <w:color w:val="000000"/>
                          <w:sz w:val="21"/>
                          <w:szCs w:val="21"/>
                        </w:rPr>
                      </w:pPr>
                    </w:p>
                  </w:txbxContent>
                </v:textbox>
              </v:oval>
            </w:pict>
          </mc:Fallback>
        </mc:AlternateContent>
      </w:r>
      <w:bookmarkEnd w:id="17"/>
    </w:p>
    <w:sectPr w:rsidR="00ED1E53" w:rsidRPr="00632461" w:rsidSect="00F672AD">
      <w:headerReference w:type="default" r:id="rId67"/>
      <w:footerReference w:type="default" r:id="rId68"/>
      <w:footerReference w:type="first" r:id="rId69"/>
      <w:pgSz w:w="12240" w:h="15840"/>
      <w:pgMar w:top="720" w:right="1152" w:bottom="720" w:left="1152" w:header="0" w:footer="0" w:gutter="0"/>
      <w:pgBorders w:display="notFirstPage" w:offsetFrom="page">
        <w:top w:val="thinThickSmallGap" w:sz="48" w:space="24" w:color="002060"/>
        <w:left w:val="thinThickSmallGap" w:sz="48" w:space="24" w:color="002060"/>
        <w:bottom w:val="thickThinSmallGap" w:sz="48" w:space="24" w:color="002060"/>
        <w:right w:val="thickThinSmallGap" w:sz="48" w:space="24" w:color="002060"/>
      </w:pgBorders>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E1529" w14:textId="77777777" w:rsidR="00F672AD" w:rsidRDefault="00F672AD" w:rsidP="004B7E44">
      <w:r>
        <w:separator/>
      </w:r>
    </w:p>
  </w:endnote>
  <w:endnote w:type="continuationSeparator" w:id="0">
    <w:p w14:paraId="6783DF28" w14:textId="77777777" w:rsidR="00F672AD" w:rsidRDefault="00F672A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ream Cake">
    <w:panose1 w:val="02000500000000000000"/>
    <w:charset w:val="00"/>
    <w:family w:val="modern"/>
    <w:notTrueType/>
    <w:pitch w:val="variable"/>
    <w:sig w:usb0="00000003" w:usb1="1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Light">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71687066" w14:textId="77777777" w:rsidTr="00D85349">
      <w:trPr>
        <w:trHeight w:val="730"/>
        <w:jc w:val="center"/>
      </w:trPr>
      <w:tc>
        <w:tcPr>
          <w:tcW w:w="12258" w:type="dxa"/>
          <w:tcBorders>
            <w:top w:val="nil"/>
            <w:left w:val="nil"/>
            <w:bottom w:val="nil"/>
            <w:right w:val="nil"/>
          </w:tcBorders>
          <w:shd w:val="clear" w:color="auto" w:fill="002060"/>
          <w:vAlign w:val="center"/>
        </w:tcPr>
        <w:p w14:paraId="17CC7051" w14:textId="77777777" w:rsidR="002537C6" w:rsidRDefault="002537C6" w:rsidP="005808D7">
          <w:pPr>
            <w:pStyle w:val="Footer"/>
          </w:pPr>
          <w:r>
            <w:fldChar w:fldCharType="begin"/>
          </w:r>
          <w:r>
            <w:instrText xml:space="preserve"> PAGE   \* MERGEFORMAT </w:instrText>
          </w:r>
          <w:r>
            <w:fldChar w:fldCharType="separate"/>
          </w:r>
          <w:r>
            <w:rPr>
              <w:noProof/>
            </w:rPr>
            <w:t>2</w:t>
          </w:r>
          <w:r>
            <w:rPr>
              <w:noProof/>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5A4E0878"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9D0C" w14:textId="77777777" w:rsidR="00F672AD" w:rsidRDefault="00F672AD" w:rsidP="004B7E44">
      <w:r>
        <w:separator/>
      </w:r>
    </w:p>
  </w:footnote>
  <w:footnote w:type="continuationSeparator" w:id="0">
    <w:p w14:paraId="41A82419" w14:textId="77777777" w:rsidR="00F672AD" w:rsidRDefault="00F672AD"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DD1D705" w14:textId="77777777" w:rsidTr="004B7E44">
      <w:trPr>
        <w:trHeight w:val="1318"/>
      </w:trPr>
      <w:tc>
        <w:tcPr>
          <w:tcW w:w="12210" w:type="dxa"/>
          <w:tcBorders>
            <w:top w:val="nil"/>
            <w:left w:val="nil"/>
            <w:bottom w:val="nil"/>
            <w:right w:val="nil"/>
          </w:tcBorders>
        </w:tcPr>
        <w:p w14:paraId="6A099CD0" w14:textId="2AEC7338" w:rsidR="004B7E44" w:rsidRDefault="004B7E44" w:rsidP="004B7E44">
          <w:pPr>
            <w:pStyle w:val="Header"/>
          </w:pPr>
        </w:p>
      </w:tc>
    </w:tr>
  </w:tbl>
  <w:p w14:paraId="64E6954C" w14:textId="5F6E20E2" w:rsidR="00137E5B" w:rsidRDefault="00137E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702C1"/>
    <w:multiLevelType w:val="hybridMultilevel"/>
    <w:tmpl w:val="CA5499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20453DBB"/>
    <w:multiLevelType w:val="hybridMultilevel"/>
    <w:tmpl w:val="EDC2D3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92B05BE"/>
    <w:multiLevelType w:val="hybridMultilevel"/>
    <w:tmpl w:val="FACE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9732E3"/>
    <w:multiLevelType w:val="hybridMultilevel"/>
    <w:tmpl w:val="8FA07588"/>
    <w:lvl w:ilvl="0" w:tplc="8B581EB6">
      <w:start w:val="1"/>
      <w:numFmt w:val="decimal"/>
      <w:lvlText w:val="%1."/>
      <w:lvlJc w:val="left"/>
      <w:pPr>
        <w:ind w:left="1080" w:hanging="720"/>
      </w:pPr>
      <w:rPr>
        <w:rFonts w:asciiTheme="minorHAnsi" w:eastAsiaTheme="minorEastAsia" w:hAnsiTheme="minorHAnsi" w:cstheme="minorBid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B30AD2"/>
    <w:multiLevelType w:val="hybridMultilevel"/>
    <w:tmpl w:val="82683A68"/>
    <w:lvl w:ilvl="0" w:tplc="61A8C6D6">
      <w:start w:val="1"/>
      <w:numFmt w:val="decimal"/>
      <w:lvlText w:val="%1."/>
      <w:lvlJc w:val="left"/>
      <w:pPr>
        <w:ind w:left="1080" w:hanging="720"/>
      </w:pPr>
      <w:rPr>
        <w:rFonts w:asciiTheme="minorHAnsi" w:eastAsiaTheme="minorEastAsia" w:hAnsiTheme="minorHAnsi" w:cstheme="minorBid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110430"/>
    <w:multiLevelType w:val="hybridMultilevel"/>
    <w:tmpl w:val="9EE64BF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7A902C64"/>
    <w:multiLevelType w:val="hybridMultilevel"/>
    <w:tmpl w:val="772A101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num w:numId="1" w16cid:durableId="1136795493">
    <w:abstractNumId w:val="2"/>
  </w:num>
  <w:num w:numId="2" w16cid:durableId="1498182620">
    <w:abstractNumId w:val="0"/>
  </w:num>
  <w:num w:numId="3" w16cid:durableId="1930387409">
    <w:abstractNumId w:val="1"/>
  </w:num>
  <w:num w:numId="4" w16cid:durableId="627516811">
    <w:abstractNumId w:val="6"/>
  </w:num>
  <w:num w:numId="5" w16cid:durableId="353310256">
    <w:abstractNumId w:val="5"/>
  </w:num>
  <w:num w:numId="6" w16cid:durableId="103353682">
    <w:abstractNumId w:val="3"/>
  </w:num>
  <w:num w:numId="7" w16cid:durableId="1012684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defaultTabStop w:val="720"/>
  <w:characterSpacingControl w:val="doNotCompress"/>
  <w:hdrShapeDefaults>
    <o:shapedefaults v:ext="edit" spidmax="2050">
      <o:colormru v:ext="edit" colors="#dde9ff,#9cf,#dde3ff,#06f,#4f96ff,#93bfff,#b7d4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BC"/>
    <w:rsid w:val="0000079B"/>
    <w:rsid w:val="00006E8E"/>
    <w:rsid w:val="00006E94"/>
    <w:rsid w:val="00010F10"/>
    <w:rsid w:val="00012232"/>
    <w:rsid w:val="000227F3"/>
    <w:rsid w:val="00023E5F"/>
    <w:rsid w:val="00027E97"/>
    <w:rsid w:val="00030527"/>
    <w:rsid w:val="00033A17"/>
    <w:rsid w:val="000374C0"/>
    <w:rsid w:val="00040D3D"/>
    <w:rsid w:val="00041D9C"/>
    <w:rsid w:val="000439A7"/>
    <w:rsid w:val="000465F1"/>
    <w:rsid w:val="00046C86"/>
    <w:rsid w:val="000511BF"/>
    <w:rsid w:val="00056969"/>
    <w:rsid w:val="00060BFB"/>
    <w:rsid w:val="00061896"/>
    <w:rsid w:val="000625C9"/>
    <w:rsid w:val="0006334F"/>
    <w:rsid w:val="00063E4D"/>
    <w:rsid w:val="0006595C"/>
    <w:rsid w:val="00070457"/>
    <w:rsid w:val="00071D2E"/>
    <w:rsid w:val="00073C1A"/>
    <w:rsid w:val="00074B7E"/>
    <w:rsid w:val="000765A3"/>
    <w:rsid w:val="0007700F"/>
    <w:rsid w:val="000807B2"/>
    <w:rsid w:val="0008245A"/>
    <w:rsid w:val="00085875"/>
    <w:rsid w:val="00090311"/>
    <w:rsid w:val="00092B9F"/>
    <w:rsid w:val="00093D38"/>
    <w:rsid w:val="00094316"/>
    <w:rsid w:val="00094FB7"/>
    <w:rsid w:val="00097B46"/>
    <w:rsid w:val="000A2719"/>
    <w:rsid w:val="000A3E8F"/>
    <w:rsid w:val="000A4431"/>
    <w:rsid w:val="000A67E4"/>
    <w:rsid w:val="000B31ED"/>
    <w:rsid w:val="000B6554"/>
    <w:rsid w:val="000C0ECA"/>
    <w:rsid w:val="000C27D0"/>
    <w:rsid w:val="000C3DF4"/>
    <w:rsid w:val="000C602F"/>
    <w:rsid w:val="000C6AE4"/>
    <w:rsid w:val="000C73ED"/>
    <w:rsid w:val="000D2D14"/>
    <w:rsid w:val="000D3E0C"/>
    <w:rsid w:val="000D4DE5"/>
    <w:rsid w:val="000D5765"/>
    <w:rsid w:val="000E09B7"/>
    <w:rsid w:val="000E5FD6"/>
    <w:rsid w:val="000F29F7"/>
    <w:rsid w:val="000F515D"/>
    <w:rsid w:val="000F7D89"/>
    <w:rsid w:val="00100DD9"/>
    <w:rsid w:val="001011D3"/>
    <w:rsid w:val="00101573"/>
    <w:rsid w:val="00102333"/>
    <w:rsid w:val="00104670"/>
    <w:rsid w:val="0010526C"/>
    <w:rsid w:val="00107F2A"/>
    <w:rsid w:val="00111308"/>
    <w:rsid w:val="00114EA6"/>
    <w:rsid w:val="00116B0F"/>
    <w:rsid w:val="00117228"/>
    <w:rsid w:val="001213E0"/>
    <w:rsid w:val="00123D1A"/>
    <w:rsid w:val="00123FBB"/>
    <w:rsid w:val="0012510E"/>
    <w:rsid w:val="00125FE0"/>
    <w:rsid w:val="001263B0"/>
    <w:rsid w:val="00131CA9"/>
    <w:rsid w:val="001348B0"/>
    <w:rsid w:val="00137E5B"/>
    <w:rsid w:val="00140A20"/>
    <w:rsid w:val="00140B04"/>
    <w:rsid w:val="00146B1E"/>
    <w:rsid w:val="00151B29"/>
    <w:rsid w:val="00161A32"/>
    <w:rsid w:val="00162A4C"/>
    <w:rsid w:val="0016482C"/>
    <w:rsid w:val="00165F42"/>
    <w:rsid w:val="00166F15"/>
    <w:rsid w:val="001678E2"/>
    <w:rsid w:val="0017020D"/>
    <w:rsid w:val="00176676"/>
    <w:rsid w:val="00183B6A"/>
    <w:rsid w:val="001878FC"/>
    <w:rsid w:val="0019032F"/>
    <w:rsid w:val="001914D4"/>
    <w:rsid w:val="00197E03"/>
    <w:rsid w:val="001A2EBF"/>
    <w:rsid w:val="001A35F4"/>
    <w:rsid w:val="001A5D84"/>
    <w:rsid w:val="001A7F49"/>
    <w:rsid w:val="001B5C2B"/>
    <w:rsid w:val="001C2867"/>
    <w:rsid w:val="001C362E"/>
    <w:rsid w:val="001D0984"/>
    <w:rsid w:val="001D41E7"/>
    <w:rsid w:val="001D652D"/>
    <w:rsid w:val="001D7DF9"/>
    <w:rsid w:val="001F7B69"/>
    <w:rsid w:val="00200EC2"/>
    <w:rsid w:val="00202D87"/>
    <w:rsid w:val="00205D07"/>
    <w:rsid w:val="002077C9"/>
    <w:rsid w:val="00207C40"/>
    <w:rsid w:val="00212735"/>
    <w:rsid w:val="00215F86"/>
    <w:rsid w:val="00217D7C"/>
    <w:rsid w:val="00223457"/>
    <w:rsid w:val="00223E5E"/>
    <w:rsid w:val="002262CC"/>
    <w:rsid w:val="002268EB"/>
    <w:rsid w:val="002313B7"/>
    <w:rsid w:val="00232B63"/>
    <w:rsid w:val="00241825"/>
    <w:rsid w:val="00246895"/>
    <w:rsid w:val="0025212A"/>
    <w:rsid w:val="002537C6"/>
    <w:rsid w:val="00253980"/>
    <w:rsid w:val="002543D8"/>
    <w:rsid w:val="00256DB4"/>
    <w:rsid w:val="00257ED7"/>
    <w:rsid w:val="002651CF"/>
    <w:rsid w:val="002669D6"/>
    <w:rsid w:val="0026761E"/>
    <w:rsid w:val="00270A44"/>
    <w:rsid w:val="00283200"/>
    <w:rsid w:val="00283F4E"/>
    <w:rsid w:val="00286BEF"/>
    <w:rsid w:val="00286D69"/>
    <w:rsid w:val="002929D7"/>
    <w:rsid w:val="002938F1"/>
    <w:rsid w:val="00293B83"/>
    <w:rsid w:val="00294935"/>
    <w:rsid w:val="002A0EC9"/>
    <w:rsid w:val="002A31D4"/>
    <w:rsid w:val="002A5F49"/>
    <w:rsid w:val="002B5D91"/>
    <w:rsid w:val="002D0C5D"/>
    <w:rsid w:val="002D0FD0"/>
    <w:rsid w:val="002D5394"/>
    <w:rsid w:val="002E0C13"/>
    <w:rsid w:val="002E6D34"/>
    <w:rsid w:val="002F20FE"/>
    <w:rsid w:val="002F3EDF"/>
    <w:rsid w:val="002F5B2C"/>
    <w:rsid w:val="0030052F"/>
    <w:rsid w:val="00301820"/>
    <w:rsid w:val="003029E1"/>
    <w:rsid w:val="00303FBC"/>
    <w:rsid w:val="003068B1"/>
    <w:rsid w:val="00306B54"/>
    <w:rsid w:val="003070B7"/>
    <w:rsid w:val="00307F59"/>
    <w:rsid w:val="003137AA"/>
    <w:rsid w:val="00314F42"/>
    <w:rsid w:val="003224E3"/>
    <w:rsid w:val="00323004"/>
    <w:rsid w:val="00323DA6"/>
    <w:rsid w:val="00324988"/>
    <w:rsid w:val="00326992"/>
    <w:rsid w:val="00326CD9"/>
    <w:rsid w:val="00327E87"/>
    <w:rsid w:val="00343617"/>
    <w:rsid w:val="00351C3B"/>
    <w:rsid w:val="00352168"/>
    <w:rsid w:val="003574AC"/>
    <w:rsid w:val="003604A3"/>
    <w:rsid w:val="00361661"/>
    <w:rsid w:val="00371B9E"/>
    <w:rsid w:val="00372297"/>
    <w:rsid w:val="00372302"/>
    <w:rsid w:val="00372E77"/>
    <w:rsid w:val="003734D7"/>
    <w:rsid w:val="00373ACA"/>
    <w:rsid w:val="00374AD8"/>
    <w:rsid w:val="00376D04"/>
    <w:rsid w:val="00380B01"/>
    <w:rsid w:val="003818D2"/>
    <w:rsid w:val="003828AF"/>
    <w:rsid w:val="00383165"/>
    <w:rsid w:val="0038338F"/>
    <w:rsid w:val="00384BD6"/>
    <w:rsid w:val="00387711"/>
    <w:rsid w:val="00390C2C"/>
    <w:rsid w:val="00391742"/>
    <w:rsid w:val="00394062"/>
    <w:rsid w:val="003A1789"/>
    <w:rsid w:val="003A238B"/>
    <w:rsid w:val="003B1ADA"/>
    <w:rsid w:val="003B1BE6"/>
    <w:rsid w:val="003C1E95"/>
    <w:rsid w:val="003C1EC3"/>
    <w:rsid w:val="003C3150"/>
    <w:rsid w:val="003C6553"/>
    <w:rsid w:val="003D3516"/>
    <w:rsid w:val="003D415B"/>
    <w:rsid w:val="003E0452"/>
    <w:rsid w:val="003E27AF"/>
    <w:rsid w:val="003E28EC"/>
    <w:rsid w:val="003E4EB1"/>
    <w:rsid w:val="003E5ECD"/>
    <w:rsid w:val="003E5F9E"/>
    <w:rsid w:val="003F2BE0"/>
    <w:rsid w:val="003F35AD"/>
    <w:rsid w:val="003F38A2"/>
    <w:rsid w:val="003F661F"/>
    <w:rsid w:val="00404A5C"/>
    <w:rsid w:val="00410541"/>
    <w:rsid w:val="00411A9C"/>
    <w:rsid w:val="00411EFA"/>
    <w:rsid w:val="00412D1B"/>
    <w:rsid w:val="004151A7"/>
    <w:rsid w:val="004237AA"/>
    <w:rsid w:val="00423C1B"/>
    <w:rsid w:val="00424456"/>
    <w:rsid w:val="004259EB"/>
    <w:rsid w:val="00425B11"/>
    <w:rsid w:val="00426864"/>
    <w:rsid w:val="00427BD0"/>
    <w:rsid w:val="00431AF9"/>
    <w:rsid w:val="004323D6"/>
    <w:rsid w:val="00434FBC"/>
    <w:rsid w:val="004375E6"/>
    <w:rsid w:val="00441F11"/>
    <w:rsid w:val="00445791"/>
    <w:rsid w:val="004506B6"/>
    <w:rsid w:val="0045265E"/>
    <w:rsid w:val="00453208"/>
    <w:rsid w:val="0045321E"/>
    <w:rsid w:val="00461DD3"/>
    <w:rsid w:val="00462C84"/>
    <w:rsid w:val="00463AAC"/>
    <w:rsid w:val="004755E9"/>
    <w:rsid w:val="00477734"/>
    <w:rsid w:val="0048225E"/>
    <w:rsid w:val="004825B1"/>
    <w:rsid w:val="00484EF4"/>
    <w:rsid w:val="0048628D"/>
    <w:rsid w:val="00487A09"/>
    <w:rsid w:val="004901AC"/>
    <w:rsid w:val="004962E0"/>
    <w:rsid w:val="004A270E"/>
    <w:rsid w:val="004A28E4"/>
    <w:rsid w:val="004A28E6"/>
    <w:rsid w:val="004A3F69"/>
    <w:rsid w:val="004A40C4"/>
    <w:rsid w:val="004A52E1"/>
    <w:rsid w:val="004B2B82"/>
    <w:rsid w:val="004B42AB"/>
    <w:rsid w:val="004B505C"/>
    <w:rsid w:val="004B6421"/>
    <w:rsid w:val="004B69BE"/>
    <w:rsid w:val="004B7E44"/>
    <w:rsid w:val="004C37B0"/>
    <w:rsid w:val="004C6D3E"/>
    <w:rsid w:val="004D5252"/>
    <w:rsid w:val="004D53E6"/>
    <w:rsid w:val="004D64D2"/>
    <w:rsid w:val="004E143C"/>
    <w:rsid w:val="004E24E5"/>
    <w:rsid w:val="004E4E63"/>
    <w:rsid w:val="004F063B"/>
    <w:rsid w:val="004F2B86"/>
    <w:rsid w:val="004F5857"/>
    <w:rsid w:val="004F7132"/>
    <w:rsid w:val="00503656"/>
    <w:rsid w:val="00507848"/>
    <w:rsid w:val="00510B2E"/>
    <w:rsid w:val="00521599"/>
    <w:rsid w:val="005226DF"/>
    <w:rsid w:val="005233B4"/>
    <w:rsid w:val="0053185E"/>
    <w:rsid w:val="00531ADA"/>
    <w:rsid w:val="00537FFA"/>
    <w:rsid w:val="0054031F"/>
    <w:rsid w:val="00542983"/>
    <w:rsid w:val="005452AC"/>
    <w:rsid w:val="00550660"/>
    <w:rsid w:val="00552F3A"/>
    <w:rsid w:val="005570EC"/>
    <w:rsid w:val="005636DC"/>
    <w:rsid w:val="005641F2"/>
    <w:rsid w:val="00564FFA"/>
    <w:rsid w:val="00566E5A"/>
    <w:rsid w:val="00571131"/>
    <w:rsid w:val="00571491"/>
    <w:rsid w:val="005728E0"/>
    <w:rsid w:val="00572C4D"/>
    <w:rsid w:val="0057649A"/>
    <w:rsid w:val="005808D7"/>
    <w:rsid w:val="0058093D"/>
    <w:rsid w:val="00580BF9"/>
    <w:rsid w:val="0058280F"/>
    <w:rsid w:val="0058606D"/>
    <w:rsid w:val="00587FF8"/>
    <w:rsid w:val="00590DD1"/>
    <w:rsid w:val="005A06B6"/>
    <w:rsid w:val="005A5323"/>
    <w:rsid w:val="005A6C6D"/>
    <w:rsid w:val="005A718F"/>
    <w:rsid w:val="005B023C"/>
    <w:rsid w:val="005B0BD0"/>
    <w:rsid w:val="005B3447"/>
    <w:rsid w:val="005B4489"/>
    <w:rsid w:val="005B7B86"/>
    <w:rsid w:val="005C3480"/>
    <w:rsid w:val="005C6C6E"/>
    <w:rsid w:val="005D0650"/>
    <w:rsid w:val="005D0E7C"/>
    <w:rsid w:val="005D21D0"/>
    <w:rsid w:val="005D253C"/>
    <w:rsid w:val="005D2DFC"/>
    <w:rsid w:val="005D4B45"/>
    <w:rsid w:val="005D66A3"/>
    <w:rsid w:val="005E0A1F"/>
    <w:rsid w:val="005E26B4"/>
    <w:rsid w:val="005E7309"/>
    <w:rsid w:val="005F1833"/>
    <w:rsid w:val="005F20E5"/>
    <w:rsid w:val="005F4BA2"/>
    <w:rsid w:val="00611AC4"/>
    <w:rsid w:val="00611CE0"/>
    <w:rsid w:val="00615004"/>
    <w:rsid w:val="0061521C"/>
    <w:rsid w:val="006214BC"/>
    <w:rsid w:val="00622D4B"/>
    <w:rsid w:val="00626DE5"/>
    <w:rsid w:val="006318DE"/>
    <w:rsid w:val="00632461"/>
    <w:rsid w:val="006332A6"/>
    <w:rsid w:val="00634442"/>
    <w:rsid w:val="00637803"/>
    <w:rsid w:val="00637A88"/>
    <w:rsid w:val="006528FB"/>
    <w:rsid w:val="00653420"/>
    <w:rsid w:val="00653ED8"/>
    <w:rsid w:val="00654E50"/>
    <w:rsid w:val="0065563B"/>
    <w:rsid w:val="006563D0"/>
    <w:rsid w:val="006570C4"/>
    <w:rsid w:val="006607F2"/>
    <w:rsid w:val="00672E34"/>
    <w:rsid w:val="00675538"/>
    <w:rsid w:val="006772E3"/>
    <w:rsid w:val="00681EB0"/>
    <w:rsid w:val="00682B62"/>
    <w:rsid w:val="00683976"/>
    <w:rsid w:val="00687E17"/>
    <w:rsid w:val="00690B5C"/>
    <w:rsid w:val="006A11D5"/>
    <w:rsid w:val="006A1996"/>
    <w:rsid w:val="006A1A56"/>
    <w:rsid w:val="006A2CA1"/>
    <w:rsid w:val="006A3CE7"/>
    <w:rsid w:val="006A57A6"/>
    <w:rsid w:val="006A5D52"/>
    <w:rsid w:val="006A6A70"/>
    <w:rsid w:val="006A6B5F"/>
    <w:rsid w:val="006A740D"/>
    <w:rsid w:val="006C07C7"/>
    <w:rsid w:val="006C1D63"/>
    <w:rsid w:val="006C4C3C"/>
    <w:rsid w:val="006C4E86"/>
    <w:rsid w:val="006C758E"/>
    <w:rsid w:val="006D3C03"/>
    <w:rsid w:val="006D3DB0"/>
    <w:rsid w:val="006D42E7"/>
    <w:rsid w:val="006E1633"/>
    <w:rsid w:val="006E29FF"/>
    <w:rsid w:val="006E6919"/>
    <w:rsid w:val="006E756E"/>
    <w:rsid w:val="006E75E5"/>
    <w:rsid w:val="006E7AB2"/>
    <w:rsid w:val="006F2A77"/>
    <w:rsid w:val="006F5416"/>
    <w:rsid w:val="006F5DAB"/>
    <w:rsid w:val="006F5FEC"/>
    <w:rsid w:val="006F64D2"/>
    <w:rsid w:val="007048E0"/>
    <w:rsid w:val="00704E18"/>
    <w:rsid w:val="00705D6B"/>
    <w:rsid w:val="00705F4B"/>
    <w:rsid w:val="007114E8"/>
    <w:rsid w:val="007125B6"/>
    <w:rsid w:val="00714BA0"/>
    <w:rsid w:val="00714CEC"/>
    <w:rsid w:val="00715B9E"/>
    <w:rsid w:val="00716B4E"/>
    <w:rsid w:val="007223AC"/>
    <w:rsid w:val="007275EE"/>
    <w:rsid w:val="00734A54"/>
    <w:rsid w:val="007365D6"/>
    <w:rsid w:val="00741234"/>
    <w:rsid w:val="00747986"/>
    <w:rsid w:val="007516CF"/>
    <w:rsid w:val="00762054"/>
    <w:rsid w:val="00763608"/>
    <w:rsid w:val="00771A74"/>
    <w:rsid w:val="00774EB0"/>
    <w:rsid w:val="00777128"/>
    <w:rsid w:val="0078744F"/>
    <w:rsid w:val="007903A3"/>
    <w:rsid w:val="00790AFD"/>
    <w:rsid w:val="00790E95"/>
    <w:rsid w:val="0079121C"/>
    <w:rsid w:val="007940F4"/>
    <w:rsid w:val="007942CE"/>
    <w:rsid w:val="00797215"/>
    <w:rsid w:val="00797FD7"/>
    <w:rsid w:val="007A20D6"/>
    <w:rsid w:val="007A3B5D"/>
    <w:rsid w:val="007A4C16"/>
    <w:rsid w:val="007B3177"/>
    <w:rsid w:val="007B534B"/>
    <w:rsid w:val="007C0B13"/>
    <w:rsid w:val="007C0D82"/>
    <w:rsid w:val="007C609D"/>
    <w:rsid w:val="007C6472"/>
    <w:rsid w:val="007C780B"/>
    <w:rsid w:val="007D0865"/>
    <w:rsid w:val="007D17CA"/>
    <w:rsid w:val="007D1E71"/>
    <w:rsid w:val="007D2A14"/>
    <w:rsid w:val="007D364B"/>
    <w:rsid w:val="007D5584"/>
    <w:rsid w:val="007E277D"/>
    <w:rsid w:val="007E29AB"/>
    <w:rsid w:val="007E3ECC"/>
    <w:rsid w:val="007E726E"/>
    <w:rsid w:val="007E7D8C"/>
    <w:rsid w:val="007E7F7B"/>
    <w:rsid w:val="007F6E72"/>
    <w:rsid w:val="008019BF"/>
    <w:rsid w:val="008130F7"/>
    <w:rsid w:val="0081317D"/>
    <w:rsid w:val="00821E8F"/>
    <w:rsid w:val="00822F49"/>
    <w:rsid w:val="00827816"/>
    <w:rsid w:val="00827B58"/>
    <w:rsid w:val="00844B8F"/>
    <w:rsid w:val="00846226"/>
    <w:rsid w:val="00847AE3"/>
    <w:rsid w:val="008544EB"/>
    <w:rsid w:val="00854A9A"/>
    <w:rsid w:val="0085618A"/>
    <w:rsid w:val="008608DF"/>
    <w:rsid w:val="00863D80"/>
    <w:rsid w:val="00863FBA"/>
    <w:rsid w:val="00865160"/>
    <w:rsid w:val="008674BF"/>
    <w:rsid w:val="0087076E"/>
    <w:rsid w:val="00874F06"/>
    <w:rsid w:val="00880214"/>
    <w:rsid w:val="00880FEE"/>
    <w:rsid w:val="00881790"/>
    <w:rsid w:val="00882B52"/>
    <w:rsid w:val="00884392"/>
    <w:rsid w:val="008857C5"/>
    <w:rsid w:val="00887E86"/>
    <w:rsid w:val="00892816"/>
    <w:rsid w:val="00894223"/>
    <w:rsid w:val="00894ACC"/>
    <w:rsid w:val="0089707C"/>
    <w:rsid w:val="008A250A"/>
    <w:rsid w:val="008A4B18"/>
    <w:rsid w:val="008A4EBD"/>
    <w:rsid w:val="008A60F8"/>
    <w:rsid w:val="008A75C0"/>
    <w:rsid w:val="008B33BC"/>
    <w:rsid w:val="008B4023"/>
    <w:rsid w:val="008C07E8"/>
    <w:rsid w:val="008C0F6A"/>
    <w:rsid w:val="008C1806"/>
    <w:rsid w:val="008C204E"/>
    <w:rsid w:val="008C308F"/>
    <w:rsid w:val="008C3BD3"/>
    <w:rsid w:val="008C5D3C"/>
    <w:rsid w:val="008D28E2"/>
    <w:rsid w:val="008D3C52"/>
    <w:rsid w:val="008D3CC8"/>
    <w:rsid w:val="008D48B0"/>
    <w:rsid w:val="008D66D8"/>
    <w:rsid w:val="008D7DF2"/>
    <w:rsid w:val="008D7E19"/>
    <w:rsid w:val="008E3FFD"/>
    <w:rsid w:val="008E7EE5"/>
    <w:rsid w:val="008F03F5"/>
    <w:rsid w:val="008F17AD"/>
    <w:rsid w:val="008F55A9"/>
    <w:rsid w:val="00900FE1"/>
    <w:rsid w:val="0090179E"/>
    <w:rsid w:val="009030B2"/>
    <w:rsid w:val="00903E30"/>
    <w:rsid w:val="00910F95"/>
    <w:rsid w:val="0091102A"/>
    <w:rsid w:val="009120E9"/>
    <w:rsid w:val="0091381C"/>
    <w:rsid w:val="00913BC1"/>
    <w:rsid w:val="00916E26"/>
    <w:rsid w:val="0091713A"/>
    <w:rsid w:val="009209E5"/>
    <w:rsid w:val="00930AE9"/>
    <w:rsid w:val="00930BE4"/>
    <w:rsid w:val="00932593"/>
    <w:rsid w:val="00934685"/>
    <w:rsid w:val="0094371C"/>
    <w:rsid w:val="00945900"/>
    <w:rsid w:val="00946661"/>
    <w:rsid w:val="0094772B"/>
    <w:rsid w:val="00951A00"/>
    <w:rsid w:val="009521A4"/>
    <w:rsid w:val="00953A58"/>
    <w:rsid w:val="009547FF"/>
    <w:rsid w:val="0095586E"/>
    <w:rsid w:val="00957F2B"/>
    <w:rsid w:val="00960E04"/>
    <w:rsid w:val="00961F78"/>
    <w:rsid w:val="00966557"/>
    <w:rsid w:val="009845C5"/>
    <w:rsid w:val="00986503"/>
    <w:rsid w:val="00990098"/>
    <w:rsid w:val="00991877"/>
    <w:rsid w:val="00994175"/>
    <w:rsid w:val="009A12C5"/>
    <w:rsid w:val="009A1848"/>
    <w:rsid w:val="009A18E7"/>
    <w:rsid w:val="009A2126"/>
    <w:rsid w:val="009A3FE0"/>
    <w:rsid w:val="009A61C3"/>
    <w:rsid w:val="009B06C2"/>
    <w:rsid w:val="009B54F5"/>
    <w:rsid w:val="009B74FB"/>
    <w:rsid w:val="009B7B77"/>
    <w:rsid w:val="009C396C"/>
    <w:rsid w:val="009C4AFB"/>
    <w:rsid w:val="009D2404"/>
    <w:rsid w:val="009E1FEA"/>
    <w:rsid w:val="009E2B77"/>
    <w:rsid w:val="009E7EC9"/>
    <w:rsid w:val="009F425F"/>
    <w:rsid w:val="009F7055"/>
    <w:rsid w:val="00A03BBF"/>
    <w:rsid w:val="00A12671"/>
    <w:rsid w:val="00A16F1C"/>
    <w:rsid w:val="00A1781C"/>
    <w:rsid w:val="00A21F24"/>
    <w:rsid w:val="00A310B0"/>
    <w:rsid w:val="00A31291"/>
    <w:rsid w:val="00A313DF"/>
    <w:rsid w:val="00A32B6C"/>
    <w:rsid w:val="00A37A28"/>
    <w:rsid w:val="00A414A3"/>
    <w:rsid w:val="00A42041"/>
    <w:rsid w:val="00A43C0B"/>
    <w:rsid w:val="00A44F67"/>
    <w:rsid w:val="00A47037"/>
    <w:rsid w:val="00A50602"/>
    <w:rsid w:val="00A5291A"/>
    <w:rsid w:val="00A5416C"/>
    <w:rsid w:val="00A5721C"/>
    <w:rsid w:val="00A62D83"/>
    <w:rsid w:val="00A6382B"/>
    <w:rsid w:val="00A65A81"/>
    <w:rsid w:val="00A65FF3"/>
    <w:rsid w:val="00A70948"/>
    <w:rsid w:val="00A730BA"/>
    <w:rsid w:val="00A75C49"/>
    <w:rsid w:val="00A76370"/>
    <w:rsid w:val="00A83928"/>
    <w:rsid w:val="00A841DD"/>
    <w:rsid w:val="00A844A8"/>
    <w:rsid w:val="00A84733"/>
    <w:rsid w:val="00A876F5"/>
    <w:rsid w:val="00A91904"/>
    <w:rsid w:val="00A94B94"/>
    <w:rsid w:val="00A94E08"/>
    <w:rsid w:val="00AA09A8"/>
    <w:rsid w:val="00AA2D5F"/>
    <w:rsid w:val="00AA3A2F"/>
    <w:rsid w:val="00AA75A7"/>
    <w:rsid w:val="00AB1D73"/>
    <w:rsid w:val="00AB264B"/>
    <w:rsid w:val="00AB40BF"/>
    <w:rsid w:val="00AC2E7F"/>
    <w:rsid w:val="00AC3BF1"/>
    <w:rsid w:val="00AC5AFE"/>
    <w:rsid w:val="00AC6CA5"/>
    <w:rsid w:val="00AD1C73"/>
    <w:rsid w:val="00AD6525"/>
    <w:rsid w:val="00AD7495"/>
    <w:rsid w:val="00AD764A"/>
    <w:rsid w:val="00AD7CF1"/>
    <w:rsid w:val="00AE2AF4"/>
    <w:rsid w:val="00AE4886"/>
    <w:rsid w:val="00AE5E19"/>
    <w:rsid w:val="00AE6CBF"/>
    <w:rsid w:val="00AF1962"/>
    <w:rsid w:val="00AF1B0C"/>
    <w:rsid w:val="00AF212A"/>
    <w:rsid w:val="00AF4270"/>
    <w:rsid w:val="00AF7FBB"/>
    <w:rsid w:val="00B04211"/>
    <w:rsid w:val="00B04D33"/>
    <w:rsid w:val="00B07893"/>
    <w:rsid w:val="00B150FD"/>
    <w:rsid w:val="00B15CF4"/>
    <w:rsid w:val="00B228F7"/>
    <w:rsid w:val="00B2556C"/>
    <w:rsid w:val="00B25730"/>
    <w:rsid w:val="00B30127"/>
    <w:rsid w:val="00B316D6"/>
    <w:rsid w:val="00B31F46"/>
    <w:rsid w:val="00B32FDD"/>
    <w:rsid w:val="00B338C4"/>
    <w:rsid w:val="00B36384"/>
    <w:rsid w:val="00B4050A"/>
    <w:rsid w:val="00B407B4"/>
    <w:rsid w:val="00B4115F"/>
    <w:rsid w:val="00B47080"/>
    <w:rsid w:val="00B5028B"/>
    <w:rsid w:val="00B54484"/>
    <w:rsid w:val="00B54CD3"/>
    <w:rsid w:val="00B56198"/>
    <w:rsid w:val="00B56576"/>
    <w:rsid w:val="00B5671B"/>
    <w:rsid w:val="00B572B4"/>
    <w:rsid w:val="00B6136D"/>
    <w:rsid w:val="00B62940"/>
    <w:rsid w:val="00B7265D"/>
    <w:rsid w:val="00B747B2"/>
    <w:rsid w:val="00B804D7"/>
    <w:rsid w:val="00B81601"/>
    <w:rsid w:val="00B816E4"/>
    <w:rsid w:val="00B82200"/>
    <w:rsid w:val="00B85A65"/>
    <w:rsid w:val="00B8747A"/>
    <w:rsid w:val="00B91087"/>
    <w:rsid w:val="00B96B32"/>
    <w:rsid w:val="00B97D78"/>
    <w:rsid w:val="00BA2D6C"/>
    <w:rsid w:val="00BA3A39"/>
    <w:rsid w:val="00BA3AAF"/>
    <w:rsid w:val="00BA3ECF"/>
    <w:rsid w:val="00BA57E1"/>
    <w:rsid w:val="00BA6071"/>
    <w:rsid w:val="00BB02CE"/>
    <w:rsid w:val="00BB150C"/>
    <w:rsid w:val="00BB2D54"/>
    <w:rsid w:val="00BB3F37"/>
    <w:rsid w:val="00BB665D"/>
    <w:rsid w:val="00BB6CF9"/>
    <w:rsid w:val="00BB6F05"/>
    <w:rsid w:val="00BC046D"/>
    <w:rsid w:val="00BC2195"/>
    <w:rsid w:val="00BC6299"/>
    <w:rsid w:val="00BE7057"/>
    <w:rsid w:val="00BF295C"/>
    <w:rsid w:val="00BF6324"/>
    <w:rsid w:val="00BF6C03"/>
    <w:rsid w:val="00C063CB"/>
    <w:rsid w:val="00C10A52"/>
    <w:rsid w:val="00C11A64"/>
    <w:rsid w:val="00C1644E"/>
    <w:rsid w:val="00C2083D"/>
    <w:rsid w:val="00C23E79"/>
    <w:rsid w:val="00C25D34"/>
    <w:rsid w:val="00C266BB"/>
    <w:rsid w:val="00C34D43"/>
    <w:rsid w:val="00C35457"/>
    <w:rsid w:val="00C355E5"/>
    <w:rsid w:val="00C37A37"/>
    <w:rsid w:val="00C41092"/>
    <w:rsid w:val="00C42A99"/>
    <w:rsid w:val="00C52B7C"/>
    <w:rsid w:val="00C5709F"/>
    <w:rsid w:val="00C577E0"/>
    <w:rsid w:val="00C6152F"/>
    <w:rsid w:val="00C64BDA"/>
    <w:rsid w:val="00C6662C"/>
    <w:rsid w:val="00C67A53"/>
    <w:rsid w:val="00C701EC"/>
    <w:rsid w:val="00C7390C"/>
    <w:rsid w:val="00C73B0C"/>
    <w:rsid w:val="00C74396"/>
    <w:rsid w:val="00C7589D"/>
    <w:rsid w:val="00C77201"/>
    <w:rsid w:val="00C824A4"/>
    <w:rsid w:val="00C82BCC"/>
    <w:rsid w:val="00C8695F"/>
    <w:rsid w:val="00C87ADC"/>
    <w:rsid w:val="00C91E9E"/>
    <w:rsid w:val="00C931A4"/>
    <w:rsid w:val="00CA1846"/>
    <w:rsid w:val="00CA59F8"/>
    <w:rsid w:val="00CA63F8"/>
    <w:rsid w:val="00CA7E43"/>
    <w:rsid w:val="00CB1699"/>
    <w:rsid w:val="00CB2BA3"/>
    <w:rsid w:val="00CB2FA5"/>
    <w:rsid w:val="00CB6409"/>
    <w:rsid w:val="00CB649D"/>
    <w:rsid w:val="00CC1641"/>
    <w:rsid w:val="00CD1BB1"/>
    <w:rsid w:val="00CE273B"/>
    <w:rsid w:val="00CE3B88"/>
    <w:rsid w:val="00CE545D"/>
    <w:rsid w:val="00CE5AA6"/>
    <w:rsid w:val="00CF1C00"/>
    <w:rsid w:val="00CF511E"/>
    <w:rsid w:val="00CF7CF2"/>
    <w:rsid w:val="00D00042"/>
    <w:rsid w:val="00D008D4"/>
    <w:rsid w:val="00D02DD6"/>
    <w:rsid w:val="00D0300D"/>
    <w:rsid w:val="00D03A72"/>
    <w:rsid w:val="00D03C1E"/>
    <w:rsid w:val="00D05E23"/>
    <w:rsid w:val="00D0623E"/>
    <w:rsid w:val="00D07873"/>
    <w:rsid w:val="00D07DE8"/>
    <w:rsid w:val="00D12581"/>
    <w:rsid w:val="00D12B78"/>
    <w:rsid w:val="00D17670"/>
    <w:rsid w:val="00D21953"/>
    <w:rsid w:val="00D2405A"/>
    <w:rsid w:val="00D27DAB"/>
    <w:rsid w:val="00D33D38"/>
    <w:rsid w:val="00D345AB"/>
    <w:rsid w:val="00D405DC"/>
    <w:rsid w:val="00D43243"/>
    <w:rsid w:val="00D46094"/>
    <w:rsid w:val="00D505BE"/>
    <w:rsid w:val="00D52FA3"/>
    <w:rsid w:val="00D54C4F"/>
    <w:rsid w:val="00D57BB7"/>
    <w:rsid w:val="00D60811"/>
    <w:rsid w:val="00D71850"/>
    <w:rsid w:val="00D85349"/>
    <w:rsid w:val="00D9096F"/>
    <w:rsid w:val="00D92031"/>
    <w:rsid w:val="00DA2DA8"/>
    <w:rsid w:val="00DA7F93"/>
    <w:rsid w:val="00DB26A7"/>
    <w:rsid w:val="00DB2F47"/>
    <w:rsid w:val="00DB66ED"/>
    <w:rsid w:val="00DC03AA"/>
    <w:rsid w:val="00DC078C"/>
    <w:rsid w:val="00DC29F0"/>
    <w:rsid w:val="00DC3297"/>
    <w:rsid w:val="00DC521A"/>
    <w:rsid w:val="00DC5CF8"/>
    <w:rsid w:val="00DD1A1F"/>
    <w:rsid w:val="00DD58E3"/>
    <w:rsid w:val="00DE56F9"/>
    <w:rsid w:val="00DE662D"/>
    <w:rsid w:val="00DF2653"/>
    <w:rsid w:val="00DF3F07"/>
    <w:rsid w:val="00DF4F35"/>
    <w:rsid w:val="00E00AE8"/>
    <w:rsid w:val="00E01235"/>
    <w:rsid w:val="00E04723"/>
    <w:rsid w:val="00E049B3"/>
    <w:rsid w:val="00E10843"/>
    <w:rsid w:val="00E10F70"/>
    <w:rsid w:val="00E11042"/>
    <w:rsid w:val="00E127FC"/>
    <w:rsid w:val="00E149FE"/>
    <w:rsid w:val="00E16A4A"/>
    <w:rsid w:val="00E174A4"/>
    <w:rsid w:val="00E23D68"/>
    <w:rsid w:val="00E2637B"/>
    <w:rsid w:val="00E27603"/>
    <w:rsid w:val="00E30077"/>
    <w:rsid w:val="00E33F6E"/>
    <w:rsid w:val="00E359EF"/>
    <w:rsid w:val="00E36A20"/>
    <w:rsid w:val="00E37E80"/>
    <w:rsid w:val="00E40459"/>
    <w:rsid w:val="00E416B2"/>
    <w:rsid w:val="00E43CC6"/>
    <w:rsid w:val="00E450F5"/>
    <w:rsid w:val="00E45D8C"/>
    <w:rsid w:val="00E46219"/>
    <w:rsid w:val="00E531EB"/>
    <w:rsid w:val="00E54E27"/>
    <w:rsid w:val="00E615A0"/>
    <w:rsid w:val="00E62CEB"/>
    <w:rsid w:val="00E66B4E"/>
    <w:rsid w:val="00E74A81"/>
    <w:rsid w:val="00E75BAE"/>
    <w:rsid w:val="00E76CAD"/>
    <w:rsid w:val="00E80AB4"/>
    <w:rsid w:val="00E864EB"/>
    <w:rsid w:val="00E87E23"/>
    <w:rsid w:val="00E90007"/>
    <w:rsid w:val="00E908B6"/>
    <w:rsid w:val="00E928AC"/>
    <w:rsid w:val="00E94B5F"/>
    <w:rsid w:val="00E95C3F"/>
    <w:rsid w:val="00EA0718"/>
    <w:rsid w:val="00EA159A"/>
    <w:rsid w:val="00EA1DBA"/>
    <w:rsid w:val="00EA4F45"/>
    <w:rsid w:val="00EA5927"/>
    <w:rsid w:val="00EA7D7F"/>
    <w:rsid w:val="00EB0CB0"/>
    <w:rsid w:val="00EB1855"/>
    <w:rsid w:val="00EB20BF"/>
    <w:rsid w:val="00EB2706"/>
    <w:rsid w:val="00EB3B07"/>
    <w:rsid w:val="00EB56CE"/>
    <w:rsid w:val="00EC1896"/>
    <w:rsid w:val="00EC4442"/>
    <w:rsid w:val="00EC516E"/>
    <w:rsid w:val="00ED1E53"/>
    <w:rsid w:val="00ED2BFF"/>
    <w:rsid w:val="00EE0309"/>
    <w:rsid w:val="00EE1976"/>
    <w:rsid w:val="00EE423C"/>
    <w:rsid w:val="00EE4244"/>
    <w:rsid w:val="00EE601E"/>
    <w:rsid w:val="00EE7C72"/>
    <w:rsid w:val="00EF43E2"/>
    <w:rsid w:val="00EF7F56"/>
    <w:rsid w:val="00F027EA"/>
    <w:rsid w:val="00F10E3D"/>
    <w:rsid w:val="00F12627"/>
    <w:rsid w:val="00F1297D"/>
    <w:rsid w:val="00F13588"/>
    <w:rsid w:val="00F15C04"/>
    <w:rsid w:val="00F16673"/>
    <w:rsid w:val="00F1729F"/>
    <w:rsid w:val="00F17345"/>
    <w:rsid w:val="00F2106B"/>
    <w:rsid w:val="00F21091"/>
    <w:rsid w:val="00F21EC2"/>
    <w:rsid w:val="00F23350"/>
    <w:rsid w:val="00F24B09"/>
    <w:rsid w:val="00F27164"/>
    <w:rsid w:val="00F31951"/>
    <w:rsid w:val="00F40CE0"/>
    <w:rsid w:val="00F419DE"/>
    <w:rsid w:val="00F53055"/>
    <w:rsid w:val="00F57458"/>
    <w:rsid w:val="00F64CE6"/>
    <w:rsid w:val="00F65D85"/>
    <w:rsid w:val="00F66091"/>
    <w:rsid w:val="00F672AD"/>
    <w:rsid w:val="00F7103D"/>
    <w:rsid w:val="00F721A4"/>
    <w:rsid w:val="00F7313A"/>
    <w:rsid w:val="00F73B0C"/>
    <w:rsid w:val="00F773A8"/>
    <w:rsid w:val="00F84161"/>
    <w:rsid w:val="00F90D57"/>
    <w:rsid w:val="00F911B8"/>
    <w:rsid w:val="00F942F5"/>
    <w:rsid w:val="00FA2ED4"/>
    <w:rsid w:val="00FA43C8"/>
    <w:rsid w:val="00FA562B"/>
    <w:rsid w:val="00FA5B8C"/>
    <w:rsid w:val="00FA7066"/>
    <w:rsid w:val="00FB03F5"/>
    <w:rsid w:val="00FB206F"/>
    <w:rsid w:val="00FB7441"/>
    <w:rsid w:val="00FC02A8"/>
    <w:rsid w:val="00FC1C78"/>
    <w:rsid w:val="00FC3414"/>
    <w:rsid w:val="00FC41E9"/>
    <w:rsid w:val="00FC51E0"/>
    <w:rsid w:val="00FD076F"/>
    <w:rsid w:val="00FD4141"/>
    <w:rsid w:val="00FE48B1"/>
    <w:rsid w:val="00FE514E"/>
    <w:rsid w:val="00FF04B9"/>
    <w:rsid w:val="00FF0979"/>
    <w:rsid w:val="00FF26BB"/>
    <w:rsid w:val="00FF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e9ff,#9cf,#dde3ff,#06f,#4f96ff,#93bfff,#b7d4ff"/>
    </o:shapedefaults>
    <o:shapelayout v:ext="edit">
      <o:idmap v:ext="edit" data="2"/>
    </o:shapelayout>
  </w:shapeDefaults>
  <w:decimalSymbol w:val="."/>
  <w:listSeparator w:val=","/>
  <w14:docId w14:val="384A37EF"/>
  <w15:chartTrackingRefBased/>
  <w15:docId w15:val="{9723FC1A-026F-46C8-9DAF-7056A1F8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87076E"/>
    <w:rPr>
      <w:color w:val="9454C3" w:themeColor="hyperlink"/>
      <w:u w:val="single"/>
    </w:rPr>
  </w:style>
  <w:style w:type="character" w:styleId="UnresolvedMention">
    <w:name w:val="Unresolved Mention"/>
    <w:basedOn w:val="DefaultParagraphFont"/>
    <w:uiPriority w:val="99"/>
    <w:semiHidden/>
    <w:unhideWhenUsed/>
    <w:rsid w:val="0087076E"/>
    <w:rPr>
      <w:color w:val="605E5C"/>
      <w:shd w:val="clear" w:color="auto" w:fill="E1DFDD"/>
    </w:rPr>
  </w:style>
  <w:style w:type="paragraph" w:styleId="TOCHeading">
    <w:name w:val="TOC Heading"/>
    <w:basedOn w:val="Heading1"/>
    <w:next w:val="Normal"/>
    <w:uiPriority w:val="39"/>
    <w:unhideWhenUsed/>
    <w:qFormat/>
    <w:rsid w:val="004B6421"/>
    <w:pPr>
      <w:keepLines/>
      <w:spacing w:before="240" w:line="259" w:lineRule="auto"/>
      <w:outlineLvl w:val="9"/>
    </w:pPr>
    <w:rPr>
      <w:rFonts w:eastAsiaTheme="majorEastAsia" w:cstheme="majorBidi"/>
      <w:b w:val="0"/>
      <w:color w:val="374C80" w:themeColor="accent1" w:themeShade="BF"/>
      <w:sz w:val="32"/>
      <w:szCs w:val="32"/>
    </w:rPr>
  </w:style>
  <w:style w:type="paragraph" w:styleId="TOC1">
    <w:name w:val="toc 1"/>
    <w:basedOn w:val="Normal"/>
    <w:next w:val="Normal"/>
    <w:autoRedefine/>
    <w:uiPriority w:val="39"/>
    <w:unhideWhenUsed/>
    <w:rsid w:val="009209E5"/>
    <w:pPr>
      <w:spacing w:after="100"/>
    </w:pPr>
  </w:style>
  <w:style w:type="table" w:styleId="TableGrid">
    <w:name w:val="Table Grid"/>
    <w:basedOn w:val="TableNormal"/>
    <w:uiPriority w:val="39"/>
    <w:rsid w:val="006D3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618A"/>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85618A"/>
    <w:rPr>
      <w:rFonts w:eastAsia="Times New Roman" w:cs="Times New Roman"/>
      <w:spacing w:val="10"/>
    </w:rPr>
  </w:style>
  <w:style w:type="paragraph" w:styleId="ListParagraph">
    <w:name w:val="List Paragraph"/>
    <w:basedOn w:val="Normal"/>
    <w:uiPriority w:val="34"/>
    <w:unhideWhenUsed/>
    <w:qFormat/>
    <w:rsid w:val="005B34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5701">
      <w:bodyDiv w:val="1"/>
      <w:marLeft w:val="0"/>
      <w:marRight w:val="0"/>
      <w:marTop w:val="0"/>
      <w:marBottom w:val="0"/>
      <w:divBdr>
        <w:top w:val="none" w:sz="0" w:space="0" w:color="auto"/>
        <w:left w:val="none" w:sz="0" w:space="0" w:color="auto"/>
        <w:bottom w:val="none" w:sz="0" w:space="0" w:color="auto"/>
        <w:right w:val="none" w:sz="0" w:space="0" w:color="auto"/>
      </w:divBdr>
    </w:div>
    <w:div w:id="63378799">
      <w:bodyDiv w:val="1"/>
      <w:marLeft w:val="0"/>
      <w:marRight w:val="0"/>
      <w:marTop w:val="0"/>
      <w:marBottom w:val="0"/>
      <w:divBdr>
        <w:top w:val="none" w:sz="0" w:space="0" w:color="auto"/>
        <w:left w:val="none" w:sz="0" w:space="0" w:color="auto"/>
        <w:bottom w:val="none" w:sz="0" w:space="0" w:color="auto"/>
        <w:right w:val="none" w:sz="0" w:space="0" w:color="auto"/>
      </w:divBdr>
    </w:div>
    <w:div w:id="367150486">
      <w:bodyDiv w:val="1"/>
      <w:marLeft w:val="0"/>
      <w:marRight w:val="0"/>
      <w:marTop w:val="0"/>
      <w:marBottom w:val="0"/>
      <w:divBdr>
        <w:top w:val="none" w:sz="0" w:space="0" w:color="auto"/>
        <w:left w:val="none" w:sz="0" w:space="0" w:color="auto"/>
        <w:bottom w:val="none" w:sz="0" w:space="0" w:color="auto"/>
        <w:right w:val="none" w:sz="0" w:space="0" w:color="auto"/>
      </w:divBdr>
    </w:div>
    <w:div w:id="504520423">
      <w:bodyDiv w:val="1"/>
      <w:marLeft w:val="0"/>
      <w:marRight w:val="0"/>
      <w:marTop w:val="0"/>
      <w:marBottom w:val="0"/>
      <w:divBdr>
        <w:top w:val="none" w:sz="0" w:space="0" w:color="auto"/>
        <w:left w:val="none" w:sz="0" w:space="0" w:color="auto"/>
        <w:bottom w:val="none" w:sz="0" w:space="0" w:color="auto"/>
        <w:right w:val="none" w:sz="0" w:space="0" w:color="auto"/>
      </w:divBdr>
    </w:div>
    <w:div w:id="1094713792">
      <w:bodyDiv w:val="1"/>
      <w:marLeft w:val="0"/>
      <w:marRight w:val="0"/>
      <w:marTop w:val="0"/>
      <w:marBottom w:val="0"/>
      <w:divBdr>
        <w:top w:val="none" w:sz="0" w:space="0" w:color="auto"/>
        <w:left w:val="none" w:sz="0" w:space="0" w:color="auto"/>
        <w:bottom w:val="none" w:sz="0" w:space="0" w:color="auto"/>
        <w:right w:val="none" w:sz="0" w:space="0" w:color="auto"/>
      </w:divBdr>
    </w:div>
    <w:div w:id="1098208427">
      <w:bodyDiv w:val="1"/>
      <w:marLeft w:val="0"/>
      <w:marRight w:val="0"/>
      <w:marTop w:val="0"/>
      <w:marBottom w:val="0"/>
      <w:divBdr>
        <w:top w:val="none" w:sz="0" w:space="0" w:color="auto"/>
        <w:left w:val="none" w:sz="0" w:space="0" w:color="auto"/>
        <w:bottom w:val="none" w:sz="0" w:space="0" w:color="auto"/>
        <w:right w:val="none" w:sz="0" w:space="0" w:color="auto"/>
      </w:divBdr>
    </w:div>
    <w:div w:id="1120077619">
      <w:bodyDiv w:val="1"/>
      <w:marLeft w:val="0"/>
      <w:marRight w:val="0"/>
      <w:marTop w:val="0"/>
      <w:marBottom w:val="0"/>
      <w:divBdr>
        <w:top w:val="none" w:sz="0" w:space="0" w:color="auto"/>
        <w:left w:val="none" w:sz="0" w:space="0" w:color="auto"/>
        <w:bottom w:val="none" w:sz="0" w:space="0" w:color="auto"/>
        <w:right w:val="none" w:sz="0" w:space="0" w:color="auto"/>
      </w:divBdr>
    </w:div>
    <w:div w:id="1172799094">
      <w:bodyDiv w:val="1"/>
      <w:marLeft w:val="0"/>
      <w:marRight w:val="0"/>
      <w:marTop w:val="0"/>
      <w:marBottom w:val="0"/>
      <w:divBdr>
        <w:top w:val="none" w:sz="0" w:space="0" w:color="auto"/>
        <w:left w:val="none" w:sz="0" w:space="0" w:color="auto"/>
        <w:bottom w:val="none" w:sz="0" w:space="0" w:color="auto"/>
        <w:right w:val="none" w:sz="0" w:space="0" w:color="auto"/>
      </w:divBdr>
    </w:div>
    <w:div w:id="1426921594">
      <w:bodyDiv w:val="1"/>
      <w:marLeft w:val="0"/>
      <w:marRight w:val="0"/>
      <w:marTop w:val="0"/>
      <w:marBottom w:val="0"/>
      <w:divBdr>
        <w:top w:val="none" w:sz="0" w:space="0" w:color="auto"/>
        <w:left w:val="none" w:sz="0" w:space="0" w:color="auto"/>
        <w:bottom w:val="none" w:sz="0" w:space="0" w:color="auto"/>
        <w:right w:val="none" w:sz="0" w:space="0" w:color="auto"/>
      </w:divBdr>
    </w:div>
    <w:div w:id="1460223057">
      <w:bodyDiv w:val="1"/>
      <w:marLeft w:val="0"/>
      <w:marRight w:val="0"/>
      <w:marTop w:val="0"/>
      <w:marBottom w:val="0"/>
      <w:divBdr>
        <w:top w:val="none" w:sz="0" w:space="0" w:color="auto"/>
        <w:left w:val="none" w:sz="0" w:space="0" w:color="auto"/>
        <w:bottom w:val="none" w:sz="0" w:space="0" w:color="auto"/>
        <w:right w:val="none" w:sz="0" w:space="0" w:color="auto"/>
      </w:divBdr>
    </w:div>
    <w:div w:id="1468477670">
      <w:bodyDiv w:val="1"/>
      <w:marLeft w:val="0"/>
      <w:marRight w:val="0"/>
      <w:marTop w:val="0"/>
      <w:marBottom w:val="0"/>
      <w:divBdr>
        <w:top w:val="none" w:sz="0" w:space="0" w:color="auto"/>
        <w:left w:val="none" w:sz="0" w:space="0" w:color="auto"/>
        <w:bottom w:val="none" w:sz="0" w:space="0" w:color="auto"/>
        <w:right w:val="none" w:sz="0" w:space="0" w:color="auto"/>
      </w:divBdr>
    </w:div>
    <w:div w:id="1479225054">
      <w:bodyDiv w:val="1"/>
      <w:marLeft w:val="0"/>
      <w:marRight w:val="0"/>
      <w:marTop w:val="0"/>
      <w:marBottom w:val="0"/>
      <w:divBdr>
        <w:top w:val="none" w:sz="0" w:space="0" w:color="auto"/>
        <w:left w:val="none" w:sz="0" w:space="0" w:color="auto"/>
        <w:bottom w:val="none" w:sz="0" w:space="0" w:color="auto"/>
        <w:right w:val="none" w:sz="0" w:space="0" w:color="auto"/>
      </w:divBdr>
    </w:div>
    <w:div w:id="1501119368">
      <w:bodyDiv w:val="1"/>
      <w:marLeft w:val="0"/>
      <w:marRight w:val="0"/>
      <w:marTop w:val="0"/>
      <w:marBottom w:val="0"/>
      <w:divBdr>
        <w:top w:val="none" w:sz="0" w:space="0" w:color="auto"/>
        <w:left w:val="none" w:sz="0" w:space="0" w:color="auto"/>
        <w:bottom w:val="none" w:sz="0" w:space="0" w:color="auto"/>
        <w:right w:val="none" w:sz="0" w:space="0" w:color="auto"/>
      </w:divBdr>
    </w:div>
    <w:div w:id="1503473506">
      <w:bodyDiv w:val="1"/>
      <w:marLeft w:val="0"/>
      <w:marRight w:val="0"/>
      <w:marTop w:val="0"/>
      <w:marBottom w:val="0"/>
      <w:divBdr>
        <w:top w:val="none" w:sz="0" w:space="0" w:color="auto"/>
        <w:left w:val="none" w:sz="0" w:space="0" w:color="auto"/>
        <w:bottom w:val="none" w:sz="0" w:space="0" w:color="auto"/>
        <w:right w:val="none" w:sz="0" w:space="0" w:color="auto"/>
      </w:divBdr>
    </w:div>
    <w:div w:id="1549419542">
      <w:bodyDiv w:val="1"/>
      <w:marLeft w:val="0"/>
      <w:marRight w:val="0"/>
      <w:marTop w:val="0"/>
      <w:marBottom w:val="0"/>
      <w:divBdr>
        <w:top w:val="none" w:sz="0" w:space="0" w:color="auto"/>
        <w:left w:val="none" w:sz="0" w:space="0" w:color="auto"/>
        <w:bottom w:val="none" w:sz="0" w:space="0" w:color="auto"/>
        <w:right w:val="none" w:sz="0" w:space="0" w:color="auto"/>
      </w:divBdr>
    </w:div>
    <w:div w:id="1570383208">
      <w:bodyDiv w:val="1"/>
      <w:marLeft w:val="0"/>
      <w:marRight w:val="0"/>
      <w:marTop w:val="0"/>
      <w:marBottom w:val="0"/>
      <w:divBdr>
        <w:top w:val="none" w:sz="0" w:space="0" w:color="auto"/>
        <w:left w:val="none" w:sz="0" w:space="0" w:color="auto"/>
        <w:bottom w:val="none" w:sz="0" w:space="0" w:color="auto"/>
        <w:right w:val="none" w:sz="0" w:space="0" w:color="auto"/>
      </w:divBdr>
    </w:div>
    <w:div w:id="189989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headstartbc.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10.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hyperlink" Target="http://www.headstartbc.org" TargetMode="External"/><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arris\AppData\Local\Microsoft\Office\16.0\DTS\en-US%7b399FB080-C3BE-411D-A0E7-8E8485A2C6B0%7d\%7b9799E298-2892-4B27-8AC6-FA352FDD4980%7dtf16392796_win32.dotx" TargetMode="External"/></Relationships>
</file>

<file path=word/theme/theme1.xml><?xml version="1.0" encoding="utf-8"?>
<a:theme xmlns:a="http://schemas.openxmlformats.org/drawingml/2006/main" name="Theme2">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8">
      <a:majorFont>
        <a:latin typeface="Franklin Gothic Book"/>
        <a:ea typeface=""/>
        <a:cs typeface=""/>
      </a:majorFont>
      <a:minorFont>
        <a:latin typeface="Microsoft Sans Serif"/>
        <a:ea typeface=""/>
        <a:cs typeface=""/>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EAFF2-3DF9-4D2D-AF55-AEEA31F2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{9799E298-2892-4B27-8AC6-FA352FDD4980}tf16392796_win32</Template>
  <TotalTime>5230</TotalTime>
  <Pages>14</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Harris</dc:creator>
  <cp:keywords/>
  <dc:description/>
  <cp:lastModifiedBy>Mary Harris</cp:lastModifiedBy>
  <cp:revision>13</cp:revision>
  <cp:lastPrinted>2024-04-15T18:36:00Z</cp:lastPrinted>
  <dcterms:created xsi:type="dcterms:W3CDTF">2024-02-26T19:47:00Z</dcterms:created>
  <dcterms:modified xsi:type="dcterms:W3CDTF">2024-04-16T19:00:00Z</dcterms:modified>
</cp:coreProperties>
</file>